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rsidR="00FB7592" w:rsidRPr="0091089C" w:rsidRDefault="00FB7592" w:rsidP="00FB7592">
                    <w:pPr>
                      <w:pStyle w:val="sbekapakgenel"/>
                      <w:rPr>
                        <w:sz w:val="32"/>
                      </w:rPr>
                    </w:pPr>
                    <w:r w:rsidRPr="0091089C">
                      <w:rPr>
                        <w:sz w:val="32"/>
                      </w:rPr>
                      <w:t>t.c.</w:t>
                    </w:r>
                  </w:p>
                  <w:p w:rsidR="00FB7592" w:rsidRPr="0091089C" w:rsidRDefault="00D42534" w:rsidP="00FB7592">
                    <w:pPr>
                      <w:pStyle w:val="sbekapakgenel"/>
                      <w:rPr>
                        <w:sz w:val="32"/>
                      </w:rPr>
                    </w:pPr>
                    <w:r w:rsidRPr="0091089C">
                      <w:rPr>
                        <w:sz w:val="32"/>
                      </w:rPr>
                      <w:t>KASTAMONU</w:t>
                    </w:r>
                    <w:r w:rsidR="005F6B13" w:rsidRPr="0091089C">
                      <w:rPr>
                        <w:sz w:val="32"/>
                      </w:rPr>
                      <w:t xml:space="preserve"> ünİversİtesİ</w:t>
                    </w:r>
                  </w:p>
                  <w:p w:rsidR="00FB7592" w:rsidRPr="004C564A" w:rsidRDefault="009161B8" w:rsidP="00FB7592">
                    <w:pPr>
                      <w:pStyle w:val="sbekapakgenel"/>
                    </w:pPr>
                    <w:r>
                      <w:rPr>
                        <w:sz w:val="32"/>
                      </w:rPr>
                      <w:t>SOSYAL bİlİmler</w:t>
                    </w:r>
                    <w:r w:rsidR="00FB7592" w:rsidRPr="0091089C">
                      <w:rPr>
                        <w:sz w:val="32"/>
                      </w:rPr>
                      <w:t xml:space="preserve"> enst</w:t>
                    </w:r>
                    <w:r w:rsidR="004C564A" w:rsidRPr="0091089C">
                      <w:rPr>
                        <w:sz w:val="32"/>
                      </w:rPr>
                      <w:t>İ</w:t>
                    </w:r>
                    <w:r w:rsidR="00FB7592" w:rsidRPr="0091089C">
                      <w:rPr>
                        <w:sz w:val="32"/>
                      </w:rPr>
                      <w:t>tüsü</w:t>
                    </w:r>
                  </w:p>
                </w:sdtContent>
              </w:sdt>
              <w:p w:rsidR="00FB7592" w:rsidRPr="004C564A" w:rsidRDefault="00BC1FA6" w:rsidP="00FB7592">
                <w:pPr>
                  <w:pStyle w:val="sbekapakgenel"/>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ANKACILIK VE FİNANS ANA BİLİM DALI" w:value="BANKACILIK VE FİNANS ANA BİLİM DALI"/>
                      <w:listItem w:displayText="ÇAĞDAŞ TÜRK LEHÇELERİ VE EDEBİYATLARI ANA BİLİM DALI" w:value="ÇAĞDAŞ TÜRK LEHÇELERİ VE EDEBİYATLARI ANA BİLİM DALI"/>
                      <w:listItem w:displayText="EĞİTİM BİLİMLERİ ANA BİLİM DALI" w:value="EĞİTİM BİLİMLERİ ANA BİLİM DALI"/>
                      <w:listItem w:displayText="FELSEFE VE DİN BİLİMLERİ ANA BİLİM DALI" w:value="FELSEFE VE DİN BİLİMLERİ ANA BİLİM DALI"/>
                      <w:listItem w:displayText="FELSEFE ANA BİLİM DALI" w:value="FELSEFE ANA BİLİM DALI"/>
                      <w:listItem w:displayText="GAZETECİLİK ANA BİLİM DALI " w:value="GAZETECİLİK ANA BİLİM DALI "/>
                      <w:listItem w:displayText="HALKLA İLİŞKİLER VE REKLAMCILIK ANA BİLİM DALI" w:value="HALKLA İLİŞKİLER VE REKLAMCILIK ANA BİLİM DALI"/>
                      <w:listItem w:displayText="İKTİSAT ANA BİLİM DALI" w:value="İKTİSAT ANA BİLİM DALI"/>
                      <w:listItem w:displayText="İŞLETME ANA BİLİM DALI" w:value="İŞLETME ANA BİLİM DALI"/>
                      <w:listItem w:displayText="SANAT VE TASARIM ANA SANAT DALI" w:value="SANAT VE TASARIM ANA SANAT DALI"/>
                      <w:listItem w:displayText="SİYASET BİLİMİ VE KAMU YÖNETİMİ ANA BİLİM DALI" w:value="SİYASET BİLİMİ VE KAMU YÖNETİMİ ANA BİLİM DALI"/>
                      <w:listItem w:displayText="TARİH ANA BİLİM DALI" w:value="TARİH ANA BİLİM DALI"/>
                      <w:listItem w:displayText="TEMEL EĞİTİM ANA BİLİM DALI" w:value="TEMEL EĞİTİM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TÜRKÇE VE SOSYAL BİLİMLER EĞİTİMİ ANA BİLİM DALI" w:value="TÜRKÇE VE SOSYAL BİLİMLER EĞİTİMİ ANA BİLİM DALI"/>
                      <w:listItem w:displayText="ULUSLARARASI İLİŞKİLER ANA BİLİM DALI" w:value="ULUSLARARASI İLİŞKİLER ANA BİLİM DALI"/>
                    </w:comboBox>
                  </w:sdtPr>
                  <w:sdtEndPr/>
                  <w:sdtContent>
                    <w:r w:rsidR="00F80575" w:rsidRPr="004C564A">
                      <w:rPr>
                        <w:rStyle w:val="YerTutucuMetni"/>
                        <w:color w:val="FF0000"/>
                      </w:rPr>
                      <w:t>Anabilimdalınızıseçiniz</w:t>
                    </w:r>
                  </w:sdtContent>
                </w:sdt>
              </w:p>
              <w:sdt>
                <w:sdtPr>
                  <w:rPr>
                    <w:rStyle w:val="s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FİNANSAL RAPORLAMA VE DENETİM" w:value="FİNANSAL RAPORLAMA VE DENETİM"/>
                    <w:listItem w:displayText="EĞİTİM YÖNETİMİ TEFTİŞİ, PLANLANLAMASI VE EKONOMİSİ BİLİM DALI" w:value="EĞİTİM YÖNETİMİ TEFTİŞİ PLANLAA"/>
                    <w:listItem w:displayText="HİZMET TASARIMI VE İŞLETMECİLİĞİ BİLİMDALI" w:value="HİZMET TASARIMI VE İŞLETMECİLİĞİ BİLİMDALI"/>
                    <w:listItem w:displayText="YÖNETİM VE ORGANİZASYON BİLİM DALI" w:value="YÖNETİM VE ORGANİZASYON BİLİM DALI"/>
                    <w:listItem w:displayText="YAKINÇAĞ TARİHİ BİLİM DALI" w:value="YAKINÇAĞ TARİHİ BİLİM DALI"/>
                    <w:listItem w:displayText="OKUL ÖNCESİ EĞİTİMİ BİLİM DALI" w:value="OKUL ÖNCESİ EĞİTİMİ BİLİM DALI"/>
                    <w:listItem w:displayText="SINIF EĞİTİMİ BİLİM DALI" w:value="SINIF EĞİTİMİ BİLİM DALI"/>
                    <w:listItem w:displayText="İNANÇ TURİZMİ BİLİM DALI" w:value="İNANÇ TURİZMİ BİLİM DALI"/>
                    <w:listItem w:displayText="SOSYAL BİLGİLER EĞİTİMİ BİLİM DALI" w:value="SOSYAL BİLGİLER EĞİTİMİ BİLİM DALI"/>
                  </w:comboBox>
                </w:sdtPr>
                <w:sdtEndPr>
                  <w:rPr>
                    <w:rStyle w:val="VarsaylanParagrafYazTipi"/>
                    <w:color w:val="808080"/>
                    <w:sz w:val="28"/>
                  </w:rPr>
                </w:sdtEndPr>
                <w:sdtContent>
                  <w:p w:rsidR="00FB7592" w:rsidRPr="004C564A" w:rsidRDefault="001979A8" w:rsidP="001979A8">
                    <w:pPr>
                      <w:pStyle w:val="sbekapakgenel"/>
                    </w:pPr>
                    <w:r w:rsidRPr="00843D44">
                      <w:rPr>
                        <w:rStyle w:val="YerTutucuMetni"/>
                        <w:color w:val="FF0000"/>
                        <w:sz w:val="12"/>
                      </w:rPr>
                      <w:t>Bilim dalınız yoksa bu sekmeyi siliniz</w:t>
                    </w:r>
                  </w:p>
                </w:sdtContent>
              </w:sdt>
            </w:sdtContent>
          </w:sdt>
        </w:tc>
      </w:tr>
      <w:tr w:rsidR="00FB7592" w:rsidRPr="004C564A" w:rsidTr="009F0537">
        <w:trPr>
          <w:trHeight w:val="2438"/>
        </w:trPr>
        <w:tc>
          <w:tcPr>
            <w:tcW w:w="8220" w:type="dxa"/>
            <w:vAlign w:val="center"/>
          </w:tcPr>
          <w:p w:rsidR="00FB7592" w:rsidRPr="004C564A" w:rsidRDefault="00BC1FA6" w:rsidP="009F0537">
            <w:pPr>
              <w:pStyle w:val="s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6EA76B8A" wp14:editId="27D56F5E">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rsidTr="009F0537">
        <w:trPr>
          <w:trHeight w:val="2268"/>
        </w:trPr>
        <w:tc>
          <w:tcPr>
            <w:tcW w:w="8220" w:type="dxa"/>
            <w:vAlign w:val="center"/>
          </w:tcPr>
          <w:sdt>
            <w:sdtPr>
              <w:rPr>
                <w:rStyle w:val="s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rsidTr="00E5445F">
        <w:trPr>
          <w:trHeight w:val="907"/>
        </w:trPr>
        <w:tc>
          <w:tcPr>
            <w:tcW w:w="8220" w:type="dxa"/>
            <w:vAlign w:val="center"/>
          </w:tcPr>
          <w:p w:rsidR="008F4B89" w:rsidRPr="001979A8" w:rsidRDefault="008F4B89" w:rsidP="00132E19">
            <w:pPr>
              <w:pStyle w:val="sbekapaktezad"/>
              <w:rPr>
                <w:color w:val="FFFFFF" w:themeColor="background1"/>
              </w:rPr>
            </w:pPr>
          </w:p>
        </w:tc>
      </w:tr>
      <w:tr w:rsidR="008F4B89" w:rsidRPr="004C564A" w:rsidTr="009F0537">
        <w:trPr>
          <w:trHeight w:val="1134"/>
        </w:trPr>
        <w:tc>
          <w:tcPr>
            <w:tcW w:w="8220" w:type="dxa"/>
          </w:tcPr>
          <w:sdt>
            <w:sdtPr>
              <w:rPr>
                <w:rStyle w:val="s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rsidR="008F4B89" w:rsidRPr="009F0537" w:rsidRDefault="009F0537" w:rsidP="009F0537">
                <w:pPr>
                  <w:pStyle w:val="sbekapakgenel"/>
                  <w:spacing w:after="480"/>
                  <w:rPr>
                    <w:sz w:val="24"/>
                  </w:rPr>
                </w:pPr>
                <w:r w:rsidRPr="008F4B89">
                  <w:rPr>
                    <w:color w:val="FF0000"/>
                  </w:rPr>
                  <w:t>Adınızı Soyadınızı Giriniz</w:t>
                </w:r>
              </w:p>
            </w:sdtContent>
          </w:sdt>
        </w:tc>
      </w:tr>
      <w:tr w:rsidR="00FB7592" w:rsidRPr="004C564A"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listItem w:displayText="Sanatta Yeterlik Tezi" w:value="Sanatta Yeterlik Tezi"/>
              </w:comboBox>
            </w:sdtPr>
            <w:sdtEndPr/>
            <w:sdtContent>
              <w:p w:rsidR="00FB7592" w:rsidRPr="004C564A" w:rsidRDefault="00E5445F" w:rsidP="00440DAF">
                <w:pPr>
                  <w:pStyle w:val="s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rsidTr="009F0537">
        <w:trPr>
          <w:trHeight w:val="1644"/>
        </w:trPr>
        <w:tc>
          <w:tcPr>
            <w:tcW w:w="8220" w:type="dxa"/>
            <w:vAlign w:val="center"/>
          </w:tcPr>
          <w:sdt>
            <w:sdtPr>
              <w:rPr>
                <w:rStyle w:val="s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rsidR="00440DAF" w:rsidRPr="004C564A" w:rsidRDefault="00CD3E40" w:rsidP="00CD3E40">
                <w:pPr>
                  <w:pStyle w:val="sbekapakgenel"/>
                  <w:spacing w:after="240"/>
                </w:pPr>
                <w:r>
                  <w:rPr>
                    <w:color w:val="FF0000"/>
                  </w:rPr>
                  <w:t>DANIŞMAN</w:t>
                </w:r>
              </w:p>
            </w:sdtContent>
          </w:sdt>
        </w:tc>
      </w:tr>
      <w:tr w:rsidR="00874D69" w:rsidRPr="004C564A" w:rsidTr="003F22F9">
        <w:trPr>
          <w:trHeight w:val="567"/>
        </w:trPr>
        <w:tc>
          <w:tcPr>
            <w:tcW w:w="8220" w:type="dxa"/>
            <w:vAlign w:val="bottom"/>
          </w:tcPr>
          <w:p w:rsidR="00874D69" w:rsidRDefault="00BC1FA6" w:rsidP="00874D69">
            <w:pPr>
              <w:pStyle w:val="sbekapakgenel"/>
              <w:spacing w:before="240"/>
              <w:rPr>
                <w:color w:val="808080"/>
              </w:rPr>
            </w:pPr>
            <w:sdt>
              <w:sdtPr>
                <w:rPr>
                  <w:rStyle w:val="Stil11"/>
                </w:rPr>
                <w:id w:val="-1446616510"/>
                <w:lock w:val="sdtLocked"/>
                <w:placeholder>
                  <w:docPart w:val="929BA82274434C4EB18F8178088E38B1"/>
                </w:placeholder>
                <w:showingPlcHdr/>
                <w:date w:fullDate="2020-06-04T00:00:00Z">
                  <w:dateFormat w:val="MMMM - yyyy"/>
                  <w:lid w:val="tr-TR"/>
                  <w:storeMappedDataAs w:val="dateTime"/>
                  <w:calendar w:val="gregorian"/>
                </w:date>
              </w:sdtPr>
              <w:sdtEndPr>
                <w:rPr>
                  <w:rStyle w:val="Stil11"/>
                </w:rPr>
              </w:sdtEndPr>
              <w:sdtContent>
                <w:r w:rsidR="00194031" w:rsidRPr="00BD6F5F">
                  <w:rPr>
                    <w:rStyle w:val="YerTutucuMetni"/>
                    <w:color w:val="FF0000"/>
                    <w:sz w:val="24"/>
                    <w:szCs w:val="24"/>
                  </w:rPr>
                  <w:t>Tarih girmek için burayı tıklatın.</w:t>
                </w:r>
              </w:sdtContent>
            </w:sdt>
            <w:r w:rsidR="00874D69">
              <w:rPr>
                <w:color w:val="808080"/>
              </w:rPr>
              <w:t xml:space="preserve">  </w:t>
            </w:r>
          </w:p>
          <w:p w:rsidR="00874D69" w:rsidRPr="008949C2" w:rsidRDefault="00BC1FA6" w:rsidP="00874D69">
            <w:pPr>
              <w:pStyle w:val="s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rsidR="00874D69" w:rsidRDefault="00874D69" w:rsidP="00874D69">
      <w:pPr>
        <w:pStyle w:val="sbekapakgenel"/>
        <w:spacing w:after="0"/>
        <w:sectPr w:rsidR="00874D69" w:rsidSect="00DB3CEA">
          <w:headerReference w:type="default" r:id="rId9"/>
          <w:footerReference w:type="default" r:id="rId10"/>
          <w:pgSz w:w="11906" w:h="16838" w:code="9"/>
          <w:pgMar w:top="1701" w:right="1418" w:bottom="1418" w:left="2268" w:header="709" w:footer="709" w:gutter="0"/>
          <w:pgNumType w:fmt="lowerRoman" w:start="1"/>
          <w:cols w:space="708"/>
          <w:titlePg/>
          <w:docGrid w:linePitch="360"/>
        </w:sectPr>
      </w:pPr>
    </w:p>
    <w:bookmarkStart w:id="0" w:name="_Toc43985835" w:displacedByCustomXml="next"/>
    <w:sdt>
      <w:sdtPr>
        <w:rPr>
          <w:caps/>
          <w:color w:val="808080"/>
        </w:rPr>
        <w:id w:val="1730963077"/>
        <w:lock w:val="sdtContentLocked"/>
        <w:placeholder>
          <w:docPart w:val="CCCAB8CB247D4285B000D175D7D50BC1"/>
        </w:placeholder>
      </w:sdtPr>
      <w:sdtEndPr>
        <w:rPr>
          <w:caps w:val="0"/>
        </w:rPr>
      </w:sdtEndPr>
      <w:sdtContent>
        <w:p w:rsidR="00855627" w:rsidRPr="004C564A" w:rsidRDefault="00061B48" w:rsidP="00DB3CEA">
          <w:pPr>
            <w:pStyle w:val="s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544"/>
        <w:gridCol w:w="1597"/>
        <w:gridCol w:w="104"/>
      </w:tblGrid>
      <w:tr w:rsidR="0075048E" w:rsidRPr="004C564A" w:rsidTr="002C2F82">
        <w:trPr>
          <w:gridAfter w:val="1"/>
          <w:wAfter w:w="104" w:type="dxa"/>
          <w:trHeight w:val="2098"/>
        </w:trPr>
        <w:tc>
          <w:tcPr>
            <w:tcW w:w="8260" w:type="dxa"/>
            <w:gridSpan w:val="3"/>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rsidTr="00C93A34">
              <w:trPr>
                <w:trHeight w:val="2386"/>
              </w:trPr>
              <w:tc>
                <w:tcPr>
                  <w:tcW w:w="8077" w:type="dxa"/>
                </w:tcPr>
                <w:p w:rsidR="003655C9" w:rsidRPr="004C564A" w:rsidRDefault="00BC1FA6" w:rsidP="00BF64BA">
                  <w:pPr>
                    <w:pStyle w:val="s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proofErr w:type="gramStart"/>
                  <w:r w:rsidR="003655C9" w:rsidRPr="004C564A">
                    <w:t>tarafından</w:t>
                  </w:r>
                  <w:proofErr w:type="gramEnd"/>
                  <w:r w:rsidR="003655C9" w:rsidRPr="004C564A">
                    <w:t xml:space="preserve">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C218BF">
                    <w:t xml:space="preserve"> Üniversitesi Sosyal Bilimler</w:t>
                  </w:r>
                  <w:r w:rsidR="003655C9" w:rsidRPr="004C564A">
                    <w:t xml:space="preserve">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ankacılık ve Finans Ana Bilim Dalı" w:value="Bankacılık ve Finans Ana Bilim Dalı"/>
                        <w:listItem w:displayText="Çağdaş Türk Lehçeleri ve Edebiyatları Ana Bilim Dalı" w:value="Çağdaş Türk Lehçeleri ve Edebiyatları Ana Bilim Dalı"/>
                        <w:listItem w:displayText="Eğitim Bilimleri Ana Bilim Dalı" w:value="Eğitim Bilimleri Ana Bilim Dalı"/>
                        <w:listItem w:displayText="Felsefe ve Din Bilimleri Ana Bilim Dalı" w:value="Felsefe ve Din Bilimleri Ana Bilim Dalı"/>
                        <w:listItem w:displayText="Felsefe Ana Bilim Dalı" w:value="Felsefe Ana Bilim Dalı"/>
                        <w:listItem w:displayText="Gazetecilik Ana Bilim Dalı" w:value="Gazetecilik Ana Bilim Dalı"/>
                        <w:listItem w:displayText="Halkla İlişkiler ve Reklamcılık Ana Bilim Dalı" w:value="Halkla İlişkiler ve Reklamcılık Ana Bilim Dalı"/>
                        <w:listItem w:displayText="İktisat Ana Bilim Dalı" w:value="İktisat Ana Bilim Dalı"/>
                        <w:listItem w:displayText="İşletme Ana Bilim Dalı" w:value="İşletme Ana Bilim Dalı"/>
                        <w:listItem w:displayText="Sanat ve Tasarım Ana Sanat Dalı" w:value="Sanat ve Tasarım Ana Sanat Dalı"/>
                        <w:listItem w:displayText="Siyaset Bilimi ve Kamu Yönetimi Ana Bilim Dalı" w:value="Siyaset Bilimi ve Kamu Yönetimi Ana Bilim Dalı"/>
                        <w:listItem w:displayText="Tarih Ana Bilim Dalı" w:value="Tarih Ana Bilim Dalı"/>
                        <w:listItem w:displayText="Temel Eğitim Ana Bilim Dalı" w:value="Temel Eğitim Ana Bilim Dalı"/>
                        <w:listItem w:displayText="Temel İslam Bilimleri Ana Bilim Dalı" w:value="Temel İslam Bilimleri Ana Bilim Dalı"/>
                        <w:listItem w:displayText="Turizm İşletmeciliği Ana Bilim Dalı" w:value="Turizm İşletmeciliği Ana Bilim Dalı"/>
                        <w:listItem w:displayText="Türk Dili ve Edebiyatı Ana Bilim Dalı" w:value="Türk Dili ve Edebiyatı Ana Bilim Dalı"/>
                        <w:listItem w:displayText="Türkçe ve Sosyal Bilimler Eğitimi Ana Bilim Dalı" w:value="Türkçe ve Sosyal Bilimler Eğitimi Ana Bilim Dalı"/>
                        <w:listItem w:displayText="Uluslararası İlişkiler Ana Bilim Dalı" w:value="Uluslararası İlişkiler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listItem w:displayText="Sanatta Yeterlik Tezi" w:value="Sanatta Yeterlik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rsidTr="00212D38">
                    <w:trPr>
                      <w:trHeight w:val="782"/>
                    </w:trPr>
                    <w:tc>
                      <w:tcPr>
                        <w:tcW w:w="1762" w:type="dxa"/>
                      </w:tcPr>
                      <w:p w:rsidR="00C93A34" w:rsidRPr="004E7332" w:rsidRDefault="00C93A34" w:rsidP="00C93A34">
                        <w:pPr>
                          <w:pStyle w:val="sbemetinskk"/>
                          <w:spacing w:line="360" w:lineRule="auto"/>
                          <w:rPr>
                            <w:b/>
                          </w:rPr>
                        </w:pPr>
                        <w:r w:rsidRPr="004E7332">
                          <w:rPr>
                            <w:b/>
                          </w:rPr>
                          <w:t>Danışman</w:t>
                        </w:r>
                      </w:p>
                      <w:p w:rsidR="00C93A34" w:rsidRDefault="00C93A34" w:rsidP="00C93A34">
                        <w:pPr>
                          <w:pStyle w:val="sbemetinskk"/>
                          <w:spacing w:line="360" w:lineRule="auto"/>
                        </w:pPr>
                      </w:p>
                    </w:tc>
                    <w:tc>
                      <w:tcPr>
                        <w:tcW w:w="4252" w:type="dxa"/>
                      </w:tcPr>
                      <w:p w:rsidR="00C93A34" w:rsidRDefault="00212D38" w:rsidP="00C93A34">
                        <w:pPr>
                          <w:pStyle w:val="sbemetinskk"/>
                          <w:spacing w:line="360" w:lineRule="auto"/>
                        </w:pPr>
                        <w:proofErr w:type="spellStart"/>
                        <w:r>
                          <w:t>Ünvan</w:t>
                        </w:r>
                        <w:proofErr w:type="spellEnd"/>
                        <w:r>
                          <w:t xml:space="preserve"> </w:t>
                        </w:r>
                        <w:r w:rsidR="00C93A34">
                          <w:t xml:space="preserve">Ad SOYAD </w:t>
                        </w:r>
                      </w:p>
                      <w:p w:rsidR="00C93A34" w:rsidRPr="004C564A" w:rsidRDefault="007620A3" w:rsidP="007620A3">
                        <w:pPr>
                          <w:pStyle w:val="sbemetinskk"/>
                          <w:spacing w:after="120" w:line="360" w:lineRule="auto"/>
                        </w:pPr>
                        <w:r>
                          <w:t xml:space="preserve">XXX </w:t>
                        </w:r>
                        <w:r w:rsidR="00C93A34">
                          <w:t>Üniversitesi</w:t>
                        </w:r>
                      </w:p>
                    </w:tc>
                    <w:tc>
                      <w:tcPr>
                        <w:tcW w:w="1848" w:type="dxa"/>
                        <w:vAlign w:val="bottom"/>
                      </w:tcPr>
                      <w:p w:rsidR="00C93A34" w:rsidRPr="004C564A" w:rsidRDefault="00212D38" w:rsidP="00212D38">
                        <w:pPr>
                          <w:pStyle w:val="sbemetinnormal"/>
                          <w:tabs>
                            <w:tab w:val="right" w:leader="dot" w:pos="2768"/>
                          </w:tabs>
                          <w:spacing w:before="0" w:after="240"/>
                          <w:jc w:val="right"/>
                        </w:pPr>
                        <w:proofErr w:type="gramStart"/>
                        <w:r>
                          <w:t>.</w:t>
                        </w:r>
                        <w:r w:rsidR="00C93A34">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sidRPr="004E7332">
                          <w:rPr>
                            <w:b/>
                          </w:rPr>
                          <w:t>Eş Danışman</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Ad SOYAD</w:t>
                        </w:r>
                      </w:p>
                      <w:p w:rsidR="00212D38" w:rsidRPr="004C564A" w:rsidRDefault="00212D38" w:rsidP="00212D38">
                        <w:pPr>
                          <w:pStyle w:val="sbemetinskk"/>
                          <w:spacing w:after="120" w:line="360" w:lineRule="auto"/>
                        </w:pPr>
                        <w:r>
                          <w:t xml:space="preserve"> </w:t>
                        </w:r>
                        <w:r w:rsidR="007620A3">
                          <w:t>XXX</w:t>
                        </w:r>
                        <w:r>
                          <w:t xml:space="preserve"> Üniversitesi (yoksa bu alanı siliniz)</w:t>
                        </w:r>
                      </w:p>
                    </w:tc>
                    <w:tc>
                      <w:tcPr>
                        <w:tcW w:w="1848" w:type="dxa"/>
                        <w:vAlign w:val="center"/>
                      </w:tcPr>
                      <w:p w:rsidR="00212D38" w:rsidRDefault="00212D38" w:rsidP="00212D38">
                        <w:pPr>
                          <w:pStyle w:val="sbemetinnormal"/>
                          <w:tabs>
                            <w:tab w:val="right" w:leader="dot" w:pos="2768"/>
                          </w:tabs>
                          <w:spacing w:before="0" w:after="240"/>
                          <w:jc w:val="right"/>
                        </w:pPr>
                        <w:proofErr w:type="gramStart"/>
                        <w:r>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Pr>
                            <w:b/>
                          </w:rPr>
                          <w:t xml:space="preserve">Jüri </w:t>
                        </w:r>
                        <w:r w:rsidRPr="004E7332">
                          <w:rPr>
                            <w:b/>
                          </w:rPr>
                          <w:t>Üye</w:t>
                        </w:r>
                        <w:r>
                          <w:rPr>
                            <w:b/>
                          </w:rPr>
                          <w:t>si</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xml:space="preserve"> Ad SOYAD </w:t>
                        </w:r>
                      </w:p>
                      <w:p w:rsidR="00212D38" w:rsidRPr="004C564A" w:rsidRDefault="00212D38" w:rsidP="00212D38">
                        <w:pPr>
                          <w:pStyle w:val="sbemetinskk"/>
                          <w:spacing w:after="120" w:line="360" w:lineRule="auto"/>
                        </w:pPr>
                        <w:r>
                          <w:t>XXX Üniversitesi</w:t>
                        </w:r>
                      </w:p>
                    </w:tc>
                    <w:tc>
                      <w:tcPr>
                        <w:tcW w:w="1848" w:type="dxa"/>
                        <w:vAlign w:val="center"/>
                      </w:tcPr>
                      <w:p w:rsidR="00212D38" w:rsidRDefault="00212D38" w:rsidP="00212D38">
                        <w:pPr>
                          <w:pStyle w:val="s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Pr>
                            <w:b/>
                          </w:rPr>
                          <w:t xml:space="preserve">Jüri </w:t>
                        </w:r>
                        <w:r w:rsidRPr="004E7332">
                          <w:rPr>
                            <w:b/>
                          </w:rPr>
                          <w:t>Üye</w:t>
                        </w:r>
                        <w:r>
                          <w:rPr>
                            <w:b/>
                          </w:rPr>
                          <w:t>si</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xml:space="preserve"> Ad SOYAD </w:t>
                        </w:r>
                      </w:p>
                      <w:p w:rsidR="00212D38" w:rsidRPr="004C564A" w:rsidRDefault="00212D38" w:rsidP="00212D38">
                        <w:pPr>
                          <w:pStyle w:val="sbemetinskk"/>
                          <w:spacing w:after="120" w:line="360" w:lineRule="auto"/>
                        </w:pPr>
                        <w:r>
                          <w:t>XXX Üniversitesi</w:t>
                        </w:r>
                      </w:p>
                    </w:tc>
                    <w:tc>
                      <w:tcPr>
                        <w:tcW w:w="1848" w:type="dxa"/>
                        <w:vAlign w:val="center"/>
                      </w:tcPr>
                      <w:p w:rsidR="00212D38" w:rsidRDefault="00212D38" w:rsidP="00212D38">
                        <w:pPr>
                          <w:pStyle w:val="s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Pr>
                            <w:b/>
                          </w:rPr>
                          <w:t xml:space="preserve">Jüri </w:t>
                        </w:r>
                        <w:r w:rsidRPr="004E7332">
                          <w:rPr>
                            <w:b/>
                          </w:rPr>
                          <w:t>Üye</w:t>
                        </w:r>
                        <w:r>
                          <w:rPr>
                            <w:b/>
                          </w:rPr>
                          <w:t>si</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xml:space="preserve"> Ad SOYAD </w:t>
                        </w:r>
                      </w:p>
                      <w:p w:rsidR="00212D38" w:rsidRPr="004C564A" w:rsidRDefault="00212D38" w:rsidP="00212D38">
                        <w:pPr>
                          <w:pStyle w:val="s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s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Pr>
                            <w:b/>
                          </w:rPr>
                          <w:t xml:space="preserve">Jüri </w:t>
                        </w:r>
                        <w:r w:rsidRPr="004E7332">
                          <w:rPr>
                            <w:b/>
                          </w:rPr>
                          <w:t>Üye</w:t>
                        </w:r>
                        <w:r>
                          <w:rPr>
                            <w:b/>
                          </w:rPr>
                          <w:t>si</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xml:space="preserve"> Ad SOYAD </w:t>
                        </w:r>
                      </w:p>
                      <w:p w:rsidR="00212D38" w:rsidRPr="004C564A" w:rsidRDefault="00212D38" w:rsidP="00212D38">
                        <w:pPr>
                          <w:pStyle w:val="s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s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sbemetinskk"/>
                          <w:spacing w:line="360" w:lineRule="auto"/>
                          <w:rPr>
                            <w:b/>
                          </w:rPr>
                        </w:pPr>
                        <w:r>
                          <w:rPr>
                            <w:b/>
                          </w:rPr>
                          <w:t xml:space="preserve">Jüri </w:t>
                        </w:r>
                        <w:r w:rsidRPr="004E7332">
                          <w:rPr>
                            <w:b/>
                          </w:rPr>
                          <w:t>Üye</w:t>
                        </w:r>
                        <w:r>
                          <w:rPr>
                            <w:b/>
                          </w:rPr>
                          <w:t>si</w:t>
                        </w:r>
                      </w:p>
                      <w:p w:rsidR="00212D38" w:rsidRDefault="00212D38" w:rsidP="00212D38">
                        <w:pPr>
                          <w:pStyle w:val="sbemetinskk"/>
                          <w:spacing w:line="360" w:lineRule="auto"/>
                        </w:pPr>
                      </w:p>
                    </w:tc>
                    <w:tc>
                      <w:tcPr>
                        <w:tcW w:w="4252" w:type="dxa"/>
                      </w:tcPr>
                      <w:p w:rsidR="00212D38" w:rsidRDefault="00212D38" w:rsidP="00212D38">
                        <w:pPr>
                          <w:pStyle w:val="sbemetinskk"/>
                          <w:spacing w:line="360" w:lineRule="auto"/>
                        </w:pPr>
                        <w:proofErr w:type="spellStart"/>
                        <w:r>
                          <w:t>Ünvan</w:t>
                        </w:r>
                        <w:proofErr w:type="spellEnd"/>
                        <w:r>
                          <w:t xml:space="preserve"> Ad SOYAD </w:t>
                        </w:r>
                      </w:p>
                      <w:p w:rsidR="00212D38" w:rsidRPr="004C564A" w:rsidRDefault="00212D38" w:rsidP="00212D38">
                        <w:pPr>
                          <w:pStyle w:val="s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sbemetinnormal"/>
                          <w:tabs>
                            <w:tab w:val="right" w:leader="dot" w:pos="2768"/>
                          </w:tabs>
                          <w:spacing w:before="0" w:after="240"/>
                          <w:jc w:val="right"/>
                        </w:pPr>
                        <w:proofErr w:type="gramStart"/>
                        <w:r w:rsidRPr="0035296D">
                          <w:t>.......................</w:t>
                        </w:r>
                        <w:proofErr w:type="gramEnd"/>
                      </w:p>
                    </w:tc>
                  </w:tr>
                </w:tbl>
                <w:p w:rsidR="003655C9" w:rsidRPr="004C564A" w:rsidRDefault="003655C9" w:rsidP="003655C9">
                  <w:pPr>
                    <w:pStyle w:val="sbemetinnormal"/>
                  </w:pPr>
                </w:p>
              </w:tc>
            </w:tr>
            <w:tr w:rsidR="003655C9" w:rsidRPr="005C3AB6" w:rsidTr="00212D38">
              <w:trPr>
                <w:trHeight w:val="567"/>
              </w:trPr>
              <w:tc>
                <w:tcPr>
                  <w:tcW w:w="8077" w:type="dxa"/>
                </w:tcPr>
                <w:p w:rsidR="003655C9" w:rsidRPr="004C564A" w:rsidRDefault="003655C9" w:rsidP="00C218BF">
                  <w:pPr>
                    <w:pStyle w:val="sbemetinskkgirintisiz"/>
                  </w:pPr>
                  <w:r w:rsidRPr="003655C9">
                    <w:t xml:space="preserve">Jüri üyeleri tarafından kabul edilmiş olan bu tez Kastamonu Üniversitesi </w:t>
                  </w:r>
                  <w:r w:rsidR="00C218BF">
                    <w:t>Sosyal Bilimler</w:t>
                  </w:r>
                  <w:r w:rsidRPr="003655C9">
                    <w:t xml:space="preserve"> Enstitüsü Yönetim Kurulunca onanmıştır.</w:t>
                  </w:r>
                </w:p>
              </w:tc>
            </w:tr>
          </w:tbl>
          <w:p w:rsidR="0075048E" w:rsidRPr="004C564A" w:rsidRDefault="0075048E" w:rsidP="003655C9">
            <w:pPr>
              <w:pStyle w:val="sbemetinskk"/>
              <w:spacing w:after="240"/>
            </w:pPr>
          </w:p>
        </w:tc>
      </w:tr>
      <w:tr w:rsidR="005A2D71" w:rsidRPr="004C564A" w:rsidTr="002C2F82">
        <w:trPr>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rsidR="005A2D71" w:rsidRPr="004C564A" w:rsidRDefault="005A2D71" w:rsidP="001B5C84">
                <w:pPr>
                  <w:pStyle w:val="sbemetinnormal"/>
                  <w:spacing w:before="240" w:after="0"/>
                  <w:jc w:val="left"/>
                </w:pPr>
                <w:r>
                  <w:t xml:space="preserve"> </w:t>
                </w:r>
                <w:r w:rsidR="001B5C84">
                  <w:t>Enstitü</w:t>
                </w:r>
                <w:r w:rsidRPr="004C564A">
                  <w:t xml:space="preserve"> Müdürü</w:t>
                </w:r>
                <w:r>
                  <w:t xml:space="preserve"> </w:t>
                </w:r>
              </w:p>
            </w:sdtContent>
          </w:sdt>
        </w:tc>
        <w:tc>
          <w:tcPr>
            <w:tcW w:w="3544" w:type="dxa"/>
            <w:vAlign w:val="bottom"/>
          </w:tcPr>
          <w:p w:rsidR="005A2D71" w:rsidRPr="007C7562" w:rsidRDefault="00BC1FA6" w:rsidP="002C2F82">
            <w:pPr>
              <w:pStyle w:val="sbemetinnormal"/>
              <w:spacing w:before="240" w:after="0"/>
              <w:ind w:firstLine="39"/>
              <w:jc w:val="left"/>
              <w:rPr>
                <w:rFonts w:asciiTheme="minorHAnsi" w:hAnsiTheme="minorHAnsi"/>
                <w:sz w:val="22"/>
              </w:rPr>
            </w:p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r w:rsidR="009161B8">
                  <w:t xml:space="preserve"> Doç. Dr. </w:t>
                </w:r>
                <w:r w:rsidR="002C2F82">
                  <w:t>Orhan KANDEMİR</w:t>
                </w:r>
              </w:sdtContent>
            </w:sdt>
            <w:r w:rsidR="009161B8">
              <w:t xml:space="preserve"> </w:t>
            </w:r>
          </w:p>
        </w:tc>
        <w:tc>
          <w:tcPr>
            <w:tcW w:w="1701" w:type="dxa"/>
            <w:gridSpan w:val="2"/>
            <w:vAlign w:val="bottom"/>
          </w:tcPr>
          <w:sdt>
            <w:sdtPr>
              <w:id w:val="299421722"/>
              <w:placeholder>
                <w:docPart w:val="DefaultPlaceholder_-1854013440"/>
              </w:placeholder>
            </w:sdtPr>
            <w:sdtEndPr/>
            <w:sdtContent>
              <w:p w:rsidR="005A2D71" w:rsidRDefault="002C2F82" w:rsidP="002C2F82">
                <w:pPr>
                  <w:pStyle w:val="sbemetinnormal"/>
                  <w:tabs>
                    <w:tab w:val="right" w:leader="dot" w:pos="2768"/>
                  </w:tabs>
                  <w:spacing w:before="240" w:after="0"/>
                  <w:jc w:val="center"/>
                </w:pPr>
                <w:proofErr w:type="gramStart"/>
                <w:r>
                  <w:t>………………</w:t>
                </w:r>
                <w:proofErr w:type="gramEnd"/>
              </w:p>
            </w:sdtContent>
          </w:sdt>
        </w:tc>
      </w:tr>
    </w:tbl>
    <w:p w:rsidR="00874D69" w:rsidRDefault="00874D69" w:rsidP="00BD7908">
      <w:pPr>
        <w:pStyle w:val="sbebalk1sol"/>
        <w:spacing w:before="120"/>
        <w:jc w:val="center"/>
        <w:sectPr w:rsidR="00874D69" w:rsidSect="00B03B54">
          <w:pgSz w:w="11906" w:h="16838" w:code="9"/>
          <w:pgMar w:top="1701" w:right="1418" w:bottom="1418" w:left="2268" w:header="794" w:footer="794" w:gutter="0"/>
          <w:pgNumType w:fmt="lowerRoman"/>
          <w:cols w:space="708"/>
          <w:docGrid w:linePitch="360"/>
        </w:sectPr>
      </w:pPr>
      <w:bookmarkStart w:id="1" w:name="_GoBack"/>
      <w:bookmarkEnd w:id="1"/>
    </w:p>
    <w:bookmarkStart w:id="2" w:name="_Toc43985836" w:displacedByCustomXml="next"/>
    <w:sdt>
      <w:sdtPr>
        <w:id w:val="390851861"/>
        <w:lock w:val="sdtContentLocked"/>
        <w:placeholder>
          <w:docPart w:val="DefaultPlaceholder_-1854013440"/>
        </w:placeholder>
      </w:sdtPr>
      <w:sdtEndPr/>
      <w:sdtContent>
        <w:p w:rsidR="00D93154" w:rsidRPr="004B03E1" w:rsidRDefault="004B03E1" w:rsidP="00BD7908">
          <w:pPr>
            <w:pStyle w:val="sbebalk1sol"/>
            <w:spacing w:before="120"/>
            <w:jc w:val="center"/>
          </w:pPr>
          <w:r w:rsidRPr="00C72CF3">
            <w:rPr>
              <w:sz w:val="24"/>
            </w:rPr>
            <w:t>TAAHHÜTNAME</w:t>
          </w:r>
        </w:p>
      </w:sdtContent>
    </w:sdt>
    <w:bookmarkEnd w:id="2"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D93154" w:rsidRPr="00D93154" w:rsidRDefault="00D93154" w:rsidP="00132994">
      <w:pPr>
        <w:rPr>
          <w:rFonts w:eastAsia="Times New Roman"/>
          <w:lang w:eastAsia="tr-TR" w:bidi="ar-SA"/>
        </w:rPr>
      </w:pPr>
    </w:p>
    <w:p w:rsidR="00CD3E40" w:rsidRPr="00653E6B" w:rsidRDefault="00BC1FA6"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sbemetinnormal"/>
      </w:pPr>
    </w:p>
    <w:p w:rsidR="00393A02" w:rsidRPr="004C564A" w:rsidRDefault="00393A02" w:rsidP="00393A02">
      <w:pPr>
        <w:pStyle w:val="s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rsidTr="00794B8C">
        <w:trPr>
          <w:trHeight w:val="977"/>
        </w:trPr>
        <w:tc>
          <w:tcPr>
            <w:tcW w:w="8220" w:type="dxa"/>
            <w:tcBorders>
              <w:top w:val="nil"/>
              <w:left w:val="nil"/>
              <w:bottom w:val="nil"/>
              <w:right w:val="nil"/>
            </w:tcBorders>
          </w:tcPr>
          <w:bookmarkStart w:id="3" w:name="_Toc43985837" w:displacedByCustomXml="next"/>
          <w:sdt>
            <w:sdtPr>
              <w:id w:val="20914837"/>
              <w:lock w:val="sdtContentLocked"/>
              <w:placeholder>
                <w:docPart w:val="8D4BF007C4294C22A1A18B504AE439CD"/>
              </w:placeholder>
            </w:sdtPr>
            <w:sdtEndPr/>
            <w:sdtContent>
              <w:p w:rsidR="0005314E" w:rsidRPr="004C564A" w:rsidRDefault="0005314E" w:rsidP="00267B5C">
                <w:pPr>
                  <w:pStyle w:val="sbebalk1sol"/>
                  <w:jc w:val="center"/>
                  <w:rPr>
                    <w:b w:val="0"/>
                  </w:rPr>
                </w:pPr>
                <w:r w:rsidRPr="00C362BE">
                  <w:rPr>
                    <w:sz w:val="24"/>
                  </w:rPr>
                  <w:t>ÖZET</w:t>
                </w:r>
              </w:p>
            </w:sdtContent>
          </w:sdt>
          <w:bookmarkEnd w:id="3" w:displacedByCustomXml="prev"/>
        </w:tc>
      </w:tr>
      <w:tr w:rsidR="00C362BE" w:rsidRPr="004C564A"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listItem w:displayText="Sanatta Yeterlik Tezi" w:value="Sanatta Yeterlik Tezi"/>
              </w:comboBox>
            </w:sdtPr>
            <w:sdtEndPr/>
            <w:sdtContent>
              <w:p w:rsidR="00C362BE" w:rsidRPr="00022CAF" w:rsidRDefault="00CF580F" w:rsidP="00267B5C">
                <w:pPr>
                  <w:pStyle w:val="sbeortakalnmetin12dar"/>
                  <w:spacing w:after="240"/>
                </w:pPr>
                <w:r w:rsidRPr="004C564A">
                  <w:rPr>
                    <w:rStyle w:val="YerTutucuMetni"/>
                    <w:color w:val="FF0000"/>
                  </w:rPr>
                  <w:t>programınızı seçiniz</w:t>
                </w:r>
              </w:p>
            </w:sdtContent>
          </w:sdt>
        </w:tc>
      </w:tr>
      <w:tr w:rsidR="0005314E" w:rsidRPr="004C564A"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rsidR="0005314E" w:rsidRPr="004C564A" w:rsidRDefault="00EA675C" w:rsidP="00EA675C">
                <w:pPr>
                  <w:pStyle w:val="sbeortakalnmetin12dar"/>
                  <w:spacing w:after="240"/>
                </w:pPr>
                <w:r w:rsidRPr="004C564A">
                  <w:rPr>
                    <w:rStyle w:val="YerTutucuMetni"/>
                    <w:color w:val="FF0000"/>
                  </w:rPr>
                  <w:t>tez adınızı buraya giriniz</w:t>
                </w:r>
              </w:p>
            </w:sdtContent>
          </w:sdt>
        </w:tc>
      </w:tr>
      <w:tr w:rsidR="0005314E" w:rsidRPr="004C564A"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rsidR="0005314E" w:rsidRPr="004C564A" w:rsidRDefault="00CF580F" w:rsidP="00CF580F">
                <w:pPr>
                  <w:pStyle w:val="sbeortakalnmetin12dar"/>
                  <w:spacing w:after="120"/>
                </w:pPr>
                <w:r w:rsidRPr="00CF580F">
                  <w:rPr>
                    <w:rStyle w:val="Stil11"/>
                    <w:color w:val="FF0000"/>
                  </w:rPr>
                  <w:t>adınızı soyadınızı giriniz</w:t>
                </w:r>
              </w:p>
            </w:sdtContent>
          </w:sdt>
        </w:tc>
      </w:tr>
      <w:tr w:rsidR="0005314E" w:rsidRPr="004C564A"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rsidR="0005314E" w:rsidRPr="004C564A" w:rsidRDefault="00CA2223" w:rsidP="00CA2223">
                <w:pPr>
                  <w:pStyle w:val="sbeortakalnmetin12dar"/>
                </w:pPr>
                <w:r>
                  <w:t>KASTAMONU</w:t>
                </w:r>
                <w:r w:rsidR="009161B8">
                  <w:t xml:space="preserve"> ÜNİVERSİTESİ sosyal BİLİMLER</w:t>
                </w:r>
                <w:r w:rsidR="0005314E" w:rsidRPr="004C564A">
                  <w:t xml:space="preserve"> ENSTİTÜSÜ</w:t>
                </w:r>
              </w:p>
            </w:sdtContent>
          </w:sdt>
        </w:tc>
      </w:tr>
      <w:tr w:rsidR="004F1C4E" w:rsidRPr="004C564A" w:rsidTr="00794B8C">
        <w:tc>
          <w:tcPr>
            <w:tcW w:w="8220" w:type="dxa"/>
            <w:tcBorders>
              <w:top w:val="nil"/>
              <w:left w:val="nil"/>
              <w:bottom w:val="nil"/>
              <w:right w:val="nil"/>
            </w:tcBorders>
          </w:tcPr>
          <w:p w:rsidR="004F1C4E" w:rsidRPr="004C564A" w:rsidRDefault="00BC1FA6" w:rsidP="004F1C4E">
            <w:pPr>
              <w:pStyle w:val="s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ANKACILIK VE FİNANS ANA BİLİM DALI" w:value="BANKACILIK VE FİNANS ANA BİLİM DALI"/>
                  <w:listItem w:displayText="ÇAĞDAŞ TÜRK LEHÇELERİ VE EDEBİYATLARI ANA BİLİM DALI" w:value="ÇAĞDAŞ TÜRK LEHÇELERİ VE EDEBİYATLARI ANA BİLİM DALI"/>
                  <w:listItem w:displayText="EĞİTİM BİLİMLERİ ANA BİLİM DALI" w:value="EĞİTİM BİLİMLERİ ANA BİLİM DALI"/>
                  <w:listItem w:displayText="FELSEFE VE DİN BİLİMLERİ ANA BİLİM DALI" w:value="FELSEFE VE DİN BİLİMLERİ ANA BİLİM DALI"/>
                  <w:listItem w:displayText="FELSEFE ANA BİLİM DALI" w:value="FELSEFE ANA BİLİM DALI"/>
                  <w:listItem w:displayText="GAZETECİLİK ANA BİLİM DALI" w:value="GAZETECİLİK ANA BİLİM DALI"/>
                  <w:listItem w:displayText="HALKLA İLİŞKİLER VE REKLAMCILIK ANA BİLİM DALI" w:value="HALKLA İLİŞKİLER VE REKLAMCILIK ANA BİLİM DALI"/>
                  <w:listItem w:displayText="İKTİSAT ANA BİLİM DALI" w:value="İKTİSAT ANA BİLİM DALI"/>
                  <w:listItem w:displayText="İŞLETME ANA BİLİM DALI" w:value="İŞLETME ANA BİLİM DALI"/>
                  <w:listItem w:displayText="SANAT VE TASARIM ANA SANAT DALI" w:value="SANAT VE TASARIM ANA SANAT DALI"/>
                  <w:listItem w:displayText="SİYASET BİLİMİ VE KAMU YÖNETİMİ ANA BİLİM DALI" w:value="SİYASET BİLİMİ VE KAMU YÖNETİMİ ANA BİLİM DALI"/>
                  <w:listItem w:displayText="TARİH ANA BİLİM DALI" w:value="TARİH ANA BİLİM DALI"/>
                  <w:listItem w:displayText="TEMEL EĞİTİM ANA BİLİM DALI" w:value="TEMEL EĞİTİM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TÜRKÇE VE SOSYAL BİLİMLER EĞİTİMİ ANA BİLİM DALI" w:value="TÜRKÇE VE SOSYAL BİLİMLER EĞİTİMİ ANA BİLİM DALI"/>
                  <w:listItem w:displayText="ULUSLARARASI İLİŞKİLER ANA BİLİM DALI" w:value="ULUSLARARASI İLİŞKİLER ANA BİLİM DALI"/>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rsidTr="00794B8C">
        <w:tc>
          <w:tcPr>
            <w:tcW w:w="8220" w:type="dxa"/>
            <w:tcBorders>
              <w:top w:val="nil"/>
              <w:left w:val="nil"/>
              <w:bottom w:val="nil"/>
              <w:right w:val="nil"/>
            </w:tcBorders>
          </w:tcPr>
          <w:p w:rsidR="0005314E" w:rsidRPr="004F1C4E" w:rsidRDefault="00BC1FA6" w:rsidP="004F1C4E">
            <w:pPr>
              <w:pStyle w:val="s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FİNANSAL RAPORLAMA VE DENETİM BİLİM DALI" w:value="FİNANSAL RAPORLAMA VE DENETİM BİLİM DALI"/>
                  <w:listItem w:displayText="EĞİTİM YÖNETİMİ TEFTİŞİ PLANLAMASI VE EKONOMİSİ BİLİM DALI" w:value="EĞİTİM YÖNETİMİ TEFTİŞİ PLANLAMASI VE EKONOMİSİ BİLİM DALI"/>
                  <w:listItem w:displayText="HİZMET TASARIMI VE İŞLETMECİLİĞİ BİLİM DALI" w:value="HİZMET TASARIMI VE İŞLETMECİLİĞİ BİLİM DALI"/>
                  <w:listItem w:displayText="YÖNETİM VE ORGANİZASYON BİLİM DALI" w:value="YÖNETİM VE ORGANİZASYON BİLİM DALI"/>
                  <w:listItem w:displayText="YAKINÇAĞ TARİHİ BİLİM DALI" w:value="YAKINÇAĞ TARİHİ BİLİM DALI"/>
                  <w:listItem w:displayText="OKUL ÖNCESİ EĞİTİMİ BİLİM DALI" w:value="OKUL ÖNCESİ EĞİTİMİ BİLİM DALI"/>
                  <w:listItem w:displayText="SINIF EĞİTİMİ BİLİM DALI" w:value="SINIF EĞİTİMİ BİLİM DALI"/>
                  <w:listItem w:displayText="İNANÇ TURİZMİ BİLİM DALI" w:value="İNANÇ TURİZMİ BİLİM DALI"/>
                  <w:listItem w:displayText="SOSYAL BİLGİLER EĞİTİMİ BİLİM DALI" w:value="SOSYAL BİLGİLER EĞİTİMİ BİLİM DALI"/>
                </w:comboBox>
              </w:sdtPr>
              <w:sdtEndPr/>
              <w:sdtContent>
                <w:r w:rsidR="00E907FD" w:rsidRPr="004C564A">
                  <w:rPr>
                    <w:rStyle w:val="YerTutucuMetni"/>
                    <w:color w:val="FF0000"/>
                  </w:rPr>
                  <w:t>Bilim dalınızı seçiniz (Yoksa siliniz)</w:t>
                </w:r>
              </w:sdtContent>
            </w:sdt>
          </w:p>
        </w:tc>
      </w:tr>
      <w:tr w:rsidR="003932A7" w:rsidRPr="004C564A" w:rsidTr="00794B8C">
        <w:trPr>
          <w:trHeight w:val="490"/>
        </w:trPr>
        <w:tc>
          <w:tcPr>
            <w:tcW w:w="8220" w:type="dxa"/>
            <w:tcBorders>
              <w:top w:val="nil"/>
              <w:left w:val="nil"/>
              <w:bottom w:val="nil"/>
              <w:right w:val="nil"/>
            </w:tcBorders>
          </w:tcPr>
          <w:p w:rsidR="00792BDA" w:rsidRPr="004C564A" w:rsidRDefault="00BC1FA6" w:rsidP="00E60F45">
            <w:pPr>
              <w:pStyle w:val="s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rsidR="003932A7" w:rsidRPr="004C564A" w:rsidRDefault="00BC1FA6" w:rsidP="005B4107">
            <w:pPr>
              <w:pStyle w:val="s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rsidTr="00794B8C">
        <w:tc>
          <w:tcPr>
            <w:tcW w:w="8220" w:type="dxa"/>
            <w:tcBorders>
              <w:top w:val="nil"/>
              <w:left w:val="nil"/>
              <w:bottom w:val="nil"/>
              <w:right w:val="nil"/>
            </w:tcBorders>
          </w:tcPr>
          <w:p w:rsidR="00D50C4F" w:rsidRPr="004C564A" w:rsidRDefault="00D50C4F" w:rsidP="00D10BF6">
            <w:pPr>
              <w:pStyle w:val="sbeortakalnmetin12dar"/>
              <w:spacing w:after="360" w:line="360" w:lineRule="auto"/>
              <w:jc w:val="left"/>
            </w:pPr>
          </w:p>
        </w:tc>
      </w:tr>
      <w:tr w:rsidR="003932A7" w:rsidRPr="004C564A" w:rsidTr="00794B8C">
        <w:tc>
          <w:tcPr>
            <w:tcW w:w="8220" w:type="dxa"/>
            <w:tcBorders>
              <w:top w:val="nil"/>
              <w:left w:val="nil"/>
              <w:bottom w:val="nil"/>
              <w:right w:val="nil"/>
            </w:tcBorders>
          </w:tcPr>
          <w:p w:rsidR="00E509D8" w:rsidRDefault="00BC1FA6" w:rsidP="00912571">
            <w:pPr>
              <w:pStyle w:val="sbemetinskk"/>
              <w:spacing w:after="480"/>
            </w:pPr>
            <w:sdt>
              <w:sdtPr>
                <w:rPr>
                  <w:sz w:val="22"/>
                </w:rPr>
                <w:alias w:val="Özet metni buraya yazınız."/>
                <w:tag w:val="Özet metni buraya yazınız."/>
                <w:id w:val="-1736388552"/>
                <w:placeholder>
                  <w:docPart w:val="312930A6317642448FDCD489650F45C1"/>
                </w:placeholder>
                <w:showingPlcHdr/>
                <w15:appearance w15:val="tags"/>
              </w:sdtPr>
              <w:sdtEndPr>
                <w:rPr>
                  <w:sz w:val="24"/>
                </w:rPr>
              </w:sdtEndPr>
              <w:sdtContent>
                <w:r w:rsidR="00B35E49" w:rsidRPr="00101575">
                  <w:rPr>
                    <w:color w:val="FF0000"/>
                    <w:sz w:val="22"/>
                  </w:rPr>
                  <w:t>Özet metni yazmaya buradan başlayınız…</w:t>
                </w:r>
                <w:r w:rsidR="009D74F8" w:rsidRPr="00101575">
                  <w:rPr>
                    <w:b/>
                    <w:i/>
                    <w:sz w:val="22"/>
                  </w:rPr>
                  <w:t xml:space="preserve"> Özet sayfası</w:t>
                </w:r>
                <w:r w:rsidR="009D74F8" w:rsidRPr="00101575">
                  <w:rPr>
                    <w:sz w:val="22"/>
                  </w:rPr>
                  <w:t>, tezin içeriğini kısaca tanıtan</w:t>
                </w:r>
                <w:r w:rsidR="00912571">
                  <w:rPr>
                    <w:sz w:val="22"/>
                  </w:rPr>
                  <w:t xml:space="preserve"> maksimum iki </w:t>
                </w:r>
                <w:r w:rsidR="009D74F8" w:rsidRPr="00101575">
                  <w:rPr>
                    <w:sz w:val="22"/>
                  </w:rPr>
                  <w:t>sayfa olup</w:t>
                </w:r>
                <w:r w:rsidR="00912571">
                  <w:rPr>
                    <w:sz w:val="22"/>
                  </w:rPr>
                  <w:t xml:space="preserve"> (bir sayfa ideal olanı)</w:t>
                </w:r>
                <w:r w:rsidR="009D74F8" w:rsidRPr="00101575">
                  <w:rPr>
                    <w:sz w:val="22"/>
                  </w:rPr>
                  <w:t xml:space="preserve">, yazar bu sayfada okuyucuya araştırma konusunun özünü oluşturan problem, araştırmada kullanılan yöntem, elde edilen bulgular ve sonuçlar hakkında bilgiler vermelidir. Özet </w:t>
                </w:r>
                <w:r w:rsidR="00C362BE" w:rsidRPr="00101575">
                  <w:rPr>
                    <w:sz w:val="22"/>
                  </w:rPr>
                  <w:t>metni 11pt ve 1 satır aralığında olacak şekilde</w:t>
                </w:r>
                <w:r w:rsidR="004F6212" w:rsidRPr="00101575">
                  <w:rPr>
                    <w:sz w:val="22"/>
                  </w:rPr>
                  <w:t xml:space="preserve"> yazılmalı ve</w:t>
                </w:r>
                <w:r w:rsidR="00C362BE" w:rsidRPr="00101575">
                  <w:rPr>
                    <w:sz w:val="22"/>
                  </w:rPr>
                  <w:t xml:space="preserve"> </w:t>
                </w:r>
                <w:r w:rsidR="009D74F8" w:rsidRPr="00101575">
                  <w:rPr>
                    <w:sz w:val="22"/>
                  </w:rPr>
                  <w:t>bir sayfayı aşmamalı</w:t>
                </w:r>
                <w:r w:rsidR="004F6212" w:rsidRPr="00101575">
                  <w:rPr>
                    <w:sz w:val="22"/>
                  </w:rPr>
                  <w:t xml:space="preserve">dır,  tercihen </w:t>
                </w:r>
                <w:r w:rsidR="009D74F8" w:rsidRPr="00101575">
                  <w:rPr>
                    <w:sz w:val="22"/>
                  </w:rPr>
                  <w:t xml:space="preserve">250 </w:t>
                </w:r>
                <w:r w:rsidR="004F6212" w:rsidRPr="00101575">
                  <w:rPr>
                    <w:sz w:val="22"/>
                  </w:rPr>
                  <w:t xml:space="preserve">- 300 </w:t>
                </w:r>
                <w:r w:rsidR="009D74F8" w:rsidRPr="00101575">
                  <w:rPr>
                    <w:sz w:val="22"/>
                  </w:rPr>
                  <w:t>kelimeyi geçmemelidir</w:t>
                </w:r>
                <w:r w:rsidR="00A9774C" w:rsidRPr="00101575">
                  <w:rPr>
                    <w:sz w:val="22"/>
                  </w:rPr>
                  <w:t>. Tezde yapılmış olan çalışmalar birçok indekste bu sayfa aracılığı ile tarandığından araştırmacı bu metnin yazımına dikkat etmelidir.</w:t>
                </w:r>
                <w:r w:rsidR="00C362BE" w:rsidRPr="00101575">
                  <w:rPr>
                    <w:sz w:val="22"/>
                  </w:rPr>
                  <w:t xml:space="preserve"> </w:t>
                </w:r>
                <w:r w:rsidR="00A9774C" w:rsidRPr="00101575">
                  <w:rPr>
                    <w:sz w:val="22"/>
                  </w:rPr>
                  <w:t>Üst kenardan boşluk bırakılmadan, 1</w:t>
                </w:r>
                <w:r w:rsidR="00C362BE" w:rsidRPr="00101575">
                  <w:rPr>
                    <w:sz w:val="22"/>
                  </w:rPr>
                  <w:t>2</w:t>
                </w:r>
                <w:r w:rsidR="00A9774C" w:rsidRPr="00101575">
                  <w:rPr>
                    <w:sz w:val="22"/>
                  </w:rPr>
                  <w:t xml:space="preserve">pt koyu olacak şekilde büyük harflerle </w:t>
                </w:r>
                <w:r w:rsidR="00082A30" w:rsidRPr="00101575">
                  <w:rPr>
                    <w:sz w:val="22"/>
                  </w:rPr>
                  <w:t>sayfaya ortalanmış şekilde</w:t>
                </w:r>
                <w:r w:rsidR="00A9774C" w:rsidRPr="00101575">
                  <w:rPr>
                    <w:sz w:val="22"/>
                  </w:rPr>
                  <w:t xml:space="preserv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w:t>
                </w:r>
                <w:r w:rsidR="00C362BE" w:rsidRPr="00101575">
                  <w:rPr>
                    <w:sz w:val="22"/>
                  </w:rPr>
                  <w:t xml:space="preserve"> </w:t>
                </w:r>
                <w:r w:rsidR="00A9774C" w:rsidRPr="00101575">
                  <w:rPr>
                    <w:sz w:val="22"/>
                  </w:rPr>
                  <w:t>Özet sayfasının altına “ANAHTAR KELİMELER” ibaresi 1</w:t>
                </w:r>
                <w:r w:rsidR="004F6212" w:rsidRPr="00101575">
                  <w:rPr>
                    <w:sz w:val="22"/>
                  </w:rPr>
                  <w:t>1</w:t>
                </w:r>
                <w:r w:rsidR="00A9774C" w:rsidRPr="00101575">
                  <w:rPr>
                    <w:sz w:val="22"/>
                  </w:rPr>
                  <w:t>pt boyutunda koyu ve büyük harfli olacak şekilde yazılmalıdır. Anahtar kelimelerin sayısı 3 ile 7 adet arasın</w:t>
                </w:r>
                <w:r w:rsidR="004F6212" w:rsidRPr="00101575">
                  <w:rPr>
                    <w:sz w:val="22"/>
                  </w:rPr>
                  <w:t xml:space="preserve">da olmalıdır. Anahtar kelimelerden sonra tarih, sayfa sayısı ve bilim kodu </w:t>
                </w:r>
                <w:r w:rsidR="00A9774C" w:rsidRPr="00101575">
                  <w:rPr>
                    <w:sz w:val="22"/>
                  </w:rPr>
                  <w:t>1</w:t>
                </w:r>
                <w:r w:rsidR="004F6212" w:rsidRPr="00101575">
                  <w:rPr>
                    <w:sz w:val="22"/>
                  </w:rPr>
                  <w:t>1</w:t>
                </w:r>
                <w:r w:rsidR="00A9774C" w:rsidRPr="00101575">
                  <w:rPr>
                    <w:sz w:val="22"/>
                  </w:rPr>
                  <w:t>pt boyutunda yazılmalı ve aralarında virgül olmalıdır.</w:t>
                </w:r>
                <w:r w:rsidR="004F6212" w:rsidRPr="00101575">
                  <w:rPr>
                    <w:sz w:val="22"/>
                  </w:rPr>
                  <w:t xml:space="preserve"> </w:t>
                </w:r>
                <w:r w:rsidR="00A9774C" w:rsidRPr="00101575">
                  <w:rPr>
                    <w:sz w:val="22"/>
                  </w:rPr>
                  <w:t>Sa</w:t>
                </w:r>
                <w:r w:rsidR="00A9774C" w:rsidRPr="00C362BE">
                  <w:rPr>
                    <w:sz w:val="22"/>
                  </w:rPr>
                  <w:t>yfa numarası 12pt boyutunda “i” olup sayfanın altında ve ortalanmış olarak verilmelidir</w:t>
                </w:r>
                <w:r w:rsidR="00A9774C" w:rsidRPr="00272C59">
                  <w:t>.</w:t>
                </w:r>
              </w:sdtContent>
            </w:sdt>
            <w:r w:rsidR="004F6212">
              <w:t xml:space="preserve"> </w:t>
            </w:r>
          </w:p>
          <w:p w:rsidR="00E509D8" w:rsidRPr="004C564A" w:rsidRDefault="00E509D8" w:rsidP="004F6212">
            <w:pPr>
              <w:pStyle w:val="sbemetinskk"/>
            </w:pPr>
          </w:p>
        </w:tc>
      </w:tr>
      <w:tr w:rsidR="003932A7" w:rsidRPr="004C564A" w:rsidTr="00794B8C">
        <w:trPr>
          <w:trHeight w:val="717"/>
        </w:trPr>
        <w:tc>
          <w:tcPr>
            <w:tcW w:w="8220" w:type="dxa"/>
            <w:tcBorders>
              <w:top w:val="nil"/>
              <w:left w:val="nil"/>
              <w:bottom w:val="nil"/>
              <w:right w:val="nil"/>
            </w:tcBorders>
          </w:tcPr>
          <w:p w:rsidR="003932A7" w:rsidRDefault="00BC1FA6" w:rsidP="00912571">
            <w:pPr>
              <w:pStyle w:val="s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sz w:val="22"/>
                  </w:rPr>
                  <w:t>ANAHTAR KELİMELER:</w:t>
                </w:r>
              </w:sdtContent>
            </w:sdt>
            <w:sdt>
              <w:sdtPr>
                <w:rPr>
                  <w:rStyle w:val="Stil8"/>
                </w:rPr>
                <w:id w:val="468867459"/>
                <w:placeholder>
                  <w:docPart w:val="9B6F1716F0F94449AFBE9BFF29C7559C"/>
                </w:placeholder>
                <w:showingPlcHdr/>
              </w:sdtPr>
              <w:sdtEndPr>
                <w:rPr>
                  <w:rStyle w:val="VarsaylanParagrafYazTipi"/>
                  <w:b/>
                  <w:sz w:val="24"/>
                </w:rPr>
              </w:sdtEndPr>
              <w:sdtContent>
                <w:r w:rsidR="003F6EE3" w:rsidRPr="007D022A">
                  <w:rPr>
                    <w:rStyle w:val="YerTutucuMetni"/>
                  </w:rPr>
                  <w:t>Metin girmek için buraya tıklayın veya dokunun.</w:t>
                </w:r>
              </w:sdtContent>
            </w:sdt>
          </w:p>
          <w:p w:rsidR="004F6212" w:rsidRDefault="00BC1FA6" w:rsidP="00F64EF0">
            <w:pPr>
              <w:pStyle w:val="s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proofErr w:type="gramStart"/>
            <w:r w:rsidR="00267B5C">
              <w:t>.....</w:t>
            </w:r>
            <w:proofErr w:type="gramEnd"/>
            <w:r w:rsidR="000A41B6">
              <w:t xml:space="preserve"> </w:t>
            </w:r>
            <w:sdt>
              <w:sdtPr>
                <w:id w:val="926848296"/>
                <w:lock w:val="sdtContentLocked"/>
                <w:placeholder>
                  <w:docPart w:val="5C8E4585DF54459DB313B4EB6BB30E79"/>
                </w:placeholder>
                <w:showingPlcHdr/>
              </w:sdtPr>
              <w:sdtEndPr/>
              <w:sdtContent>
                <w:r w:rsidR="000A41B6" w:rsidRPr="009B4313">
                  <w:rPr>
                    <w:sz w:val="22"/>
                  </w:rPr>
                  <w:t>Sayfa</w:t>
                </w:r>
              </w:sdtContent>
            </w:sdt>
          </w:p>
          <w:p w:rsidR="00E509D8" w:rsidRDefault="00E509D8" w:rsidP="00F64EF0">
            <w:pPr>
              <w:pStyle w:val="sbemetinskk"/>
            </w:pPr>
          </w:p>
          <w:p w:rsidR="00E509D8" w:rsidRDefault="00E509D8" w:rsidP="00F64EF0">
            <w:pPr>
              <w:pStyle w:val="sbemetinskk"/>
            </w:pPr>
          </w:p>
          <w:p w:rsidR="00E509D8" w:rsidRDefault="00E509D8" w:rsidP="00F64EF0">
            <w:pPr>
              <w:pStyle w:val="sbemetinskk"/>
            </w:pPr>
          </w:p>
          <w:p w:rsidR="00DB3CEA" w:rsidRDefault="00DB3CEA" w:rsidP="00DB3CEA"/>
          <w:p w:rsidR="00E509D8" w:rsidRPr="00DB3CEA" w:rsidRDefault="00E509D8" w:rsidP="00DB3CEA">
            <w:pPr>
              <w:jc w:val="center"/>
            </w:pPr>
          </w:p>
        </w:tc>
      </w:tr>
    </w:tbl>
    <w:p w:rsidR="00794B8C" w:rsidRDefault="00794B8C">
      <w:pPr>
        <w:sectPr w:rsidR="00794B8C" w:rsidSect="00B03B54">
          <w:footerReference w:type="default" r:id="rId11"/>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rsidTr="00794B8C">
        <w:trPr>
          <w:trHeight w:val="977"/>
        </w:trPr>
        <w:tc>
          <w:tcPr>
            <w:tcW w:w="8220" w:type="dxa"/>
            <w:tcBorders>
              <w:top w:val="nil"/>
              <w:left w:val="nil"/>
              <w:bottom w:val="nil"/>
              <w:right w:val="nil"/>
            </w:tcBorders>
          </w:tcPr>
          <w:bookmarkStart w:id="4" w:name="_Toc43985838" w:displacedByCustomXml="next"/>
          <w:sdt>
            <w:sdtPr>
              <w:id w:val="-188765541"/>
              <w:lock w:val="sdtContentLocked"/>
              <w:placeholder>
                <w:docPart w:val="6AF8B10CBB4C46FCB960E8775CF6257B"/>
              </w:placeholder>
            </w:sdtPr>
            <w:sdtEndPr/>
            <w:sdtContent>
              <w:p w:rsidR="00734C22" w:rsidRPr="004C564A" w:rsidRDefault="00734C22" w:rsidP="00267B5C">
                <w:pPr>
                  <w:pStyle w:val="sbebalk1sol"/>
                  <w:jc w:val="center"/>
                  <w:rPr>
                    <w:b w:val="0"/>
                  </w:rPr>
                </w:pPr>
                <w:r w:rsidRPr="00C72CF3">
                  <w:rPr>
                    <w:sz w:val="24"/>
                  </w:rPr>
                  <w:t>ABSTRACT</w:t>
                </w:r>
              </w:p>
            </w:sdtContent>
          </w:sdt>
          <w:bookmarkEnd w:id="4" w:displacedByCustomXml="prev"/>
        </w:tc>
      </w:tr>
      <w:tr w:rsidR="004F6212" w:rsidRPr="004C564A"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listItem w:displayText="Proficiency in Art Thesis" w:value="Proficiency in Art Thesis"/>
              </w:comboBox>
            </w:sdtPr>
            <w:sdtEndPr/>
            <w:sdtContent>
              <w:p w:rsidR="004F6212" w:rsidRPr="002762BF" w:rsidRDefault="002762BF" w:rsidP="00344433">
                <w:pPr>
                  <w:pStyle w:val="sbeortakalnmetin12dar"/>
                  <w:spacing w:after="240"/>
                </w:pPr>
                <w:r w:rsidRPr="004C564A">
                  <w:rPr>
                    <w:rStyle w:val="YerTutucuMetni"/>
                    <w:color w:val="FF0000"/>
                  </w:rPr>
                  <w:t>choose your program</w:t>
                </w:r>
              </w:p>
            </w:sdtContent>
          </w:sdt>
        </w:tc>
      </w:tr>
      <w:tr w:rsidR="00734C22" w:rsidRPr="004C564A"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rsidR="00734C22" w:rsidRPr="004C564A" w:rsidRDefault="00BF64BA" w:rsidP="00BF64BA">
                <w:pPr>
                  <w:pStyle w:val="sbeortakalnmetin12dar"/>
                  <w:spacing w:after="240"/>
                </w:pPr>
                <w:r>
                  <w:rPr>
                    <w:rStyle w:val="YerTutucuMetni"/>
                    <w:color w:val="FF0000"/>
                  </w:rPr>
                  <w:t>tItle of the thesI</w:t>
                </w:r>
                <w:r w:rsidRPr="004C564A">
                  <w:rPr>
                    <w:rStyle w:val="YerTutucuMetni"/>
                    <w:color w:val="FF0000"/>
                  </w:rPr>
                  <w:t>s</w:t>
                </w:r>
              </w:p>
            </w:sdtContent>
          </w:sdt>
        </w:tc>
      </w:tr>
      <w:tr w:rsidR="00734C22" w:rsidRPr="004C564A"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rsidR="00734C22" w:rsidRPr="004C564A" w:rsidRDefault="00215186" w:rsidP="00215186">
                <w:pPr>
                  <w:pStyle w:val="sbeortakalnmetin12dar"/>
                  <w:spacing w:after="120"/>
                </w:pPr>
                <w:r w:rsidRPr="004C564A">
                  <w:rPr>
                    <w:rStyle w:val="YerTutucuMetni"/>
                    <w:color w:val="FF0000"/>
                  </w:rPr>
                  <w:t>name and surname of the author</w:t>
                </w:r>
              </w:p>
            </w:sdtContent>
          </w:sdt>
        </w:tc>
      </w:tr>
      <w:tr w:rsidR="00734C22" w:rsidRPr="004C564A" w:rsidTr="004F1C4E">
        <w:trPr>
          <w:trHeight w:val="311"/>
        </w:trPr>
        <w:tc>
          <w:tcPr>
            <w:tcW w:w="8220" w:type="dxa"/>
            <w:tcBorders>
              <w:top w:val="nil"/>
              <w:left w:val="nil"/>
              <w:bottom w:val="nil"/>
              <w:right w:val="nil"/>
            </w:tcBorders>
          </w:tcPr>
          <w:sdt>
            <w:sdtPr>
              <w:rPr>
                <w:color w:val="808080"/>
              </w:rPr>
              <w:id w:val="-369231123"/>
              <w:placeholder>
                <w:docPart w:val="CC901F31991542DC9C24F9E5D1A6EC8A"/>
              </w:placeholder>
            </w:sdtPr>
            <w:sdtEndPr/>
            <w:sdtContent>
              <w:p w:rsidR="00734C22" w:rsidRPr="004C564A" w:rsidRDefault="004F6212" w:rsidP="004F6212">
                <w:pPr>
                  <w:pStyle w:val="sbeortakalnmetin12dar"/>
                </w:pPr>
                <w:r>
                  <w:t>KASTAMONU</w:t>
                </w:r>
                <w:r w:rsidR="00734C22" w:rsidRPr="004C564A">
                  <w:t xml:space="preserve"> UNIVERSITY INSTITUTE OF </w:t>
                </w:r>
                <w:r w:rsidR="003D59FD">
                  <w:t xml:space="preserve">SOCIAL </w:t>
                </w:r>
                <w:r w:rsidR="00734C22" w:rsidRPr="004C564A">
                  <w:t>SCIENCE</w:t>
                </w:r>
              </w:p>
            </w:sdtContent>
          </w:sdt>
        </w:tc>
      </w:tr>
      <w:tr w:rsidR="00734C22" w:rsidRPr="004C564A" w:rsidTr="004F1C4E">
        <w:tc>
          <w:tcPr>
            <w:tcW w:w="8220" w:type="dxa"/>
            <w:tcBorders>
              <w:top w:val="nil"/>
              <w:left w:val="nil"/>
              <w:bottom w:val="nil"/>
              <w:right w:val="nil"/>
            </w:tcBorders>
          </w:tcPr>
          <w:p w:rsidR="00734C22" w:rsidRPr="005B4107" w:rsidRDefault="00BC1FA6" w:rsidP="004F6212">
            <w:pPr>
              <w:pStyle w:val="sbeortakalnmetin12dar"/>
              <w:rPr>
                <w:b w:val="0"/>
              </w:rPr>
            </w:pPr>
            <w:sdt>
              <w:sdtPr>
                <w:rPr>
                  <w:rStyle w:val="Stil6"/>
                  <w:b/>
                </w:rPr>
                <w:alias w:val="DEPARTMENT"/>
                <w:tag w:val="CHOOSE YOUR DEPARTMENT"/>
                <w:id w:val="967471684"/>
                <w:placeholder>
                  <w:docPart w:val="038878AC1AAE4063BA09AAF49359526C"/>
                </w:placeholder>
                <w:showingPlcHdr/>
                <w:comboBox>
                  <w:listItem w:displayText="[Bölümünüzü seçiniz...]" w:value=""/>
                  <w:listItem w:displayText="DEPARTMENT OF SOCIAL SCIENCES AND TURKISH EDUCATION" w:value="DEPARTMENT OF SOCIAL SCIENCES AND TURKISH EDUCATION"/>
                  <w:listItem w:displayText="DEPARTMENT OF BASIC EDUCATION" w:value="DEPARTMENT OF BASIC EDUCATION"/>
                  <w:listItem w:displayText="DEPARTMENT OF PHILOSOPHY" w:value="DEPARTMENT OF PHILOSOPHY"/>
                  <w:listItem w:displayText="DEPARTMENT OF HISTORY" w:value="DEPARTMENT OF HISTORY"/>
                  <w:listItem w:displayText="DEPARTMENT OF BASIC ISLAMIC SCIENCES" w:value="DEPARTMENT OF BASIC ISLAMIC SCIENCES"/>
                  <w:listItem w:displayText="DEPARTMENT OF BUSINESS ADMINISTRATION" w:value="DEPARTMENT OF BUSINESS ADMINISTRATION"/>
                  <w:listItem w:displayText="DEPARTMENT OF BANKING AND FINANCE" w:value="DEPARTMENT OF BANKING AND FINANCE"/>
                  <w:listItem w:displayText="DEPARTMENT OF TURKISH LANGUAGE AND LITERATURE" w:value="DEPARTMENT OF TURKISH LANGUAGE AND LITERATURE"/>
                  <w:listItem w:displayText="DEPARTMENT OF JOURNALISM" w:value="DEPARTMENT OF JOURNALISM"/>
                  <w:listItem w:displayText="EDUCATIONAL SCIENCES DEPARTMENT" w:value="EDUCATIONAL SCIENCES DEPARTMENT"/>
                  <w:listItem w:displayText="DEPARTMENT OF PHILOSOPHY AND RELIGION SCIENCES" w:value="DEPARTMENT OF PHILOSOPHY AND RELIGION SCIENCES"/>
                  <w:listItem w:displayText="DEPARTMENT OF ECONOMICS" w:value="DEPARTMENT OF ECONOMICS"/>
                  <w:listItem w:displayText="DEPARTMENT OF POLITICAL SCIENCE AND PUBLIC AFFAIRS" w:value="DEPARTMENT OF POLITICAL SCIENCE AND PUBLIC AFFAIRS"/>
                  <w:listItem w:displayText="PUBLIC RELATIONS AND ADVERTISING DEPARTMENT" w:value="PUBLIC RELATIONS AND ADVERTISING DEPARTMENT"/>
                  <w:listItem w:displayText="ART AND DESIGN DEPARTMENT" w:value="ART AND DESIGN DEPARTMENT"/>
                  <w:listItem w:displayText="INTERNATIONAL RELATIONS DEPARTMENT" w:value="INTERNATIONAL RELATIONS DEPARTMENT"/>
                  <w:listItem w:displayText="DEPARTMENT OF TOURISM MANAGEMENT" w:value="DEPARTMENT OF TOURISM MANAGEMENT"/>
                  <w:listItem w:displayText="MODERN TURKIC LANGUAGES AND LITERATURE" w:value="MODERN TURKIC LANGUAGES AND LITERATURE"/>
                </w:comboBox>
              </w:sdtPr>
              <w:sdtEndPr>
                <w:rPr>
                  <w:rStyle w:val="VarsaylanParagrafYazTipi"/>
                  <w:b w:val="0"/>
                </w:rPr>
              </w:sdtEndPr>
              <w:sdtContent>
                <w:r w:rsidR="00F63095">
                  <w:rPr>
                    <w:rStyle w:val="YerTutucuMetni"/>
                    <w:color w:val="FF0000"/>
                  </w:rPr>
                  <w:t>CHOOSE YOUR DEPARTMENT</w:t>
                </w:r>
              </w:sdtContent>
            </w:sdt>
          </w:p>
        </w:tc>
      </w:tr>
      <w:tr w:rsidR="00630EF3" w:rsidRPr="004C564A"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FINANCIAL REPORTING AND SUPERVISION" w:value="FINANCIAL REPORTING AND SUPERVISION"/>
                <w:listItem w:displayText="EDUCATIONAL ADMINISTRATION" w:value="EDUCATIONAL ADMINISTRATION"/>
                <w:listItem w:displayText="SERVICE DESIGN AND ECONOMY" w:value="SERVICE DESIGN AND ECONOMY"/>
                <w:listItem w:displayText="RELIGIOUS TOURISM" w:value="RELIGIOUS TOURISM"/>
                <w:listItem w:displayText="ADMINISTRATION AND ORGANISATION" w:value="ADMINISTRATION AND ORGANISATION"/>
                <w:listItem w:displayText="CONTEMPORARY HISTORY" w:value="CONTEMPORARY HISTORY"/>
                <w:listItem w:displayText="EARLY CHILDHOOD EDUCATION" w:value="EARLY CHILDHOOD EDUCATION"/>
                <w:listItem w:displayText="PRIMARY EDUCATION" w:value="PRIMARY EDUCATION"/>
                <w:listItem w:displayText="SOCIAL STUDIES EDUCATION" w:value="SOCIAL STUDIES EDUCATION"/>
              </w:comboBox>
            </w:sdtPr>
            <w:sdtEndPr/>
            <w:sdtContent>
              <w:p w:rsidR="00630EF3" w:rsidRPr="004C564A" w:rsidRDefault="005B4107" w:rsidP="00B43B21">
                <w:pPr>
                  <w:pStyle w:val="s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rsidTr="004F1C4E">
        <w:trPr>
          <w:trHeight w:val="490"/>
        </w:trPr>
        <w:tc>
          <w:tcPr>
            <w:tcW w:w="8220" w:type="dxa"/>
            <w:tcBorders>
              <w:top w:val="nil"/>
              <w:left w:val="nil"/>
              <w:bottom w:val="nil"/>
              <w:right w:val="nil"/>
            </w:tcBorders>
          </w:tcPr>
          <w:p w:rsidR="00734C22" w:rsidRPr="004C564A" w:rsidRDefault="00BC1FA6" w:rsidP="00092209">
            <w:pPr>
              <w:pStyle w:val="s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placeholder>
                  <w:docPart w:val="2102D31FC3BE4F79B8C8EE8DEC56CCCE"/>
                </w:placeholder>
                <w:showingPlcHdr/>
              </w:sdtPr>
              <w:sdtEndPr/>
              <w:sdtContent>
                <w:r w:rsidR="00C930F1">
                  <w:rPr>
                    <w:rStyle w:val="YerTutucuMetni"/>
                    <w:color w:val="FF0000"/>
                  </w:rPr>
                  <w:t>tI</w:t>
                </w:r>
                <w:r w:rsidR="00215186" w:rsidRPr="004C564A">
                  <w:rPr>
                    <w:rStyle w:val="YerTutucuMetni"/>
                    <w:color w:val="FF0000"/>
                  </w:rPr>
                  <w:t>tle, name and surname</w:t>
                </w:r>
              </w:sdtContent>
            </w:sdt>
          </w:p>
          <w:p w:rsidR="00734C22" w:rsidRPr="004C564A" w:rsidRDefault="00BC1FA6" w:rsidP="005B4107">
            <w:pPr>
              <w:pStyle w:val="s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rsidTr="004F1C4E">
        <w:tc>
          <w:tcPr>
            <w:tcW w:w="8220" w:type="dxa"/>
            <w:tcBorders>
              <w:top w:val="nil"/>
              <w:left w:val="nil"/>
              <w:bottom w:val="nil"/>
              <w:right w:val="nil"/>
            </w:tcBorders>
          </w:tcPr>
          <w:p w:rsidR="00734C22" w:rsidRPr="004C564A" w:rsidRDefault="00734C22" w:rsidP="00D10BF6">
            <w:pPr>
              <w:pStyle w:val="sbeortakalnmetin12dar"/>
              <w:spacing w:after="360"/>
            </w:pPr>
          </w:p>
        </w:tc>
      </w:tr>
      <w:tr w:rsidR="00734C22" w:rsidRPr="004C564A" w:rsidTr="004F1C4E">
        <w:tc>
          <w:tcPr>
            <w:tcW w:w="8220" w:type="dxa"/>
            <w:tcBorders>
              <w:top w:val="nil"/>
              <w:left w:val="nil"/>
              <w:bottom w:val="nil"/>
              <w:right w:val="nil"/>
            </w:tcBorders>
          </w:tcPr>
          <w:p w:rsidR="00A26B2C" w:rsidRPr="004C564A" w:rsidRDefault="00A26B2C" w:rsidP="00535C47">
            <w:pPr>
              <w:pStyle w:val="sbemetinskk"/>
            </w:pPr>
          </w:p>
          <w:sdt>
            <w:sdtPr>
              <w:rPr>
                <w:rFonts w:ascii="Times New Roman" w:hAnsi="Times New Roman" w:cs="Times New Roman"/>
              </w:rPr>
              <w:id w:val="-1907914463"/>
              <w:placeholder>
                <w:docPart w:val="D10542B087FA471A9722C7542610D39A"/>
              </w:placeholder>
              <w:temporary/>
              <w:showingPlcHdr/>
            </w:sdtPr>
            <w:sdtEndPr>
              <w:rPr>
                <w:rFonts w:asciiTheme="minorHAnsi" w:hAnsiTheme="minorHAnsi"/>
              </w:rPr>
            </w:sdtEndPr>
            <w:sdtContent>
              <w:p w:rsidR="00925340" w:rsidRPr="00E248E5" w:rsidRDefault="00535C47" w:rsidP="00912571">
                <w:pPr>
                  <w:spacing w:after="480"/>
                  <w:jc w:val="both"/>
                  <w:rPr>
                    <w:rFonts w:ascii="Times New Roman" w:hAnsi="Times New Roman" w:cs="Times New Roman"/>
                  </w:rPr>
                </w:pPr>
                <w:r w:rsidRPr="00E248E5">
                  <w:rPr>
                    <w:rFonts w:ascii="Times New Roman" w:hAnsi="Times New Roman" w:cs="Times New Roman"/>
                    <w:color w:val="FF0000"/>
                  </w:rPr>
                  <w:t>Start typing the abstract from here…</w:t>
                </w:r>
                <w:r w:rsidR="001E4949" w:rsidRPr="00E248E5">
                  <w:rPr>
                    <w:rFonts w:ascii="Times New Roman" w:hAnsi="Times New Roman" w:cs="Times New Roman"/>
                  </w:rPr>
                  <w:t xml:space="preserve"> ABSTRACT; </w:t>
                </w:r>
                <w:r w:rsidR="00101575" w:rsidRPr="00E248E5">
                  <w:rPr>
                    <w:rFonts w:ascii="Times New Roman" w:hAnsi="Times New Roman" w:cs="Times New Roman"/>
                  </w:rPr>
                  <w:t>The summary page is a page</w:t>
                </w:r>
                <w:r w:rsidR="00912571" w:rsidRPr="00E248E5">
                  <w:rPr>
                    <w:rFonts w:ascii="Times New Roman" w:hAnsi="Times New Roman" w:cs="Times New Roman"/>
                  </w:rPr>
                  <w:t xml:space="preserve"> (max two page)</w:t>
                </w:r>
                <w:r w:rsidR="00101575" w:rsidRPr="00E248E5">
                  <w:rPr>
                    <w:rFonts w:ascii="Times New Roman" w:hAnsi="Times New Roman" w:cs="Times New Roman"/>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sdtContent>
          </w:sdt>
          <w:p w:rsidR="00852332" w:rsidRDefault="00BC1FA6" w:rsidP="00912571">
            <w:pPr>
              <w:pStyle w:val="s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sz w:val="22"/>
                  </w:rPr>
                  <w:t>KEYWORDS</w:t>
                </w:r>
                <w:r w:rsidR="00852332" w:rsidRPr="00C362BE">
                  <w:rPr>
                    <w:b/>
                    <w:sz w:val="22"/>
                  </w:rPr>
                  <w:t>:</w:t>
                </w:r>
              </w:sdtContent>
            </w:sdt>
            <w:sdt>
              <w:sdtPr>
                <w:rPr>
                  <w:rStyle w:val="Stil8"/>
                </w:rPr>
                <w:id w:val="176397579"/>
                <w:placeholder>
                  <w:docPart w:val="86DFD181EF7542DD96F179640020D52D"/>
                </w:placeholder>
                <w:showingPlcHdr/>
              </w:sdtPr>
              <w:sdtEndPr>
                <w:rPr>
                  <w:rStyle w:val="VarsaylanParagrafYazTipi"/>
                  <w:b/>
                  <w:sz w:val="24"/>
                </w:rPr>
              </w:sdtEndPr>
              <w:sdtContent>
                <w:r w:rsidR="005B4107" w:rsidRPr="009B4313">
                  <w:rPr>
                    <w:rStyle w:val="YerTutucuMetni"/>
                    <w:sz w:val="22"/>
                  </w:rPr>
                  <w:t>Metin girmek için buraya tıklayın veya dokunun</w:t>
                </w:r>
                <w:r w:rsidR="005B4107" w:rsidRPr="007D022A">
                  <w:rPr>
                    <w:rStyle w:val="YerTutucuMetni"/>
                  </w:rPr>
                  <w:t>.</w:t>
                </w:r>
              </w:sdtContent>
            </w:sdt>
          </w:p>
          <w:p w:rsidR="00852332" w:rsidRDefault="00BC1FA6" w:rsidP="00843D44">
            <w:pPr>
              <w:pStyle w:val="s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sz w:val="22"/>
                  </w:rPr>
                  <w:t>Tarih girmek için burayı tıklayınız</w:t>
                </w:r>
              </w:sdtContent>
            </w:sdt>
            <w:r w:rsidR="00852332">
              <w:t>,</w:t>
            </w:r>
            <w:r w:rsidR="00BB5745">
              <w:t xml:space="preserve"> </w:t>
            </w:r>
            <w:proofErr w:type="gramStart"/>
            <w:r w:rsidR="00233798">
              <w:t>.....</w:t>
            </w:r>
            <w:proofErr w:type="gramEnd"/>
            <w:r w:rsidR="000A41B6">
              <w:t xml:space="preserve"> </w:t>
            </w:r>
            <w:sdt>
              <w:sdtPr>
                <w:id w:val="1092123062"/>
                <w:lock w:val="contentLocked"/>
                <w:placeholder>
                  <w:docPart w:val="B02A99FF931E4AEFB573C4156B8152F0"/>
                </w:placeholder>
                <w:showingPlcHdr/>
              </w:sdtPr>
              <w:sdtEndPr/>
              <w:sdtContent>
                <w:r w:rsidR="000A41B6" w:rsidRPr="009B4313">
                  <w:rPr>
                    <w:sz w:val="22"/>
                  </w:rPr>
                  <w:t>Page</w:t>
                </w:r>
              </w:sdtContent>
            </w:sdt>
          </w:p>
          <w:p w:rsidR="00852332" w:rsidRDefault="00852332" w:rsidP="00843D44">
            <w:pPr>
              <w:pStyle w:val="sbemetinskk"/>
            </w:pPr>
          </w:p>
          <w:p w:rsidR="00E509D8" w:rsidRDefault="00E509D8" w:rsidP="00535C47">
            <w:pPr>
              <w:pStyle w:val="sbemetinskk"/>
              <w:rPr>
                <w:rFonts w:cs="Times New Roman"/>
                <w:szCs w:val="24"/>
              </w:rPr>
            </w:pPr>
          </w:p>
          <w:p w:rsidR="00E509D8" w:rsidRDefault="00E509D8" w:rsidP="00535C47">
            <w:pPr>
              <w:pStyle w:val="sbemetinskk"/>
              <w:rPr>
                <w:rFonts w:cs="Times New Roman"/>
                <w:szCs w:val="24"/>
              </w:rPr>
            </w:pPr>
          </w:p>
          <w:p w:rsidR="00E509D8" w:rsidRPr="004C564A" w:rsidRDefault="00E509D8" w:rsidP="00535C47">
            <w:pPr>
              <w:pStyle w:val="sbemetinskk"/>
            </w:pPr>
          </w:p>
        </w:tc>
      </w:tr>
    </w:tbl>
    <w:p w:rsidR="001577D8" w:rsidRDefault="001577D8" w:rsidP="00DA107C">
      <w:pPr>
        <w:pStyle w:val="sbebalk1sol"/>
        <w:jc w:val="center"/>
      </w:pPr>
      <w:bookmarkStart w:id="5" w:name="_Toc292898182"/>
      <w:bookmarkStart w:id="6" w:name="_Toc292899497"/>
    </w:p>
    <w:p w:rsidR="002F6924" w:rsidRDefault="002F6924" w:rsidP="00DA107C">
      <w:pPr>
        <w:pStyle w:val="sbebalk1sol"/>
        <w:jc w:val="center"/>
        <w:sectPr w:rsidR="002F6924" w:rsidSect="00B03B54">
          <w:pgSz w:w="11906" w:h="16838" w:code="9"/>
          <w:pgMar w:top="1701" w:right="1418" w:bottom="1418" w:left="2268" w:header="794" w:footer="794" w:gutter="0"/>
          <w:pgNumType w:fmt="lowerRoman"/>
          <w:cols w:space="708"/>
          <w:docGrid w:linePitch="360"/>
        </w:sectPr>
      </w:pPr>
    </w:p>
    <w:bookmarkStart w:id="7" w:name="_Toc43985839" w:displacedByCustomXml="next"/>
    <w:sdt>
      <w:sdtPr>
        <w:id w:val="1080568245"/>
        <w:lock w:val="contentLocked"/>
        <w:placeholder>
          <w:docPart w:val="4160E7C0BBDA49598CF67BF8A6D70351"/>
        </w:placeholder>
      </w:sdtPr>
      <w:sdtEndPr/>
      <w:sdtContent>
        <w:p w:rsidR="001577D8" w:rsidRDefault="001577D8" w:rsidP="001577D8">
          <w:pPr>
            <w:pStyle w:val="sbebalk1sol"/>
            <w:jc w:val="center"/>
            <w:rPr>
              <w:rFonts w:asciiTheme="minorHAnsi" w:hAnsiTheme="minorHAnsi"/>
              <w:b w:val="0"/>
              <w:sz w:val="22"/>
            </w:rPr>
          </w:pPr>
          <w:r w:rsidRPr="00C72CF3">
            <w:rPr>
              <w:sz w:val="24"/>
            </w:rPr>
            <w:t>TEŞEKKÜR</w:t>
          </w:r>
        </w:p>
      </w:sdtContent>
    </w:sdt>
    <w:bookmarkEnd w:id="7"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rsidTr="00CD3E40">
            <w:tc>
              <w:tcPr>
                <w:tcW w:w="8210" w:type="dxa"/>
              </w:tcPr>
              <w:p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rsidR="001577D8" w:rsidRPr="00653E6B" w:rsidRDefault="00BC1FA6"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w:t>
      </w:r>
      <w:r w:rsidR="000B4003">
        <w:rPr>
          <w:rFonts w:ascii="TimesNewRoman,Bold" w:eastAsia="Calibri" w:hAnsi="TimesNewRoman,Bold" w:cs="TimesNewRoman,Bold"/>
          <w:bCs/>
          <w:sz w:val="24"/>
          <w:szCs w:val="24"/>
        </w:rPr>
        <w:t>1</w:t>
      </w:r>
    </w:p>
    <w:p w:rsidR="006F54C5" w:rsidRDefault="006F54C5" w:rsidP="003D6531">
      <w:pPr>
        <w:pStyle w:val="sbemetinnormal"/>
      </w:pPr>
    </w:p>
    <w:p w:rsidR="001577D8" w:rsidRDefault="001577D8" w:rsidP="00912571">
      <w:pPr>
        <w:pStyle w:val="sbebalk1sol"/>
        <w:jc w:val="center"/>
        <w:sectPr w:rsidR="001577D8" w:rsidSect="00B03B54">
          <w:pgSz w:w="11906" w:h="16838" w:code="9"/>
          <w:pgMar w:top="1701" w:right="1418" w:bottom="1418" w:left="2268" w:header="794" w:footer="794" w:gutter="0"/>
          <w:pgNumType w:fmt="lowerRoman"/>
          <w:cols w:space="708"/>
          <w:docGrid w:linePitch="360"/>
        </w:sectPr>
      </w:pPr>
    </w:p>
    <w:bookmarkStart w:id="8" w:name="_Toc43985840" w:displacedByCustomXml="next"/>
    <w:sdt>
      <w:sdtPr>
        <w:id w:val="-1733768786"/>
        <w:lock w:val="sdtContentLocked"/>
        <w:placeholder>
          <w:docPart w:val="CCCAB8CB247D4285B000D175D7D50BC1"/>
        </w:placeholder>
      </w:sdtPr>
      <w:sdtEndPr/>
      <w:sdtContent>
        <w:p w:rsidR="00F64EF0" w:rsidRPr="004C564A" w:rsidRDefault="00411E3C" w:rsidP="00912571">
          <w:pPr>
            <w:pStyle w:val="sbebalk1sol"/>
            <w:jc w:val="center"/>
          </w:pPr>
          <w:r w:rsidRPr="00C72CF3">
            <w:rPr>
              <w:sz w:val="24"/>
            </w:rPr>
            <w:t>İÇİNDEKİLER</w:t>
          </w:r>
        </w:p>
      </w:sdtContent>
    </w:sdt>
    <w:bookmarkEnd w:id="8" w:displacedByCustomXml="prev"/>
    <w:bookmarkEnd w:id="6" w:displacedByCustomXml="prev"/>
    <w:bookmarkEnd w:id="5" w:displacedByCustomXml="prev"/>
    <w:p w:rsidR="00411E3C" w:rsidRPr="004C564A" w:rsidRDefault="00411E3C" w:rsidP="00227AD4">
      <w:pPr>
        <w:pStyle w:val="sbemetinnormalkaln"/>
        <w:tabs>
          <w:tab w:val="right" w:pos="8220"/>
        </w:tabs>
        <w:spacing w:before="0" w:after="0"/>
      </w:pPr>
      <w:r w:rsidRPr="004C564A">
        <w:tab/>
      </w:r>
      <w:r w:rsidRPr="004C564A">
        <w:rPr>
          <w:u w:val="single"/>
        </w:rPr>
        <w:t>Sayfa</w:t>
      </w:r>
    </w:p>
    <w:p w:rsidR="000C2D6E" w:rsidRDefault="005A1749" w:rsidP="00227AD4">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43985835" w:history="1">
        <w:r w:rsidR="000C2D6E" w:rsidRPr="00C134B7">
          <w:rPr>
            <w:rStyle w:val="Kpr"/>
          </w:rPr>
          <w:t>TEZ ONAYI</w:t>
        </w:r>
        <w:r w:rsidR="000C2D6E">
          <w:rPr>
            <w:webHidden/>
          </w:rPr>
          <w:tab/>
        </w:r>
        <w:r w:rsidR="000C2D6E">
          <w:rPr>
            <w:webHidden/>
          </w:rPr>
          <w:fldChar w:fldCharType="begin"/>
        </w:r>
        <w:r w:rsidR="000C2D6E">
          <w:rPr>
            <w:webHidden/>
          </w:rPr>
          <w:instrText xml:space="preserve"> PAGEREF _Toc43985835 \h </w:instrText>
        </w:r>
        <w:r w:rsidR="000C2D6E">
          <w:rPr>
            <w:webHidden/>
          </w:rPr>
        </w:r>
        <w:r w:rsidR="000C2D6E">
          <w:rPr>
            <w:webHidden/>
          </w:rPr>
          <w:fldChar w:fldCharType="separate"/>
        </w:r>
        <w:r w:rsidR="00D322DF">
          <w:rPr>
            <w:webHidden/>
          </w:rPr>
          <w:t>ii</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36" w:history="1">
        <w:r w:rsidR="000C2D6E" w:rsidRPr="00C134B7">
          <w:rPr>
            <w:rStyle w:val="Kpr"/>
          </w:rPr>
          <w:t>TAAHHÜTNAME</w:t>
        </w:r>
        <w:r w:rsidR="000C2D6E">
          <w:rPr>
            <w:webHidden/>
          </w:rPr>
          <w:tab/>
        </w:r>
        <w:r w:rsidR="000C2D6E">
          <w:rPr>
            <w:webHidden/>
          </w:rPr>
          <w:fldChar w:fldCharType="begin"/>
        </w:r>
        <w:r w:rsidR="000C2D6E">
          <w:rPr>
            <w:webHidden/>
          </w:rPr>
          <w:instrText xml:space="preserve"> PAGEREF _Toc43985836 \h </w:instrText>
        </w:r>
        <w:r w:rsidR="000C2D6E">
          <w:rPr>
            <w:webHidden/>
          </w:rPr>
        </w:r>
        <w:r w:rsidR="000C2D6E">
          <w:rPr>
            <w:webHidden/>
          </w:rPr>
          <w:fldChar w:fldCharType="separate"/>
        </w:r>
        <w:r w:rsidR="00D322DF">
          <w:rPr>
            <w:webHidden/>
          </w:rPr>
          <w:t>iii</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37" w:history="1">
        <w:r w:rsidR="000C2D6E" w:rsidRPr="00C134B7">
          <w:rPr>
            <w:rStyle w:val="Kpr"/>
          </w:rPr>
          <w:t>ÖZET</w:t>
        </w:r>
        <w:r w:rsidR="000C2D6E">
          <w:rPr>
            <w:webHidden/>
          </w:rPr>
          <w:tab/>
        </w:r>
        <w:r w:rsidR="000C2D6E">
          <w:rPr>
            <w:webHidden/>
          </w:rPr>
          <w:fldChar w:fldCharType="begin"/>
        </w:r>
        <w:r w:rsidR="000C2D6E">
          <w:rPr>
            <w:webHidden/>
          </w:rPr>
          <w:instrText xml:space="preserve"> PAGEREF _Toc43985837 \h </w:instrText>
        </w:r>
        <w:r w:rsidR="000C2D6E">
          <w:rPr>
            <w:webHidden/>
          </w:rPr>
        </w:r>
        <w:r w:rsidR="000C2D6E">
          <w:rPr>
            <w:webHidden/>
          </w:rPr>
          <w:fldChar w:fldCharType="separate"/>
        </w:r>
        <w:r w:rsidR="00D322DF">
          <w:rPr>
            <w:webHidden/>
          </w:rPr>
          <w:t>iv</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38" w:history="1">
        <w:r w:rsidR="000C2D6E" w:rsidRPr="00C134B7">
          <w:rPr>
            <w:rStyle w:val="Kpr"/>
          </w:rPr>
          <w:t>ABSTRACT</w:t>
        </w:r>
        <w:r w:rsidR="000C2D6E">
          <w:rPr>
            <w:webHidden/>
          </w:rPr>
          <w:tab/>
        </w:r>
        <w:r w:rsidR="000C2D6E">
          <w:rPr>
            <w:webHidden/>
          </w:rPr>
          <w:fldChar w:fldCharType="begin"/>
        </w:r>
        <w:r w:rsidR="000C2D6E">
          <w:rPr>
            <w:webHidden/>
          </w:rPr>
          <w:instrText xml:space="preserve"> PAGEREF _Toc43985838 \h </w:instrText>
        </w:r>
        <w:r w:rsidR="000C2D6E">
          <w:rPr>
            <w:webHidden/>
          </w:rPr>
        </w:r>
        <w:r w:rsidR="000C2D6E">
          <w:rPr>
            <w:webHidden/>
          </w:rPr>
          <w:fldChar w:fldCharType="separate"/>
        </w:r>
        <w:r w:rsidR="00D322DF">
          <w:rPr>
            <w:webHidden/>
          </w:rPr>
          <w:t>v</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39" w:history="1">
        <w:r w:rsidR="000C2D6E" w:rsidRPr="00C134B7">
          <w:rPr>
            <w:rStyle w:val="Kpr"/>
          </w:rPr>
          <w:t>TEŞEKKÜR</w:t>
        </w:r>
        <w:r w:rsidR="000C2D6E">
          <w:rPr>
            <w:webHidden/>
          </w:rPr>
          <w:tab/>
        </w:r>
        <w:r w:rsidR="000C2D6E">
          <w:rPr>
            <w:webHidden/>
          </w:rPr>
          <w:fldChar w:fldCharType="begin"/>
        </w:r>
        <w:r w:rsidR="000C2D6E">
          <w:rPr>
            <w:webHidden/>
          </w:rPr>
          <w:instrText xml:space="preserve"> PAGEREF _Toc43985839 \h </w:instrText>
        </w:r>
        <w:r w:rsidR="000C2D6E">
          <w:rPr>
            <w:webHidden/>
          </w:rPr>
        </w:r>
        <w:r w:rsidR="000C2D6E">
          <w:rPr>
            <w:webHidden/>
          </w:rPr>
          <w:fldChar w:fldCharType="separate"/>
        </w:r>
        <w:r w:rsidR="00D322DF">
          <w:rPr>
            <w:webHidden/>
          </w:rPr>
          <w:t>vii</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40" w:history="1">
        <w:r w:rsidR="000C2D6E" w:rsidRPr="00C134B7">
          <w:rPr>
            <w:rStyle w:val="Kpr"/>
          </w:rPr>
          <w:t>İÇİNDEKİLER</w:t>
        </w:r>
        <w:r w:rsidR="000C2D6E">
          <w:rPr>
            <w:webHidden/>
          </w:rPr>
          <w:tab/>
        </w:r>
        <w:r w:rsidR="000C2D6E">
          <w:rPr>
            <w:webHidden/>
          </w:rPr>
          <w:fldChar w:fldCharType="begin"/>
        </w:r>
        <w:r w:rsidR="000C2D6E">
          <w:rPr>
            <w:webHidden/>
          </w:rPr>
          <w:instrText xml:space="preserve"> PAGEREF _Toc43985840 \h </w:instrText>
        </w:r>
        <w:r w:rsidR="000C2D6E">
          <w:rPr>
            <w:webHidden/>
          </w:rPr>
        </w:r>
        <w:r w:rsidR="000C2D6E">
          <w:rPr>
            <w:webHidden/>
          </w:rPr>
          <w:fldChar w:fldCharType="separate"/>
        </w:r>
        <w:r w:rsidR="00D322DF">
          <w:rPr>
            <w:webHidden/>
          </w:rPr>
          <w:t>viii</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41" w:history="1">
        <w:r w:rsidR="000C2D6E" w:rsidRPr="00C134B7">
          <w:rPr>
            <w:rStyle w:val="Kpr"/>
          </w:rPr>
          <w:t>ŞEKİLLER DİZİNİ</w:t>
        </w:r>
        <w:r w:rsidR="000C2D6E">
          <w:rPr>
            <w:webHidden/>
          </w:rPr>
          <w:tab/>
        </w:r>
        <w:r w:rsidR="000C2D6E">
          <w:rPr>
            <w:webHidden/>
          </w:rPr>
          <w:fldChar w:fldCharType="begin"/>
        </w:r>
        <w:r w:rsidR="000C2D6E">
          <w:rPr>
            <w:webHidden/>
          </w:rPr>
          <w:instrText xml:space="preserve"> PAGEREF _Toc43985841 \h </w:instrText>
        </w:r>
        <w:r w:rsidR="000C2D6E">
          <w:rPr>
            <w:webHidden/>
          </w:rPr>
        </w:r>
        <w:r w:rsidR="000C2D6E">
          <w:rPr>
            <w:webHidden/>
          </w:rPr>
          <w:fldChar w:fldCharType="separate"/>
        </w:r>
        <w:r w:rsidR="00D322DF">
          <w:rPr>
            <w:webHidden/>
          </w:rPr>
          <w:t>ix</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42" w:history="1">
        <w:r w:rsidR="000C2D6E" w:rsidRPr="00C134B7">
          <w:rPr>
            <w:rStyle w:val="Kpr"/>
          </w:rPr>
          <w:t>TABLOLAR DİZİNİ</w:t>
        </w:r>
        <w:r w:rsidR="000C2D6E">
          <w:rPr>
            <w:webHidden/>
          </w:rPr>
          <w:tab/>
        </w:r>
        <w:r w:rsidR="000C2D6E">
          <w:rPr>
            <w:webHidden/>
          </w:rPr>
          <w:fldChar w:fldCharType="begin"/>
        </w:r>
        <w:r w:rsidR="000C2D6E">
          <w:rPr>
            <w:webHidden/>
          </w:rPr>
          <w:instrText xml:space="preserve"> PAGEREF _Toc43985842 \h </w:instrText>
        </w:r>
        <w:r w:rsidR="000C2D6E">
          <w:rPr>
            <w:webHidden/>
          </w:rPr>
        </w:r>
        <w:r w:rsidR="000C2D6E">
          <w:rPr>
            <w:webHidden/>
          </w:rPr>
          <w:fldChar w:fldCharType="separate"/>
        </w:r>
        <w:r w:rsidR="00D322DF">
          <w:rPr>
            <w:webHidden/>
          </w:rPr>
          <w:t>x</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43" w:history="1">
        <w:r w:rsidR="000C2D6E" w:rsidRPr="00C134B7">
          <w:rPr>
            <w:rStyle w:val="Kpr"/>
          </w:rPr>
          <w:t xml:space="preserve">SİMGELER VE KISALTMALAR DİZİNİ </w:t>
        </w:r>
        <w:r w:rsidR="000C2D6E">
          <w:rPr>
            <w:webHidden/>
          </w:rPr>
          <w:tab/>
        </w:r>
        <w:r w:rsidR="000C2D6E">
          <w:rPr>
            <w:webHidden/>
          </w:rPr>
          <w:fldChar w:fldCharType="begin"/>
        </w:r>
        <w:r w:rsidR="000C2D6E">
          <w:rPr>
            <w:webHidden/>
          </w:rPr>
          <w:instrText xml:space="preserve"> PAGEREF _Toc43985843 \h </w:instrText>
        </w:r>
        <w:r w:rsidR="000C2D6E">
          <w:rPr>
            <w:webHidden/>
          </w:rPr>
        </w:r>
        <w:r w:rsidR="000C2D6E">
          <w:rPr>
            <w:webHidden/>
          </w:rPr>
          <w:fldChar w:fldCharType="separate"/>
        </w:r>
        <w:r w:rsidR="00D322DF">
          <w:rPr>
            <w:webHidden/>
          </w:rPr>
          <w:t>xi</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44" w:history="1">
        <w:r w:rsidR="000C2D6E" w:rsidRPr="00C134B7">
          <w:rPr>
            <w:rStyle w:val="Kpr"/>
          </w:rPr>
          <w:t>1.</w:t>
        </w:r>
        <w:r w:rsidR="000C2D6E">
          <w:rPr>
            <w:rFonts w:asciiTheme="minorHAnsi" w:hAnsiTheme="minorHAnsi"/>
            <w:b w:val="0"/>
            <w:sz w:val="22"/>
            <w:lang w:eastAsia="tr-TR" w:bidi="ar-SA"/>
          </w:rPr>
          <w:tab/>
        </w:r>
        <w:r w:rsidR="000C2D6E" w:rsidRPr="00C134B7">
          <w:rPr>
            <w:rStyle w:val="Kpr"/>
          </w:rPr>
          <w:t>GİRİŞ</w:t>
        </w:r>
        <w:r w:rsidR="000C2D6E">
          <w:rPr>
            <w:webHidden/>
          </w:rPr>
          <w:tab/>
        </w:r>
        <w:r w:rsidR="000C2D6E">
          <w:rPr>
            <w:webHidden/>
          </w:rPr>
          <w:fldChar w:fldCharType="begin"/>
        </w:r>
        <w:r w:rsidR="000C2D6E">
          <w:rPr>
            <w:webHidden/>
          </w:rPr>
          <w:instrText xml:space="preserve"> PAGEREF _Toc43985844 \h </w:instrText>
        </w:r>
        <w:r w:rsidR="000C2D6E">
          <w:rPr>
            <w:webHidden/>
          </w:rPr>
        </w:r>
        <w:r w:rsidR="000C2D6E">
          <w:rPr>
            <w:webHidden/>
          </w:rPr>
          <w:fldChar w:fldCharType="separate"/>
        </w:r>
        <w:r w:rsidR="00D322DF">
          <w:rPr>
            <w:webHidden/>
          </w:rPr>
          <w:t>1</w:t>
        </w:r>
        <w:r w:rsidR="000C2D6E">
          <w:rPr>
            <w:webHidden/>
          </w:rPr>
          <w:fldChar w:fldCharType="end"/>
        </w:r>
      </w:hyperlink>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45" w:history="1">
        <w:r w:rsidR="000C2D6E" w:rsidRPr="00C134B7">
          <w:rPr>
            <w:rStyle w:val="Kpr"/>
          </w:rPr>
          <w:t>1.1</w:t>
        </w:r>
        <w:r w:rsidR="000C2D6E">
          <w:rPr>
            <w:rFonts w:asciiTheme="minorHAnsi" w:hAnsiTheme="minorHAnsi"/>
            <w:sz w:val="22"/>
            <w:lang w:eastAsia="tr-TR" w:bidi="ar-SA"/>
          </w:rPr>
          <w:tab/>
        </w:r>
        <w:r w:rsidR="000C2D6E" w:rsidRPr="00C134B7">
          <w:rPr>
            <w:rStyle w:val="Kpr"/>
          </w:rPr>
          <w:t>Örnek İkinci Düzey Alt Başlık Örnek İkinci Düzey Alt Başlık Örnek İkinci Düzey Alt Başlık</w:t>
        </w:r>
        <w:r w:rsidR="000C2D6E">
          <w:rPr>
            <w:webHidden/>
          </w:rPr>
          <w:tab/>
        </w:r>
        <w:r w:rsidR="000C2D6E">
          <w:rPr>
            <w:webHidden/>
          </w:rPr>
          <w:fldChar w:fldCharType="begin"/>
        </w:r>
        <w:r w:rsidR="000C2D6E">
          <w:rPr>
            <w:webHidden/>
          </w:rPr>
          <w:instrText xml:space="preserve"> PAGEREF _Toc43985845 \h </w:instrText>
        </w:r>
        <w:r w:rsidR="000C2D6E">
          <w:rPr>
            <w:webHidden/>
          </w:rPr>
        </w:r>
        <w:r w:rsidR="000C2D6E">
          <w:rPr>
            <w:webHidden/>
          </w:rPr>
          <w:fldChar w:fldCharType="separate"/>
        </w:r>
        <w:r w:rsidR="00D322DF">
          <w:rPr>
            <w:webHidden/>
          </w:rPr>
          <w:t>1</w:t>
        </w:r>
        <w:r w:rsidR="000C2D6E">
          <w:rPr>
            <w:webHidden/>
          </w:rPr>
          <w:fldChar w:fldCharType="end"/>
        </w:r>
      </w:hyperlink>
    </w:p>
    <w:p w:rsidR="000C2D6E" w:rsidRDefault="00BC1FA6" w:rsidP="00227AD4">
      <w:pPr>
        <w:pStyle w:val="T3"/>
        <w:tabs>
          <w:tab w:val="clear" w:pos="7655"/>
          <w:tab w:val="right" w:leader="dot" w:pos="8220"/>
        </w:tabs>
        <w:rPr>
          <w:rFonts w:asciiTheme="minorHAnsi" w:hAnsiTheme="minorHAnsi"/>
          <w:sz w:val="22"/>
          <w:lang w:eastAsia="tr-TR" w:bidi="ar-SA"/>
        </w:rPr>
      </w:pPr>
      <w:hyperlink w:anchor="_Toc43985846" w:history="1">
        <w:r w:rsidR="000C2D6E" w:rsidRPr="00C134B7">
          <w:rPr>
            <w:rStyle w:val="Kpr"/>
          </w:rPr>
          <w:t>1.1.1</w:t>
        </w:r>
        <w:r w:rsidR="000C2D6E">
          <w:rPr>
            <w:rFonts w:asciiTheme="minorHAnsi" w:hAnsiTheme="minorHAnsi"/>
            <w:sz w:val="22"/>
            <w:lang w:eastAsia="tr-TR" w:bidi="ar-SA"/>
          </w:rPr>
          <w:tab/>
        </w:r>
        <w:r w:rsidR="000C2D6E" w:rsidRPr="00C134B7">
          <w:rPr>
            <w:rStyle w:val="Kpr"/>
          </w:rPr>
          <w:t>Örnek Üçüncü Düzey Alt Başlık</w:t>
        </w:r>
        <w:r w:rsidR="000C2D6E">
          <w:rPr>
            <w:webHidden/>
          </w:rPr>
          <w:tab/>
        </w:r>
        <w:r w:rsidR="000C2D6E">
          <w:rPr>
            <w:webHidden/>
          </w:rPr>
          <w:fldChar w:fldCharType="begin"/>
        </w:r>
        <w:r w:rsidR="000C2D6E">
          <w:rPr>
            <w:webHidden/>
          </w:rPr>
          <w:instrText xml:space="preserve"> PAGEREF _Toc43985846 \h </w:instrText>
        </w:r>
        <w:r w:rsidR="000C2D6E">
          <w:rPr>
            <w:webHidden/>
          </w:rPr>
        </w:r>
        <w:r w:rsidR="000C2D6E">
          <w:rPr>
            <w:webHidden/>
          </w:rPr>
          <w:fldChar w:fldCharType="separate"/>
        </w:r>
        <w:r w:rsidR="00D322DF">
          <w:rPr>
            <w:webHidden/>
          </w:rPr>
          <w:t>1</w:t>
        </w:r>
        <w:r w:rsidR="000C2D6E">
          <w:rPr>
            <w:webHidden/>
          </w:rPr>
          <w:fldChar w:fldCharType="end"/>
        </w:r>
      </w:hyperlink>
    </w:p>
    <w:p w:rsidR="000C2D6E" w:rsidRDefault="00BC1FA6" w:rsidP="00227AD4">
      <w:pPr>
        <w:pStyle w:val="T4"/>
        <w:tabs>
          <w:tab w:val="clear" w:pos="7655"/>
          <w:tab w:val="right" w:leader="dot" w:pos="8220"/>
        </w:tabs>
        <w:rPr>
          <w:rFonts w:asciiTheme="minorHAnsi" w:hAnsiTheme="minorHAnsi"/>
          <w:sz w:val="22"/>
          <w:lang w:eastAsia="tr-TR" w:bidi="ar-SA"/>
        </w:rPr>
      </w:pPr>
      <w:hyperlink w:anchor="_Toc43985847" w:history="1">
        <w:r w:rsidR="000C2D6E" w:rsidRPr="00C134B7">
          <w:rPr>
            <w:rStyle w:val="Kpr"/>
          </w:rPr>
          <w:t>1.1.1.1</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_Toc43985847 \h </w:instrText>
        </w:r>
        <w:r w:rsidR="000C2D6E">
          <w:rPr>
            <w:webHidden/>
          </w:rPr>
        </w:r>
        <w:r w:rsidR="000C2D6E">
          <w:rPr>
            <w:webHidden/>
          </w:rPr>
          <w:fldChar w:fldCharType="separate"/>
        </w:r>
        <w:r w:rsidR="00D322DF">
          <w:rPr>
            <w:webHidden/>
          </w:rPr>
          <w:t>1</w:t>
        </w:r>
        <w:r w:rsidR="000C2D6E">
          <w:rPr>
            <w:webHidden/>
          </w:rPr>
          <w:fldChar w:fldCharType="end"/>
        </w:r>
      </w:hyperlink>
    </w:p>
    <w:p w:rsidR="000C2D6E" w:rsidRDefault="00BC1FA6" w:rsidP="00227AD4">
      <w:pPr>
        <w:pStyle w:val="T4"/>
        <w:tabs>
          <w:tab w:val="clear" w:pos="7655"/>
          <w:tab w:val="right" w:leader="dot" w:pos="8220"/>
        </w:tabs>
        <w:rPr>
          <w:rFonts w:asciiTheme="minorHAnsi" w:hAnsiTheme="minorHAnsi"/>
          <w:sz w:val="22"/>
          <w:lang w:eastAsia="tr-TR" w:bidi="ar-SA"/>
        </w:rPr>
      </w:pPr>
      <w:hyperlink w:anchor="_Toc43985848" w:history="1">
        <w:r w:rsidR="000C2D6E" w:rsidRPr="00C134B7">
          <w:rPr>
            <w:rStyle w:val="Kpr"/>
          </w:rPr>
          <w:t>1.1.1.2</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_Toc43985848 \h </w:instrText>
        </w:r>
        <w:r w:rsidR="000C2D6E">
          <w:rPr>
            <w:webHidden/>
          </w:rPr>
        </w:r>
        <w:r w:rsidR="000C2D6E">
          <w:rPr>
            <w:webHidden/>
          </w:rPr>
          <w:fldChar w:fldCharType="separate"/>
        </w:r>
        <w:r w:rsidR="00D322DF">
          <w:rPr>
            <w:webHidden/>
          </w:rPr>
          <w:t>2</w:t>
        </w:r>
        <w:r w:rsidR="000C2D6E">
          <w:rPr>
            <w:webHidden/>
          </w:rPr>
          <w:fldChar w:fldCharType="end"/>
        </w:r>
      </w:hyperlink>
    </w:p>
    <w:p w:rsidR="000C2D6E" w:rsidRDefault="00BC1FA6" w:rsidP="00227AD4">
      <w:pPr>
        <w:pStyle w:val="T5"/>
        <w:tabs>
          <w:tab w:val="clear" w:pos="7655"/>
          <w:tab w:val="right" w:leader="dot" w:pos="8220"/>
        </w:tabs>
        <w:rPr>
          <w:rFonts w:asciiTheme="minorHAnsi" w:hAnsiTheme="minorHAnsi"/>
          <w:sz w:val="22"/>
          <w:lang w:eastAsia="tr-TR" w:bidi="ar-SA"/>
        </w:rPr>
      </w:pPr>
      <w:hyperlink w:anchor="_Toc43985849" w:history="1">
        <w:r w:rsidR="000C2D6E" w:rsidRPr="00C134B7">
          <w:rPr>
            <w:rStyle w:val="Kpr"/>
          </w:rPr>
          <w:t>1.1.1.2.1</w:t>
        </w:r>
        <w:r w:rsidR="000C2D6E">
          <w:rPr>
            <w:rFonts w:asciiTheme="minorHAnsi" w:hAnsiTheme="minorHAnsi"/>
            <w:sz w:val="22"/>
            <w:lang w:eastAsia="tr-TR" w:bidi="ar-SA"/>
          </w:rPr>
          <w:tab/>
        </w:r>
        <w:r w:rsidR="000C2D6E" w:rsidRPr="00C134B7">
          <w:rPr>
            <w:rStyle w:val="Kpr"/>
          </w:rPr>
          <w:t>Örnek beşinci düzey alt başlık</w:t>
        </w:r>
        <w:r w:rsidR="000C2D6E">
          <w:rPr>
            <w:webHidden/>
          </w:rPr>
          <w:tab/>
        </w:r>
        <w:r w:rsidR="000C2D6E">
          <w:rPr>
            <w:webHidden/>
          </w:rPr>
          <w:fldChar w:fldCharType="begin"/>
        </w:r>
        <w:r w:rsidR="000C2D6E">
          <w:rPr>
            <w:webHidden/>
          </w:rPr>
          <w:instrText xml:space="preserve"> PAGEREF _Toc43985849 \h </w:instrText>
        </w:r>
        <w:r w:rsidR="000C2D6E">
          <w:rPr>
            <w:webHidden/>
          </w:rPr>
        </w:r>
        <w:r w:rsidR="000C2D6E">
          <w:rPr>
            <w:webHidden/>
          </w:rPr>
          <w:fldChar w:fldCharType="separate"/>
        </w:r>
        <w:r w:rsidR="00D322DF">
          <w:rPr>
            <w:webHidden/>
          </w:rPr>
          <w:t>2</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50" w:history="1">
        <w:r w:rsidR="000C2D6E" w:rsidRPr="00C134B7">
          <w:rPr>
            <w:rStyle w:val="Kpr"/>
          </w:rPr>
          <w:t>2.</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_Toc43985850 \h </w:instrText>
        </w:r>
        <w:r w:rsidR="000C2D6E">
          <w:rPr>
            <w:webHidden/>
          </w:rPr>
        </w:r>
        <w:r w:rsidR="000C2D6E">
          <w:rPr>
            <w:webHidden/>
          </w:rPr>
          <w:fldChar w:fldCharType="separate"/>
        </w:r>
        <w:r w:rsidR="00D322DF">
          <w:rPr>
            <w:webHidden/>
          </w:rPr>
          <w:t>3</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51" w:history="1">
        <w:r w:rsidR="000C2D6E" w:rsidRPr="00C134B7">
          <w:rPr>
            <w:rStyle w:val="Kpr"/>
          </w:rPr>
          <w:t>3.</w:t>
        </w:r>
        <w:r w:rsidR="000C2D6E">
          <w:rPr>
            <w:rFonts w:asciiTheme="minorHAnsi" w:hAnsiTheme="minorHAnsi"/>
            <w:b w:val="0"/>
            <w:sz w:val="22"/>
            <w:lang w:eastAsia="tr-TR" w:bidi="ar-SA"/>
          </w:rPr>
          <w:tab/>
        </w:r>
        <w:r w:rsidR="000C2D6E" w:rsidRPr="00C134B7">
          <w:rPr>
            <w:rStyle w:val="Kpr"/>
          </w:rPr>
          <w:t>TEZ YAZIM KILAVUZU</w:t>
        </w:r>
        <w:r w:rsidR="000C2D6E">
          <w:rPr>
            <w:webHidden/>
          </w:rPr>
          <w:tab/>
        </w:r>
        <w:r w:rsidR="000C2D6E">
          <w:rPr>
            <w:webHidden/>
          </w:rPr>
          <w:fldChar w:fldCharType="begin"/>
        </w:r>
        <w:r w:rsidR="000C2D6E">
          <w:rPr>
            <w:webHidden/>
          </w:rPr>
          <w:instrText xml:space="preserve"> PAGEREF _Toc43985851 \h </w:instrText>
        </w:r>
        <w:r w:rsidR="000C2D6E">
          <w:rPr>
            <w:webHidden/>
          </w:rPr>
        </w:r>
        <w:r w:rsidR="000C2D6E">
          <w:rPr>
            <w:webHidden/>
          </w:rPr>
          <w:fldChar w:fldCharType="separate"/>
        </w:r>
        <w:r w:rsidR="00D322DF">
          <w:rPr>
            <w:webHidden/>
          </w:rPr>
          <w:t>9</w:t>
        </w:r>
        <w:r w:rsidR="000C2D6E">
          <w:rPr>
            <w:webHidden/>
          </w:rPr>
          <w:fldChar w:fldCharType="end"/>
        </w:r>
      </w:hyperlink>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52" w:history="1">
        <w:r w:rsidR="000C2D6E" w:rsidRPr="00C134B7">
          <w:rPr>
            <w:rStyle w:val="Kpr"/>
          </w:rPr>
          <w:t>3.1</w:t>
        </w:r>
        <w:r w:rsidR="000C2D6E">
          <w:rPr>
            <w:rFonts w:asciiTheme="minorHAnsi" w:hAnsiTheme="minorHAnsi"/>
            <w:sz w:val="22"/>
            <w:lang w:eastAsia="tr-TR" w:bidi="ar-SA"/>
          </w:rPr>
          <w:tab/>
        </w:r>
        <w:r w:rsidR="000C2D6E" w:rsidRPr="00C134B7">
          <w:rPr>
            <w:rStyle w:val="Kpr"/>
          </w:rPr>
          <w:t>Giriş ve Amaç</w:t>
        </w:r>
        <w:r w:rsidR="000C2D6E">
          <w:rPr>
            <w:webHidden/>
          </w:rPr>
          <w:tab/>
        </w:r>
        <w:r w:rsidR="000C2D6E">
          <w:rPr>
            <w:webHidden/>
          </w:rPr>
          <w:fldChar w:fldCharType="begin"/>
        </w:r>
        <w:r w:rsidR="000C2D6E">
          <w:rPr>
            <w:webHidden/>
          </w:rPr>
          <w:instrText xml:space="preserve"> PAGEREF _Toc43985852 \h </w:instrText>
        </w:r>
        <w:r w:rsidR="000C2D6E">
          <w:rPr>
            <w:webHidden/>
          </w:rPr>
        </w:r>
        <w:r w:rsidR="000C2D6E">
          <w:rPr>
            <w:webHidden/>
          </w:rPr>
          <w:fldChar w:fldCharType="separate"/>
        </w:r>
        <w:r w:rsidR="00D322DF">
          <w:rPr>
            <w:webHidden/>
          </w:rPr>
          <w:t>9</w:t>
        </w:r>
        <w:r w:rsidR="000C2D6E">
          <w:rPr>
            <w:webHidden/>
          </w:rPr>
          <w:fldChar w:fldCharType="end"/>
        </w:r>
      </w:hyperlink>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53" w:history="1">
        <w:r w:rsidR="000C2D6E" w:rsidRPr="00C134B7">
          <w:rPr>
            <w:rStyle w:val="Kpr"/>
          </w:rPr>
          <w:t>3.2</w:t>
        </w:r>
        <w:r w:rsidR="000C2D6E">
          <w:rPr>
            <w:rFonts w:asciiTheme="minorHAnsi" w:hAnsiTheme="minorHAnsi"/>
            <w:sz w:val="22"/>
            <w:lang w:eastAsia="tr-TR" w:bidi="ar-SA"/>
          </w:rPr>
          <w:tab/>
        </w:r>
        <w:r w:rsidR="000C2D6E" w:rsidRPr="00C134B7">
          <w:rPr>
            <w:rStyle w:val="Kpr"/>
          </w:rPr>
          <w:t>Tez Sürecinde Yapılması Gereken İşlemler</w:t>
        </w:r>
        <w:r w:rsidR="000C2D6E">
          <w:rPr>
            <w:webHidden/>
          </w:rPr>
          <w:tab/>
        </w:r>
        <w:r w:rsidR="000C2D6E">
          <w:rPr>
            <w:webHidden/>
          </w:rPr>
          <w:fldChar w:fldCharType="begin"/>
        </w:r>
        <w:r w:rsidR="000C2D6E">
          <w:rPr>
            <w:webHidden/>
          </w:rPr>
          <w:instrText xml:space="preserve"> PAGEREF _Toc43985853 \h </w:instrText>
        </w:r>
        <w:r w:rsidR="000C2D6E">
          <w:rPr>
            <w:webHidden/>
          </w:rPr>
        </w:r>
        <w:r w:rsidR="000C2D6E">
          <w:rPr>
            <w:webHidden/>
          </w:rPr>
          <w:fldChar w:fldCharType="separate"/>
        </w:r>
        <w:r w:rsidR="00D322DF">
          <w:rPr>
            <w:webHidden/>
          </w:rPr>
          <w:t>10</w:t>
        </w:r>
        <w:r w:rsidR="000C2D6E">
          <w:rPr>
            <w:webHidden/>
          </w:rPr>
          <w:fldChar w:fldCharType="end"/>
        </w:r>
      </w:hyperlink>
    </w:p>
    <w:p w:rsidR="000C2D6E" w:rsidRDefault="00BC1FA6" w:rsidP="00227AD4">
      <w:pPr>
        <w:pStyle w:val="T3"/>
        <w:tabs>
          <w:tab w:val="clear" w:pos="7655"/>
          <w:tab w:val="right" w:leader="dot" w:pos="8220"/>
        </w:tabs>
        <w:rPr>
          <w:rFonts w:asciiTheme="minorHAnsi" w:hAnsiTheme="minorHAnsi"/>
          <w:sz w:val="22"/>
          <w:lang w:eastAsia="tr-TR" w:bidi="ar-SA"/>
        </w:rPr>
      </w:pPr>
      <w:hyperlink w:anchor="_Toc43985854" w:history="1">
        <w:r w:rsidR="000C2D6E" w:rsidRPr="00C134B7">
          <w:rPr>
            <w:rStyle w:val="Kpr"/>
          </w:rPr>
          <w:t>3.2.1</w:t>
        </w:r>
        <w:r w:rsidR="000C2D6E">
          <w:rPr>
            <w:rFonts w:asciiTheme="minorHAnsi" w:hAnsiTheme="minorHAnsi"/>
            <w:sz w:val="22"/>
            <w:lang w:eastAsia="tr-TR" w:bidi="ar-SA"/>
          </w:rPr>
          <w:tab/>
        </w:r>
        <w:r w:rsidR="000C2D6E" w:rsidRPr="00C134B7">
          <w:rPr>
            <w:rStyle w:val="Kpr"/>
          </w:rPr>
          <w:t>Savunma Sınavından Önce</w:t>
        </w:r>
        <w:r w:rsidR="000C2D6E">
          <w:rPr>
            <w:webHidden/>
          </w:rPr>
          <w:tab/>
        </w:r>
        <w:r w:rsidR="000C2D6E">
          <w:rPr>
            <w:webHidden/>
          </w:rPr>
          <w:fldChar w:fldCharType="begin"/>
        </w:r>
        <w:r w:rsidR="000C2D6E">
          <w:rPr>
            <w:webHidden/>
          </w:rPr>
          <w:instrText xml:space="preserve"> PAGEREF _Toc43985854 \h </w:instrText>
        </w:r>
        <w:r w:rsidR="000C2D6E">
          <w:rPr>
            <w:webHidden/>
          </w:rPr>
        </w:r>
        <w:r w:rsidR="000C2D6E">
          <w:rPr>
            <w:webHidden/>
          </w:rPr>
          <w:fldChar w:fldCharType="separate"/>
        </w:r>
        <w:r w:rsidR="00D322DF">
          <w:rPr>
            <w:webHidden/>
          </w:rPr>
          <w:t>10</w:t>
        </w:r>
        <w:r w:rsidR="000C2D6E">
          <w:rPr>
            <w:webHidden/>
          </w:rPr>
          <w:fldChar w:fldCharType="end"/>
        </w:r>
      </w:hyperlink>
    </w:p>
    <w:p w:rsidR="000C2D6E" w:rsidRDefault="00BC1FA6" w:rsidP="00227AD4">
      <w:pPr>
        <w:pStyle w:val="T3"/>
        <w:tabs>
          <w:tab w:val="clear" w:pos="7655"/>
          <w:tab w:val="right" w:leader="dot" w:pos="8220"/>
        </w:tabs>
        <w:rPr>
          <w:rFonts w:asciiTheme="minorHAnsi" w:hAnsiTheme="minorHAnsi"/>
          <w:sz w:val="22"/>
          <w:lang w:eastAsia="tr-TR" w:bidi="ar-SA"/>
        </w:rPr>
      </w:pPr>
      <w:hyperlink w:anchor="_Toc43985855" w:history="1">
        <w:r w:rsidR="000C2D6E" w:rsidRPr="00C134B7">
          <w:rPr>
            <w:rStyle w:val="Kpr"/>
          </w:rPr>
          <w:t>3.2.2</w:t>
        </w:r>
        <w:r w:rsidR="000C2D6E">
          <w:rPr>
            <w:rFonts w:asciiTheme="minorHAnsi" w:hAnsiTheme="minorHAnsi"/>
            <w:sz w:val="22"/>
            <w:lang w:eastAsia="tr-TR" w:bidi="ar-SA"/>
          </w:rPr>
          <w:tab/>
        </w:r>
        <w:r w:rsidR="000C2D6E" w:rsidRPr="00C134B7">
          <w:rPr>
            <w:rStyle w:val="Kpr"/>
          </w:rPr>
          <w:t>Savunma Sınavından Sonra</w:t>
        </w:r>
        <w:r w:rsidR="000C2D6E">
          <w:rPr>
            <w:webHidden/>
          </w:rPr>
          <w:tab/>
        </w:r>
        <w:r w:rsidR="000C2D6E">
          <w:rPr>
            <w:webHidden/>
          </w:rPr>
          <w:fldChar w:fldCharType="begin"/>
        </w:r>
        <w:r w:rsidR="000C2D6E">
          <w:rPr>
            <w:webHidden/>
          </w:rPr>
          <w:instrText xml:space="preserve"> PAGEREF _Toc43985855 \h </w:instrText>
        </w:r>
        <w:r w:rsidR="000C2D6E">
          <w:rPr>
            <w:webHidden/>
          </w:rPr>
        </w:r>
        <w:r w:rsidR="000C2D6E">
          <w:rPr>
            <w:webHidden/>
          </w:rPr>
          <w:fldChar w:fldCharType="separate"/>
        </w:r>
        <w:r w:rsidR="00D322DF">
          <w:rPr>
            <w:webHidden/>
          </w:rPr>
          <w:t>10</w:t>
        </w:r>
        <w:r w:rsidR="000C2D6E">
          <w:rPr>
            <w:webHidden/>
          </w:rPr>
          <w:fldChar w:fldCharType="end"/>
        </w:r>
      </w:hyperlink>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56" w:history="1">
        <w:r w:rsidR="000C2D6E" w:rsidRPr="00C134B7">
          <w:rPr>
            <w:rStyle w:val="Kpr"/>
          </w:rPr>
          <w:t>3.3</w:t>
        </w:r>
        <w:r w:rsidR="000C2D6E">
          <w:rPr>
            <w:rFonts w:asciiTheme="minorHAnsi" w:hAnsiTheme="minorHAnsi"/>
            <w:sz w:val="22"/>
            <w:lang w:eastAsia="tr-TR" w:bidi="ar-SA"/>
          </w:rPr>
          <w:tab/>
        </w:r>
        <w:r w:rsidR="000C2D6E" w:rsidRPr="00C134B7">
          <w:rPr>
            <w:rStyle w:val="Kpr"/>
          </w:rPr>
          <w:t>Tezleri Oluşturan Bölümler</w:t>
        </w:r>
        <w:r w:rsidR="000C2D6E">
          <w:rPr>
            <w:webHidden/>
          </w:rPr>
          <w:tab/>
        </w:r>
        <w:r w:rsidR="000C2D6E">
          <w:rPr>
            <w:webHidden/>
          </w:rPr>
          <w:fldChar w:fldCharType="begin"/>
        </w:r>
        <w:r w:rsidR="000C2D6E">
          <w:rPr>
            <w:webHidden/>
          </w:rPr>
          <w:instrText xml:space="preserve"> PAGEREF _Toc43985856 \h </w:instrText>
        </w:r>
        <w:r w:rsidR="000C2D6E">
          <w:rPr>
            <w:webHidden/>
          </w:rPr>
        </w:r>
        <w:r w:rsidR="000C2D6E">
          <w:rPr>
            <w:webHidden/>
          </w:rPr>
          <w:fldChar w:fldCharType="separate"/>
        </w:r>
        <w:r w:rsidR="00D322DF">
          <w:rPr>
            <w:webHidden/>
          </w:rPr>
          <w:t>11</w:t>
        </w:r>
        <w:r w:rsidR="000C2D6E">
          <w:rPr>
            <w:webHidden/>
          </w:rPr>
          <w:fldChar w:fldCharType="end"/>
        </w:r>
      </w:hyperlink>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57" w:history="1">
        <w:r w:rsidR="000C2D6E" w:rsidRPr="00C134B7">
          <w:rPr>
            <w:rStyle w:val="Kpr"/>
          </w:rPr>
          <w:t>3.4</w:t>
        </w:r>
        <w:r w:rsidR="000C2D6E">
          <w:rPr>
            <w:rFonts w:asciiTheme="minorHAnsi" w:hAnsiTheme="minorHAnsi"/>
            <w:sz w:val="22"/>
            <w:lang w:eastAsia="tr-TR" w:bidi="ar-SA"/>
          </w:rPr>
          <w:tab/>
        </w:r>
        <w:r w:rsidR="000C2D6E" w:rsidRPr="00C134B7">
          <w:rPr>
            <w:rStyle w:val="Kpr"/>
          </w:rPr>
          <w:t>Dizin İşlemlerinde Yapılması Gerekli Düzenlemeler</w:t>
        </w:r>
        <w:r w:rsidR="000C2D6E">
          <w:rPr>
            <w:webHidden/>
          </w:rPr>
          <w:tab/>
        </w:r>
        <w:r w:rsidR="000C2D6E">
          <w:rPr>
            <w:webHidden/>
          </w:rPr>
          <w:fldChar w:fldCharType="begin"/>
        </w:r>
        <w:r w:rsidR="000C2D6E">
          <w:rPr>
            <w:webHidden/>
          </w:rPr>
          <w:instrText xml:space="preserve"> PAGEREF _Toc43985857 \h </w:instrText>
        </w:r>
        <w:r w:rsidR="000C2D6E">
          <w:rPr>
            <w:webHidden/>
          </w:rPr>
        </w:r>
        <w:r w:rsidR="000C2D6E">
          <w:rPr>
            <w:webHidden/>
          </w:rPr>
          <w:fldChar w:fldCharType="separate"/>
        </w:r>
        <w:r w:rsidR="00D322DF">
          <w:rPr>
            <w:webHidden/>
          </w:rPr>
          <w:t>13</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58" w:history="1">
        <w:r w:rsidR="000C2D6E" w:rsidRPr="00C134B7">
          <w:rPr>
            <w:rStyle w:val="Kpr"/>
          </w:rPr>
          <w:t>4.</w:t>
        </w:r>
        <w:r w:rsidR="000C2D6E">
          <w:rPr>
            <w:rFonts w:asciiTheme="minorHAnsi" w:hAnsiTheme="minorHAnsi"/>
            <w:b w:val="0"/>
            <w:sz w:val="22"/>
            <w:lang w:eastAsia="tr-TR" w:bidi="ar-SA"/>
          </w:rPr>
          <w:tab/>
        </w:r>
        <w:r w:rsidR="000C2D6E" w:rsidRPr="00C134B7">
          <w:rPr>
            <w:rStyle w:val="Kpr"/>
          </w:rPr>
          <w:t>YÖNTEM</w:t>
        </w:r>
        <w:r w:rsidR="000C2D6E">
          <w:rPr>
            <w:webHidden/>
          </w:rPr>
          <w:tab/>
        </w:r>
        <w:r w:rsidR="000C2D6E">
          <w:rPr>
            <w:webHidden/>
          </w:rPr>
          <w:fldChar w:fldCharType="begin"/>
        </w:r>
        <w:r w:rsidR="000C2D6E">
          <w:rPr>
            <w:webHidden/>
          </w:rPr>
          <w:instrText xml:space="preserve"> PAGEREF _Toc43985858 \h </w:instrText>
        </w:r>
        <w:r w:rsidR="000C2D6E">
          <w:rPr>
            <w:webHidden/>
          </w:rPr>
        </w:r>
        <w:r w:rsidR="000C2D6E">
          <w:rPr>
            <w:webHidden/>
          </w:rPr>
          <w:fldChar w:fldCharType="separate"/>
        </w:r>
        <w:r w:rsidR="00D322DF">
          <w:rPr>
            <w:webHidden/>
          </w:rPr>
          <w:t>15</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59" w:history="1">
        <w:r w:rsidR="000C2D6E" w:rsidRPr="00C134B7">
          <w:rPr>
            <w:rStyle w:val="Kpr"/>
          </w:rPr>
          <w:t>5.</w:t>
        </w:r>
        <w:r w:rsidR="000C2D6E">
          <w:rPr>
            <w:rFonts w:asciiTheme="minorHAnsi" w:hAnsiTheme="minorHAnsi"/>
            <w:b w:val="0"/>
            <w:sz w:val="22"/>
            <w:lang w:eastAsia="tr-TR" w:bidi="ar-SA"/>
          </w:rPr>
          <w:tab/>
        </w:r>
        <w:r w:rsidR="000C2D6E" w:rsidRPr="00C134B7">
          <w:rPr>
            <w:rStyle w:val="Kpr"/>
          </w:rPr>
          <w:t>BULGULAR</w:t>
        </w:r>
        <w:r w:rsidR="000C2D6E">
          <w:rPr>
            <w:webHidden/>
          </w:rPr>
          <w:tab/>
        </w:r>
        <w:r w:rsidR="000C2D6E">
          <w:rPr>
            <w:webHidden/>
          </w:rPr>
          <w:fldChar w:fldCharType="begin"/>
        </w:r>
        <w:r w:rsidR="000C2D6E">
          <w:rPr>
            <w:webHidden/>
          </w:rPr>
          <w:instrText xml:space="preserve"> PAGEREF _Toc43985859 \h </w:instrText>
        </w:r>
        <w:r w:rsidR="000C2D6E">
          <w:rPr>
            <w:webHidden/>
          </w:rPr>
        </w:r>
        <w:r w:rsidR="000C2D6E">
          <w:rPr>
            <w:webHidden/>
          </w:rPr>
          <w:fldChar w:fldCharType="separate"/>
        </w:r>
        <w:r w:rsidR="00D322DF">
          <w:rPr>
            <w:webHidden/>
          </w:rPr>
          <w:t>16</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60" w:history="1">
        <w:r w:rsidR="000C2D6E" w:rsidRPr="00C134B7">
          <w:rPr>
            <w:rStyle w:val="Kpr"/>
          </w:rPr>
          <w:t>6.</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_Toc43985860 \h </w:instrText>
        </w:r>
        <w:r w:rsidR="000C2D6E">
          <w:rPr>
            <w:webHidden/>
          </w:rPr>
        </w:r>
        <w:r w:rsidR="000C2D6E">
          <w:rPr>
            <w:webHidden/>
          </w:rPr>
          <w:fldChar w:fldCharType="separate"/>
        </w:r>
        <w:r w:rsidR="00D322DF">
          <w:rPr>
            <w:webHidden/>
          </w:rPr>
          <w:t>17</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61" w:history="1">
        <w:r w:rsidR="000C2D6E" w:rsidRPr="00C134B7">
          <w:rPr>
            <w:rStyle w:val="Kpr"/>
          </w:rPr>
          <w:t>7.</w:t>
        </w:r>
        <w:r w:rsidR="000C2D6E">
          <w:rPr>
            <w:rFonts w:asciiTheme="minorHAnsi" w:hAnsiTheme="minorHAnsi"/>
            <w:b w:val="0"/>
            <w:sz w:val="22"/>
            <w:lang w:eastAsia="tr-TR" w:bidi="ar-SA"/>
          </w:rPr>
          <w:tab/>
        </w:r>
        <w:r w:rsidR="000C2D6E" w:rsidRPr="00C134B7">
          <w:rPr>
            <w:rStyle w:val="Kpr"/>
          </w:rPr>
          <w:t>SONUÇ VE ÖNERİLER</w:t>
        </w:r>
        <w:r w:rsidR="000C2D6E">
          <w:rPr>
            <w:webHidden/>
          </w:rPr>
          <w:tab/>
        </w:r>
        <w:r w:rsidR="000C2D6E">
          <w:rPr>
            <w:webHidden/>
          </w:rPr>
          <w:fldChar w:fldCharType="begin"/>
        </w:r>
        <w:r w:rsidR="000C2D6E">
          <w:rPr>
            <w:webHidden/>
          </w:rPr>
          <w:instrText xml:space="preserve"> PAGEREF _Toc43985861 \h </w:instrText>
        </w:r>
        <w:r w:rsidR="000C2D6E">
          <w:rPr>
            <w:webHidden/>
          </w:rPr>
        </w:r>
        <w:r w:rsidR="000C2D6E">
          <w:rPr>
            <w:webHidden/>
          </w:rPr>
          <w:fldChar w:fldCharType="separate"/>
        </w:r>
        <w:r w:rsidR="00D322DF">
          <w:rPr>
            <w:webHidden/>
          </w:rPr>
          <w:t>18</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62" w:history="1">
        <w:r w:rsidR="000C2D6E" w:rsidRPr="00C134B7">
          <w:rPr>
            <w:rStyle w:val="Kpr"/>
          </w:rPr>
          <w:t>KAYNAKLAR</w:t>
        </w:r>
        <w:r w:rsidR="000C2D6E">
          <w:rPr>
            <w:webHidden/>
          </w:rPr>
          <w:tab/>
        </w:r>
        <w:r w:rsidR="000C2D6E">
          <w:rPr>
            <w:webHidden/>
          </w:rPr>
          <w:fldChar w:fldCharType="begin"/>
        </w:r>
        <w:r w:rsidR="000C2D6E">
          <w:rPr>
            <w:webHidden/>
          </w:rPr>
          <w:instrText xml:space="preserve"> PAGEREF _Toc43985862 \h </w:instrText>
        </w:r>
        <w:r w:rsidR="000C2D6E">
          <w:rPr>
            <w:webHidden/>
          </w:rPr>
        </w:r>
        <w:r w:rsidR="000C2D6E">
          <w:rPr>
            <w:webHidden/>
          </w:rPr>
          <w:fldChar w:fldCharType="separate"/>
        </w:r>
        <w:r w:rsidR="00D322DF">
          <w:rPr>
            <w:webHidden/>
          </w:rPr>
          <w:t>19</w:t>
        </w:r>
        <w:r w:rsidR="000C2D6E">
          <w:rPr>
            <w:webHidden/>
          </w:rPr>
          <w:fldChar w:fldCharType="end"/>
        </w:r>
      </w:hyperlink>
    </w:p>
    <w:p w:rsidR="000C2D6E" w:rsidRDefault="00BC1FA6" w:rsidP="00227AD4">
      <w:pPr>
        <w:pStyle w:val="T1"/>
        <w:tabs>
          <w:tab w:val="clear" w:pos="7655"/>
          <w:tab w:val="right" w:leader="dot" w:pos="8220"/>
        </w:tabs>
        <w:rPr>
          <w:rFonts w:asciiTheme="minorHAnsi" w:hAnsiTheme="minorHAnsi"/>
          <w:b w:val="0"/>
          <w:sz w:val="22"/>
          <w:lang w:eastAsia="tr-TR" w:bidi="ar-SA"/>
        </w:rPr>
      </w:pPr>
      <w:hyperlink w:anchor="_Toc43985863" w:history="1">
        <w:r w:rsidR="000C2D6E" w:rsidRPr="00C134B7">
          <w:rPr>
            <w:rStyle w:val="Kpr"/>
          </w:rPr>
          <w:t>EKLER</w:t>
        </w:r>
        <w:r w:rsidR="000C2D6E">
          <w:rPr>
            <w:webHidden/>
          </w:rPr>
          <w:tab/>
        </w:r>
        <w:r w:rsidR="000C2D6E" w:rsidRPr="00E248E5">
          <w:rPr>
            <w:webHidden/>
          </w:rPr>
          <w:fldChar w:fldCharType="begin"/>
        </w:r>
        <w:r w:rsidR="000C2D6E" w:rsidRPr="00E248E5">
          <w:rPr>
            <w:webHidden/>
          </w:rPr>
          <w:instrText xml:space="preserve"> PAGEREF _Toc43985863 \h </w:instrText>
        </w:r>
        <w:r w:rsidR="000C2D6E" w:rsidRPr="00E248E5">
          <w:rPr>
            <w:webHidden/>
          </w:rPr>
        </w:r>
        <w:r w:rsidR="000C2D6E" w:rsidRPr="00E248E5">
          <w:rPr>
            <w:webHidden/>
          </w:rPr>
          <w:fldChar w:fldCharType="separate"/>
        </w:r>
        <w:r w:rsidR="00E248E5" w:rsidRPr="00E248E5">
          <w:rPr>
            <w:bCs/>
            <w:webHidden/>
          </w:rPr>
          <w:t>2</w:t>
        </w:r>
        <w:r w:rsidR="000C2D6E" w:rsidRPr="00E248E5">
          <w:rPr>
            <w:webHidden/>
          </w:rPr>
          <w:fldChar w:fldCharType="end"/>
        </w:r>
      </w:hyperlink>
      <w:r w:rsidR="00E248E5">
        <w:t>1</w:t>
      </w:r>
    </w:p>
    <w:p w:rsidR="000C2D6E" w:rsidRDefault="00BC1FA6" w:rsidP="00227AD4">
      <w:pPr>
        <w:pStyle w:val="T2"/>
        <w:tabs>
          <w:tab w:val="clear" w:pos="7655"/>
          <w:tab w:val="right" w:leader="dot" w:pos="8220"/>
        </w:tabs>
        <w:rPr>
          <w:rFonts w:asciiTheme="minorHAnsi" w:hAnsiTheme="minorHAnsi"/>
          <w:sz w:val="22"/>
          <w:lang w:eastAsia="tr-TR" w:bidi="ar-SA"/>
        </w:rPr>
      </w:pPr>
      <w:hyperlink w:anchor="_Toc43985864" w:history="1">
        <w:r w:rsidR="000C2D6E" w:rsidRPr="00C134B7">
          <w:rPr>
            <w:rStyle w:val="Kpr"/>
          </w:rPr>
          <w:t>EK  A</w:t>
        </w:r>
        <w:r w:rsidR="000C2D6E">
          <w:rPr>
            <w:rStyle w:val="Kpr"/>
          </w:rPr>
          <w:tab/>
        </w:r>
        <w:r w:rsidR="000C2D6E">
          <w:rPr>
            <w:rStyle w:val="Kpr"/>
          </w:rPr>
          <w:tab/>
        </w:r>
        <w:r w:rsidR="000C2D6E">
          <w:rPr>
            <w:webHidden/>
          </w:rPr>
          <w:tab/>
        </w:r>
        <w:r w:rsidR="000C2D6E">
          <w:rPr>
            <w:webHidden/>
          </w:rPr>
          <w:fldChar w:fldCharType="begin"/>
        </w:r>
        <w:r w:rsidR="000C2D6E">
          <w:rPr>
            <w:webHidden/>
          </w:rPr>
          <w:instrText xml:space="preserve"> PAGEREF _Toc43985864 \h </w:instrText>
        </w:r>
        <w:r w:rsidR="000C2D6E">
          <w:rPr>
            <w:webHidden/>
          </w:rPr>
        </w:r>
        <w:r w:rsidR="000C2D6E">
          <w:rPr>
            <w:webHidden/>
          </w:rPr>
          <w:fldChar w:fldCharType="separate"/>
        </w:r>
        <w:r w:rsidR="00D322DF">
          <w:rPr>
            <w:webHidden/>
          </w:rPr>
          <w:t>22</w:t>
        </w:r>
        <w:r w:rsidR="000C2D6E">
          <w:rPr>
            <w:webHidden/>
          </w:rPr>
          <w:fldChar w:fldCharType="end"/>
        </w:r>
      </w:hyperlink>
    </w:p>
    <w:p w:rsidR="000C2D6E" w:rsidRDefault="000C2D6E" w:rsidP="00227AD4">
      <w:pPr>
        <w:pStyle w:val="T1"/>
        <w:tabs>
          <w:tab w:val="clear" w:pos="7655"/>
          <w:tab w:val="right" w:leader="dot" w:pos="8220"/>
        </w:tabs>
        <w:rPr>
          <w:rFonts w:asciiTheme="minorHAnsi" w:hAnsiTheme="minorHAnsi"/>
          <w:b w:val="0"/>
          <w:sz w:val="22"/>
          <w:lang w:eastAsia="tr-TR" w:bidi="ar-SA"/>
        </w:rPr>
      </w:pPr>
    </w:p>
    <w:p w:rsidR="0059202F" w:rsidRDefault="005A1749" w:rsidP="00EF6FB9">
      <w:pPr>
        <w:pStyle w:val="T1"/>
        <w:tabs>
          <w:tab w:val="left" w:pos="658"/>
        </w:tabs>
        <w:rPr>
          <w:b w:val="0"/>
        </w:rPr>
      </w:pPr>
      <w:r>
        <w:fldChar w:fldCharType="end"/>
      </w:r>
      <w:r w:rsidR="0059202F">
        <w:br w:type="page"/>
      </w:r>
    </w:p>
    <w:bookmarkStart w:id="9" w:name="_Toc43985841" w:displacedByCustomXml="next"/>
    <w:bookmarkStart w:id="10" w:name="_Toc292899498" w:displacedByCustomXml="next"/>
    <w:sdt>
      <w:sdtPr>
        <w:id w:val="6023338"/>
        <w:lock w:val="contentLocked"/>
        <w:placeholder>
          <w:docPart w:val="CCCAB8CB247D4285B000D175D7D50BC1"/>
        </w:placeholder>
      </w:sdtPr>
      <w:sdtEndPr/>
      <w:sdtContent>
        <w:p w:rsidR="00411E3C" w:rsidRPr="004C564A" w:rsidRDefault="00536D38" w:rsidP="00DA107C">
          <w:pPr>
            <w:pStyle w:val="sbebalk1sol"/>
            <w:jc w:val="center"/>
          </w:pPr>
          <w:r w:rsidRPr="002864DF">
            <w:rPr>
              <w:sz w:val="24"/>
              <w:szCs w:val="24"/>
            </w:rPr>
            <w:t>ŞEKİL</w:t>
          </w:r>
          <w:r w:rsidR="00B7672F" w:rsidRPr="002864DF">
            <w:rPr>
              <w:sz w:val="24"/>
              <w:szCs w:val="24"/>
            </w:rPr>
            <w:t>LER</w:t>
          </w:r>
          <w:r w:rsidR="00CE36D4">
            <w:rPr>
              <w:sz w:val="24"/>
              <w:szCs w:val="24"/>
            </w:rPr>
            <w:t xml:space="preserve"> VE GÖRSELLER</w:t>
          </w:r>
          <w:r w:rsidR="00B7672F" w:rsidRPr="002864DF">
            <w:rPr>
              <w:sz w:val="24"/>
              <w:szCs w:val="24"/>
            </w:rPr>
            <w:t xml:space="preserve"> DİZİNİ</w:t>
          </w:r>
        </w:p>
      </w:sdtContent>
    </w:sdt>
    <w:bookmarkEnd w:id="9" w:displacedByCustomXml="prev"/>
    <w:bookmarkEnd w:id="10" w:displacedByCustomXml="prev"/>
    <w:p w:rsidR="00536D38" w:rsidRPr="004C564A" w:rsidRDefault="00536D38" w:rsidP="00C12918">
      <w:pPr>
        <w:pStyle w:val="sbemetinnormalkaln"/>
        <w:tabs>
          <w:tab w:val="right" w:pos="8220"/>
        </w:tabs>
        <w:spacing w:before="0" w:after="0"/>
      </w:pPr>
      <w:r w:rsidRPr="004C564A">
        <w:tab/>
      </w:r>
      <w:r w:rsidRPr="004C564A">
        <w:rPr>
          <w:u w:val="single"/>
        </w:rPr>
        <w:t>Sayfa</w:t>
      </w:r>
    </w:p>
    <w:p w:rsidR="009B229E" w:rsidRDefault="005A1749" w:rsidP="009B229E">
      <w:pPr>
        <w:pStyle w:val="ekillerTablosu"/>
        <w:tabs>
          <w:tab w:val="clear" w:pos="7655"/>
          <w:tab w:val="right" w:leader="dot" w:pos="8080"/>
        </w:tabs>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66199966" w:history="1">
        <w:r w:rsidR="009B229E" w:rsidRPr="008942BF">
          <w:rPr>
            <w:rStyle w:val="Kpr"/>
          </w:rPr>
          <w:t>Şekil 1.1  Kastamonu Üniversitesi logosu A</w:t>
        </w:r>
        <w:r w:rsidR="009B229E">
          <w:rPr>
            <w:webHidden/>
          </w:rPr>
          <w:tab/>
        </w:r>
        <w:r w:rsidR="009B229E">
          <w:rPr>
            <w:webHidden/>
          </w:rPr>
          <w:fldChar w:fldCharType="begin"/>
        </w:r>
        <w:r w:rsidR="009B229E">
          <w:rPr>
            <w:webHidden/>
          </w:rPr>
          <w:instrText xml:space="preserve"> PAGEREF _Toc66199966 \h </w:instrText>
        </w:r>
        <w:r w:rsidR="009B229E">
          <w:rPr>
            <w:webHidden/>
          </w:rPr>
        </w:r>
        <w:r w:rsidR="009B229E">
          <w:rPr>
            <w:webHidden/>
          </w:rPr>
          <w:fldChar w:fldCharType="separate"/>
        </w:r>
        <w:r w:rsidR="00D322DF">
          <w:rPr>
            <w:webHidden/>
          </w:rPr>
          <w:t>2</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67" w:history="1">
        <w:r w:rsidR="009B229E" w:rsidRPr="008942BF">
          <w:rPr>
            <w:rStyle w:val="Kpr"/>
          </w:rPr>
          <w:t>Şekil 2.1  Kastamonu Üniversitesi logosu B</w:t>
        </w:r>
        <w:r w:rsidR="009B229E">
          <w:rPr>
            <w:webHidden/>
          </w:rPr>
          <w:tab/>
        </w:r>
        <w:r w:rsidR="009B229E">
          <w:rPr>
            <w:webHidden/>
          </w:rPr>
          <w:fldChar w:fldCharType="begin"/>
        </w:r>
        <w:r w:rsidR="009B229E">
          <w:rPr>
            <w:webHidden/>
          </w:rPr>
          <w:instrText xml:space="preserve"> PAGEREF _Toc66199967 \h </w:instrText>
        </w:r>
        <w:r w:rsidR="009B229E">
          <w:rPr>
            <w:webHidden/>
          </w:rPr>
        </w:r>
        <w:r w:rsidR="009B229E">
          <w:rPr>
            <w:webHidden/>
          </w:rPr>
          <w:fldChar w:fldCharType="separate"/>
        </w:r>
        <w:r w:rsidR="00D322DF">
          <w:rPr>
            <w:webHidden/>
          </w:rPr>
          <w:t>3</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68" w:history="1">
        <w:r w:rsidR="009B229E" w:rsidRPr="008942BF">
          <w:rPr>
            <w:rStyle w:val="Kpr"/>
          </w:rPr>
          <w:t>Şekil 2.2 Kastamonu Üniversitesi logosu C</w:t>
        </w:r>
        <w:r w:rsidR="009B229E">
          <w:rPr>
            <w:webHidden/>
          </w:rPr>
          <w:tab/>
        </w:r>
        <w:r w:rsidR="009B229E">
          <w:rPr>
            <w:webHidden/>
          </w:rPr>
          <w:fldChar w:fldCharType="begin"/>
        </w:r>
        <w:r w:rsidR="009B229E">
          <w:rPr>
            <w:webHidden/>
          </w:rPr>
          <w:instrText xml:space="preserve"> PAGEREF _Toc66199968 \h </w:instrText>
        </w:r>
        <w:r w:rsidR="009B229E">
          <w:rPr>
            <w:webHidden/>
          </w:rPr>
        </w:r>
        <w:r w:rsidR="009B229E">
          <w:rPr>
            <w:webHidden/>
          </w:rPr>
          <w:fldChar w:fldCharType="separate"/>
        </w:r>
        <w:r w:rsidR="00D322DF">
          <w:rPr>
            <w:webHidden/>
          </w:rPr>
          <w:t>4</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69" w:history="1">
        <w:r w:rsidR="009B229E" w:rsidRPr="008942BF">
          <w:rPr>
            <w:rStyle w:val="Kpr"/>
          </w:rPr>
          <w:t>Şekil 2.3 Resim yükleme örneği</w:t>
        </w:r>
        <w:r w:rsidR="009B229E">
          <w:rPr>
            <w:webHidden/>
          </w:rPr>
          <w:tab/>
        </w:r>
        <w:r w:rsidR="009B229E">
          <w:rPr>
            <w:webHidden/>
          </w:rPr>
          <w:fldChar w:fldCharType="begin"/>
        </w:r>
        <w:r w:rsidR="009B229E">
          <w:rPr>
            <w:webHidden/>
          </w:rPr>
          <w:instrText xml:space="preserve"> PAGEREF _Toc66199969 \h </w:instrText>
        </w:r>
        <w:r w:rsidR="009B229E">
          <w:rPr>
            <w:webHidden/>
          </w:rPr>
        </w:r>
        <w:r w:rsidR="009B229E">
          <w:rPr>
            <w:webHidden/>
          </w:rPr>
          <w:fldChar w:fldCharType="separate"/>
        </w:r>
        <w:r w:rsidR="00D322DF">
          <w:rPr>
            <w:webHidden/>
          </w:rPr>
          <w:t>5</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0" w:history="1">
        <w:r w:rsidR="009B229E" w:rsidRPr="008942BF">
          <w:rPr>
            <w:rStyle w:val="Kpr"/>
          </w:rPr>
          <w:t>Şekil 2.4 Resim yazısı eklemede ikinci aşama</w:t>
        </w:r>
        <w:r w:rsidR="009B229E">
          <w:rPr>
            <w:webHidden/>
          </w:rPr>
          <w:tab/>
        </w:r>
        <w:r w:rsidR="009B229E">
          <w:rPr>
            <w:webHidden/>
          </w:rPr>
          <w:fldChar w:fldCharType="begin"/>
        </w:r>
        <w:r w:rsidR="009B229E">
          <w:rPr>
            <w:webHidden/>
          </w:rPr>
          <w:instrText xml:space="preserve"> PAGEREF _Toc66199970 \h </w:instrText>
        </w:r>
        <w:r w:rsidR="009B229E">
          <w:rPr>
            <w:webHidden/>
          </w:rPr>
        </w:r>
        <w:r w:rsidR="009B229E">
          <w:rPr>
            <w:webHidden/>
          </w:rPr>
          <w:fldChar w:fldCharType="separate"/>
        </w:r>
        <w:r w:rsidR="00D322DF">
          <w:rPr>
            <w:webHidden/>
          </w:rPr>
          <w:t>5</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1" w:history="1">
        <w:r w:rsidR="009B229E" w:rsidRPr="008942BF">
          <w:rPr>
            <w:rStyle w:val="Kpr"/>
          </w:rPr>
          <w:t>Şekil 2.5 Resim yazısı eklemede yazı üzerinde yapılacak işlem</w:t>
        </w:r>
        <w:r w:rsidR="009B229E">
          <w:rPr>
            <w:webHidden/>
          </w:rPr>
          <w:tab/>
        </w:r>
        <w:r w:rsidR="009B229E">
          <w:rPr>
            <w:webHidden/>
          </w:rPr>
          <w:fldChar w:fldCharType="begin"/>
        </w:r>
        <w:r w:rsidR="009B229E">
          <w:rPr>
            <w:webHidden/>
          </w:rPr>
          <w:instrText xml:space="preserve"> PAGEREF _Toc66199971 \h </w:instrText>
        </w:r>
        <w:r w:rsidR="009B229E">
          <w:rPr>
            <w:webHidden/>
          </w:rPr>
        </w:r>
        <w:r w:rsidR="009B229E">
          <w:rPr>
            <w:webHidden/>
          </w:rPr>
          <w:fldChar w:fldCharType="separate"/>
        </w:r>
        <w:r w:rsidR="00D322DF">
          <w:rPr>
            <w:webHidden/>
          </w:rPr>
          <w:t>6</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2" w:history="1">
        <w:r w:rsidR="009B229E" w:rsidRPr="008942BF">
          <w:rPr>
            <w:rStyle w:val="Kpr"/>
          </w:rPr>
          <w:t>Şekil 2.6 Resim yazısı eklemede alan düzenleme seçeneği seçimi</w:t>
        </w:r>
        <w:r w:rsidR="009B229E">
          <w:rPr>
            <w:webHidden/>
          </w:rPr>
          <w:tab/>
        </w:r>
        <w:r w:rsidR="009B229E">
          <w:rPr>
            <w:webHidden/>
          </w:rPr>
          <w:fldChar w:fldCharType="begin"/>
        </w:r>
        <w:r w:rsidR="009B229E">
          <w:rPr>
            <w:webHidden/>
          </w:rPr>
          <w:instrText xml:space="preserve"> PAGEREF _Toc66199972 \h </w:instrText>
        </w:r>
        <w:r w:rsidR="009B229E">
          <w:rPr>
            <w:webHidden/>
          </w:rPr>
        </w:r>
        <w:r w:rsidR="009B229E">
          <w:rPr>
            <w:webHidden/>
          </w:rPr>
          <w:fldChar w:fldCharType="separate"/>
        </w:r>
        <w:r w:rsidR="00D322DF">
          <w:rPr>
            <w:webHidden/>
          </w:rPr>
          <w:t>6</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3" w:history="1">
        <w:r w:rsidR="009B229E" w:rsidRPr="008942BF">
          <w:rPr>
            <w:rStyle w:val="Kpr"/>
          </w:rPr>
          <w:t>Şekil 2.7 Resim yazısında bölüm numarası olmaması durumunda yapılacak</w:t>
        </w:r>
        <w:r w:rsidR="009B229E">
          <w:rPr>
            <w:webHidden/>
          </w:rPr>
          <w:tab/>
        </w:r>
        <w:r w:rsidR="009B229E">
          <w:rPr>
            <w:webHidden/>
          </w:rPr>
          <w:fldChar w:fldCharType="begin"/>
        </w:r>
        <w:r w:rsidR="009B229E">
          <w:rPr>
            <w:webHidden/>
          </w:rPr>
          <w:instrText xml:space="preserve"> PAGEREF _Toc66199973 \h </w:instrText>
        </w:r>
        <w:r w:rsidR="009B229E">
          <w:rPr>
            <w:webHidden/>
          </w:rPr>
        </w:r>
        <w:r w:rsidR="009B229E">
          <w:rPr>
            <w:webHidden/>
          </w:rPr>
          <w:fldChar w:fldCharType="separate"/>
        </w:r>
        <w:r w:rsidR="00D322DF">
          <w:rPr>
            <w:webHidden/>
          </w:rPr>
          <w:t>7</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4" w:history="1">
        <w:r w:rsidR="009B229E" w:rsidRPr="008942BF">
          <w:rPr>
            <w:rStyle w:val="Kpr"/>
          </w:rPr>
          <w:t>Şekil 2.8 Resim yazısında bölüm numarası olmaması durumunda yapılacak</w:t>
        </w:r>
        <w:r w:rsidR="009B229E">
          <w:rPr>
            <w:webHidden/>
          </w:rPr>
          <w:tab/>
        </w:r>
        <w:r w:rsidR="009B229E">
          <w:rPr>
            <w:webHidden/>
          </w:rPr>
          <w:fldChar w:fldCharType="begin"/>
        </w:r>
        <w:r w:rsidR="009B229E">
          <w:rPr>
            <w:webHidden/>
          </w:rPr>
          <w:instrText xml:space="preserve"> PAGEREF _Toc66199974 \h </w:instrText>
        </w:r>
        <w:r w:rsidR="009B229E">
          <w:rPr>
            <w:webHidden/>
          </w:rPr>
        </w:r>
        <w:r w:rsidR="009B229E">
          <w:rPr>
            <w:webHidden/>
          </w:rPr>
          <w:fldChar w:fldCharType="separate"/>
        </w:r>
        <w:r w:rsidR="00D322DF">
          <w:rPr>
            <w:webHidden/>
          </w:rPr>
          <w:t>7</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5" w:history="1">
        <w:r w:rsidR="009B229E" w:rsidRPr="008942BF">
          <w:rPr>
            <w:rStyle w:val="Kpr"/>
          </w:rPr>
          <w:t>Şekil 3.1 Kastamonu Üniversitesi logosu D</w:t>
        </w:r>
        <w:r w:rsidR="009B229E">
          <w:rPr>
            <w:webHidden/>
          </w:rPr>
          <w:tab/>
        </w:r>
        <w:r w:rsidR="009B229E">
          <w:rPr>
            <w:webHidden/>
          </w:rPr>
          <w:fldChar w:fldCharType="begin"/>
        </w:r>
        <w:r w:rsidR="009B229E">
          <w:rPr>
            <w:webHidden/>
          </w:rPr>
          <w:instrText xml:space="preserve"> PAGEREF _Toc66199975 \h </w:instrText>
        </w:r>
        <w:r w:rsidR="009B229E">
          <w:rPr>
            <w:webHidden/>
          </w:rPr>
        </w:r>
        <w:r w:rsidR="009B229E">
          <w:rPr>
            <w:webHidden/>
          </w:rPr>
          <w:fldChar w:fldCharType="separate"/>
        </w:r>
        <w:r w:rsidR="00D322DF">
          <w:rPr>
            <w:webHidden/>
          </w:rPr>
          <w:t>9</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6" w:history="1">
        <w:r w:rsidR="009B229E" w:rsidRPr="008942BF">
          <w:rPr>
            <w:rStyle w:val="Kpr"/>
          </w:rPr>
          <w:t>Şekil 3.2  İki satır olan başlıkların düzeltilmesi işlemi 1</w:t>
        </w:r>
        <w:r w:rsidR="009B229E">
          <w:rPr>
            <w:webHidden/>
          </w:rPr>
          <w:tab/>
        </w:r>
        <w:r w:rsidR="009B229E">
          <w:rPr>
            <w:webHidden/>
          </w:rPr>
          <w:fldChar w:fldCharType="begin"/>
        </w:r>
        <w:r w:rsidR="009B229E">
          <w:rPr>
            <w:webHidden/>
          </w:rPr>
          <w:instrText xml:space="preserve"> PAGEREF _Toc66199976 \h </w:instrText>
        </w:r>
        <w:r w:rsidR="009B229E">
          <w:rPr>
            <w:webHidden/>
          </w:rPr>
        </w:r>
        <w:r w:rsidR="009B229E">
          <w:rPr>
            <w:webHidden/>
          </w:rPr>
          <w:fldChar w:fldCharType="separate"/>
        </w:r>
        <w:r w:rsidR="00D322DF">
          <w:rPr>
            <w:webHidden/>
          </w:rPr>
          <w:t>13</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77" w:history="1">
        <w:r w:rsidR="009B229E" w:rsidRPr="008942BF">
          <w:rPr>
            <w:rStyle w:val="Kpr"/>
          </w:rPr>
          <w:t>Şekil 3.3  İki satır olan başlıkların düzeltilmesi işlemi 2</w:t>
        </w:r>
        <w:r w:rsidR="009B229E">
          <w:rPr>
            <w:webHidden/>
          </w:rPr>
          <w:tab/>
        </w:r>
        <w:r w:rsidR="009B229E">
          <w:rPr>
            <w:webHidden/>
          </w:rPr>
          <w:fldChar w:fldCharType="begin"/>
        </w:r>
        <w:r w:rsidR="009B229E">
          <w:rPr>
            <w:webHidden/>
          </w:rPr>
          <w:instrText xml:space="preserve"> PAGEREF _Toc66199977 \h </w:instrText>
        </w:r>
        <w:r w:rsidR="009B229E">
          <w:rPr>
            <w:webHidden/>
          </w:rPr>
        </w:r>
        <w:r w:rsidR="009B229E">
          <w:rPr>
            <w:webHidden/>
          </w:rPr>
          <w:fldChar w:fldCharType="separate"/>
        </w:r>
        <w:r w:rsidR="00D322DF">
          <w:rPr>
            <w:webHidden/>
          </w:rPr>
          <w:t>14</w:t>
        </w:r>
        <w:r w:rsidR="009B229E">
          <w:rPr>
            <w:webHidden/>
          </w:rPr>
          <w:fldChar w:fldCharType="end"/>
        </w:r>
      </w:hyperlink>
    </w:p>
    <w:p w:rsidR="00536D38" w:rsidRDefault="005A1749" w:rsidP="00274C6C">
      <w:pPr>
        <w:pStyle w:val="sbemetinskkgirintisiz"/>
        <w:ind w:left="993" w:hanging="993"/>
        <w:rPr>
          <w:b/>
          <w:bCs/>
          <w:noProof/>
        </w:rPr>
      </w:pPr>
      <w:r w:rsidRPr="004C564A">
        <w:rPr>
          <w:b/>
          <w:bCs/>
          <w:noProof/>
        </w:rPr>
        <w:fldChar w:fldCharType="end"/>
      </w:r>
    </w:p>
    <w:p w:rsidR="00B80434" w:rsidRPr="00B80434" w:rsidRDefault="00B80434" w:rsidP="00B80434">
      <w:pPr>
        <w:pStyle w:val="sbemetinskk"/>
      </w:pPr>
    </w:p>
    <w:sdt>
      <w:sdtPr>
        <w:id w:val="-2076347999"/>
        <w:placeholder>
          <w:docPart w:val="F0E79D6019514306BBD3E64A9CD9CF34"/>
        </w:placeholder>
        <w:showingPlcHdr/>
      </w:sdtPr>
      <w:sdtEndPr/>
      <w:sdtContent>
        <w:p w:rsidR="00B80434" w:rsidRPr="00B80434" w:rsidRDefault="00B80434" w:rsidP="005709C6">
          <w:pPr>
            <w:pStyle w:val="s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B80434" w:rsidRPr="00B80434" w:rsidRDefault="00B80434" w:rsidP="005709C6">
          <w:pPr>
            <w:pStyle w:val="s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B80434" w:rsidRPr="004C564A" w:rsidRDefault="00B80434" w:rsidP="00843D44">
          <w:pPr>
            <w:pStyle w:val="s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rsidR="00027F8A" w:rsidRPr="004C564A" w:rsidRDefault="00027F8A" w:rsidP="00B80434">
      <w:pPr>
        <w:rPr>
          <w:rFonts w:ascii="Times New Roman" w:hAnsi="Times New Roman"/>
          <w:b/>
          <w:sz w:val="28"/>
        </w:rPr>
      </w:pPr>
      <w:r w:rsidRPr="004C564A">
        <w:br w:type="page"/>
      </w:r>
    </w:p>
    <w:bookmarkStart w:id="11" w:name="_Toc43985842" w:displacedByCustomXml="next"/>
    <w:bookmarkStart w:id="12" w:name="_Toc292899499" w:displacedByCustomXml="next"/>
    <w:sdt>
      <w:sdtPr>
        <w:id w:val="449211068"/>
      </w:sdtPr>
      <w:sdtEndPr/>
      <w:sdtContent>
        <w:p w:rsidR="00027F8A" w:rsidRPr="004C564A" w:rsidRDefault="00027F8A" w:rsidP="00DA107C">
          <w:pPr>
            <w:pStyle w:val="sbebalk1sol"/>
            <w:jc w:val="center"/>
          </w:pPr>
          <w:r w:rsidRPr="002864DF">
            <w:rPr>
              <w:sz w:val="24"/>
              <w:szCs w:val="24"/>
            </w:rPr>
            <w:t>TABLO</w:t>
          </w:r>
          <w:r w:rsidR="00B7672F" w:rsidRPr="002864DF">
            <w:rPr>
              <w:sz w:val="24"/>
              <w:szCs w:val="24"/>
            </w:rPr>
            <w:t>LAR DİZİNİ</w:t>
          </w:r>
        </w:p>
      </w:sdtContent>
    </w:sdt>
    <w:bookmarkEnd w:id="11" w:displacedByCustomXml="prev"/>
    <w:bookmarkEnd w:id="12" w:displacedByCustomXml="prev"/>
    <w:p w:rsidR="00027F8A" w:rsidRPr="004C564A" w:rsidRDefault="00027F8A" w:rsidP="00AF22F1">
      <w:pPr>
        <w:pStyle w:val="sbemetinnormalkaln"/>
        <w:tabs>
          <w:tab w:val="right" w:pos="8220"/>
        </w:tabs>
        <w:spacing w:after="0"/>
      </w:pPr>
      <w:r w:rsidRPr="004C564A">
        <w:tab/>
      </w:r>
      <w:r w:rsidR="00AF22F1">
        <w:t xml:space="preserve">  </w:t>
      </w:r>
      <w:r w:rsidRPr="004C564A">
        <w:rPr>
          <w:u w:val="single"/>
        </w:rPr>
        <w:t>Sayfa</w:t>
      </w:r>
    </w:p>
    <w:p w:rsidR="009B229E" w:rsidRDefault="005A1749" w:rsidP="009B229E">
      <w:pPr>
        <w:pStyle w:val="ekillerTablosu"/>
        <w:tabs>
          <w:tab w:val="clear" w:pos="7655"/>
          <w:tab w:val="right" w:leader="dot" w:pos="8080"/>
        </w:tabs>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66199925" w:history="1">
        <w:r w:rsidR="009B229E" w:rsidRPr="0005147F">
          <w:rPr>
            <w:rStyle w:val="Kpr"/>
          </w:rPr>
          <w:t>Tablo 2.1 Örnek tablo ekleme.</w:t>
        </w:r>
        <w:r w:rsidR="009B229E">
          <w:rPr>
            <w:webHidden/>
          </w:rPr>
          <w:tab/>
        </w:r>
        <w:r w:rsidR="009B229E">
          <w:rPr>
            <w:webHidden/>
          </w:rPr>
          <w:fldChar w:fldCharType="begin"/>
        </w:r>
        <w:r w:rsidR="009B229E">
          <w:rPr>
            <w:webHidden/>
          </w:rPr>
          <w:instrText xml:space="preserve"> PAGEREF _Toc66199925 \h </w:instrText>
        </w:r>
        <w:r w:rsidR="009B229E">
          <w:rPr>
            <w:webHidden/>
          </w:rPr>
        </w:r>
        <w:r w:rsidR="009B229E">
          <w:rPr>
            <w:webHidden/>
          </w:rPr>
          <w:fldChar w:fldCharType="separate"/>
        </w:r>
        <w:r w:rsidR="00D322DF">
          <w:rPr>
            <w:webHidden/>
          </w:rPr>
          <w:t>8</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26" w:history="1">
        <w:r w:rsidR="009B229E" w:rsidRPr="0005147F">
          <w:rPr>
            <w:rStyle w:val="Kpr"/>
          </w:rPr>
          <w:t>Tablo 3.1 Örnek tablo 2</w:t>
        </w:r>
        <w:r w:rsidR="009B229E">
          <w:rPr>
            <w:webHidden/>
          </w:rPr>
          <w:tab/>
        </w:r>
        <w:r w:rsidR="009B229E">
          <w:rPr>
            <w:webHidden/>
          </w:rPr>
          <w:fldChar w:fldCharType="begin"/>
        </w:r>
        <w:r w:rsidR="009B229E">
          <w:rPr>
            <w:webHidden/>
          </w:rPr>
          <w:instrText xml:space="preserve"> PAGEREF _Toc66199926 \h </w:instrText>
        </w:r>
        <w:r w:rsidR="009B229E">
          <w:rPr>
            <w:webHidden/>
          </w:rPr>
        </w:r>
        <w:r w:rsidR="009B229E">
          <w:rPr>
            <w:webHidden/>
          </w:rPr>
          <w:fldChar w:fldCharType="separate"/>
        </w:r>
        <w:r w:rsidR="00D322DF">
          <w:rPr>
            <w:webHidden/>
          </w:rPr>
          <w:t>10</w:t>
        </w:r>
        <w:r w:rsidR="009B229E">
          <w:rPr>
            <w:webHidden/>
          </w:rPr>
          <w:fldChar w:fldCharType="end"/>
        </w:r>
      </w:hyperlink>
    </w:p>
    <w:p w:rsidR="009B229E" w:rsidRDefault="00BC1FA6" w:rsidP="009B229E">
      <w:pPr>
        <w:pStyle w:val="ekillerTablosu"/>
        <w:tabs>
          <w:tab w:val="clear" w:pos="7655"/>
          <w:tab w:val="right" w:leader="dot" w:pos="8080"/>
        </w:tabs>
        <w:rPr>
          <w:rFonts w:asciiTheme="minorHAnsi" w:hAnsiTheme="minorHAnsi"/>
          <w:sz w:val="22"/>
          <w:lang w:eastAsia="tr-TR" w:bidi="ar-SA"/>
        </w:rPr>
      </w:pPr>
      <w:hyperlink w:anchor="_Toc66199927" w:history="1">
        <w:r w:rsidR="009B229E" w:rsidRPr="0005147F">
          <w:rPr>
            <w:rStyle w:val="Kpr"/>
          </w:rPr>
          <w:t>Tablo 3.2 KÜ Sosyal Bilimler Enstitüsü tarafından kabul edilen tezleri oluşturan bölümler</w:t>
        </w:r>
        <w:r w:rsidR="009B229E">
          <w:rPr>
            <w:webHidden/>
          </w:rPr>
          <w:tab/>
        </w:r>
        <w:r w:rsidR="009B229E">
          <w:rPr>
            <w:webHidden/>
          </w:rPr>
          <w:fldChar w:fldCharType="begin"/>
        </w:r>
        <w:r w:rsidR="009B229E">
          <w:rPr>
            <w:webHidden/>
          </w:rPr>
          <w:instrText xml:space="preserve"> PAGEREF _Toc66199927 \h </w:instrText>
        </w:r>
        <w:r w:rsidR="009B229E">
          <w:rPr>
            <w:webHidden/>
          </w:rPr>
        </w:r>
        <w:r w:rsidR="009B229E">
          <w:rPr>
            <w:webHidden/>
          </w:rPr>
          <w:fldChar w:fldCharType="separate"/>
        </w:r>
        <w:r w:rsidR="00D322DF">
          <w:rPr>
            <w:webHidden/>
          </w:rPr>
          <w:t>12</w:t>
        </w:r>
        <w:r w:rsidR="009B229E">
          <w:rPr>
            <w:webHidden/>
          </w:rPr>
          <w:fldChar w:fldCharType="end"/>
        </w:r>
      </w:hyperlink>
    </w:p>
    <w:p w:rsidR="00027F8A" w:rsidRDefault="005A1749" w:rsidP="00AF22F1">
      <w:pPr>
        <w:pStyle w:val="sbemetinskkgirintisiz"/>
        <w:tabs>
          <w:tab w:val="right" w:leader="dot" w:pos="8220"/>
        </w:tabs>
        <w:rPr>
          <w:b/>
          <w:bCs/>
          <w:noProof/>
        </w:rPr>
      </w:pPr>
      <w:r w:rsidRPr="004C564A">
        <w:rPr>
          <w:b/>
          <w:bCs/>
          <w:noProof/>
        </w:rPr>
        <w:fldChar w:fldCharType="end"/>
      </w:r>
    </w:p>
    <w:p w:rsidR="0026721D" w:rsidRPr="0026721D" w:rsidRDefault="0026721D" w:rsidP="0026721D">
      <w:pPr>
        <w:pStyle w:val="sbemetinskk"/>
      </w:pPr>
    </w:p>
    <w:sdt>
      <w:sdtPr>
        <w:id w:val="-1531184929"/>
        <w:placeholder>
          <w:docPart w:val="BDBBC7FA640E4BF1911CBC37555FD5C7"/>
        </w:placeholder>
        <w:showingPlcHdr/>
      </w:sdtPr>
      <w:sdtEndPr/>
      <w:sdtContent>
        <w:p w:rsidR="0026721D" w:rsidRPr="00B7672F" w:rsidRDefault="0026721D" w:rsidP="00B7672F">
          <w:pPr>
            <w:pStyle w:val="s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rsidR="00027F8A" w:rsidRPr="004C564A" w:rsidRDefault="00027F8A" w:rsidP="00027F8A">
      <w:pPr>
        <w:rPr>
          <w:rFonts w:ascii="Times New Roman" w:hAnsi="Times New Roman"/>
          <w:b/>
          <w:sz w:val="28"/>
        </w:rPr>
      </w:pPr>
      <w:r w:rsidRPr="004C564A">
        <w:br w:type="page"/>
      </w:r>
    </w:p>
    <w:bookmarkStart w:id="13" w:name="_Toc43985843" w:displacedByCustomXml="next"/>
    <w:bookmarkStart w:id="14" w:name="_Toc292899500" w:displacedByCustomXml="next"/>
    <w:sdt>
      <w:sdtPr>
        <w:id w:val="1583185940"/>
      </w:sdtPr>
      <w:sdtEndPr/>
      <w:sdtContent>
        <w:p w:rsidR="00027F8A" w:rsidRPr="004C564A" w:rsidRDefault="00B7672F" w:rsidP="00B7672F">
          <w:pPr>
            <w:pStyle w:val="sbebalk1sol"/>
            <w:jc w:val="center"/>
          </w:pPr>
          <w:r w:rsidRPr="002864DF">
            <w:rPr>
              <w:sz w:val="24"/>
              <w:szCs w:val="24"/>
            </w:rPr>
            <w:t>SİMGELER VE KISALTMALAR DİZİNİ</w:t>
          </w:r>
          <w:r>
            <w:t xml:space="preserve"> </w:t>
          </w:r>
        </w:p>
      </w:sdtContent>
    </w:sdt>
    <w:bookmarkEnd w:id="13" w:displacedByCustomXml="prev"/>
    <w:bookmarkEnd w:id="14" w:displacedByCustomXml="prev"/>
    <w:sdt>
      <w:sdtPr>
        <w:rPr>
          <w:rFonts w:ascii="Times New Roman" w:hAnsi="Times New Roman"/>
          <w:b/>
        </w:rPr>
        <w:id w:val="-1456946385"/>
        <w:placeholder>
          <w:docPart w:val="DefaultPlaceholder_-1854013440"/>
        </w:placeholder>
      </w:sdtPr>
      <w:sdtEndPr/>
      <w:sdtContent>
        <w:p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rsidR="00027F8A" w:rsidRDefault="00027F8A" w:rsidP="009E2AFD">
      <w:pPr>
        <w:pStyle w:val="s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rsidR="001E5EE9" w:rsidRDefault="00B7672F" w:rsidP="001E5EE9">
      <w:pPr>
        <w:pStyle w:val="s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rsidR="00A72F90" w:rsidRDefault="00A72F90" w:rsidP="00A72F90">
      <w:pPr>
        <w:pStyle w:val="sbemetinskk"/>
      </w:pPr>
      <w:proofErr w:type="gramStart"/>
      <w:r>
        <w:t>.....</w:t>
      </w:r>
      <w:proofErr w:type="gramEnd"/>
    </w:p>
    <w:p w:rsidR="00A72F90" w:rsidRDefault="00A72F90" w:rsidP="00A72F90">
      <w:pPr>
        <w:pStyle w:val="sbemetinskk"/>
      </w:pPr>
      <w:proofErr w:type="gramStart"/>
      <w:r>
        <w:t>....</w:t>
      </w:r>
      <w:proofErr w:type="gramEnd"/>
    </w:p>
    <w:p w:rsidR="00A72F90" w:rsidRDefault="00A72F90" w:rsidP="00A72F90">
      <w:pPr>
        <w:pStyle w:val="sbemetinskk"/>
      </w:pPr>
      <w:proofErr w:type="gramStart"/>
      <w:r>
        <w:t>....</w:t>
      </w:r>
      <w:proofErr w:type="gramEnd"/>
    </w:p>
    <w:p w:rsidR="00A72F90" w:rsidRDefault="00A72F90" w:rsidP="00A72F90">
      <w:pPr>
        <w:pStyle w:val="sbemetinskk"/>
      </w:pPr>
    </w:p>
    <w:p w:rsidR="00A72F90" w:rsidRDefault="00A72F90" w:rsidP="00A72F90">
      <w:pPr>
        <w:pStyle w:val="sbemetinskk"/>
      </w:pPr>
    </w:p>
    <w:p w:rsidR="00A72F90" w:rsidRDefault="00A72F90" w:rsidP="00A72F90">
      <w:pPr>
        <w:pStyle w:val="sbemetinskk"/>
      </w:pPr>
    </w:p>
    <w:sdt>
      <w:sdtPr>
        <w:rPr>
          <w:b/>
        </w:rPr>
        <w:id w:val="1085503668"/>
        <w:placeholder>
          <w:docPart w:val="DefaultPlaceholder_-1854013440"/>
        </w:placeholder>
      </w:sdtPr>
      <w:sdtEndPr/>
      <w:sdtContent>
        <w:p w:rsidR="00A72F90" w:rsidRPr="00A72F90" w:rsidRDefault="00A72F90" w:rsidP="00A72F90">
          <w:pPr>
            <w:pStyle w:val="sbemetinskk"/>
            <w:spacing w:after="360"/>
          </w:pPr>
          <w:r w:rsidRPr="00A72F90">
            <w:rPr>
              <w:b/>
            </w:rPr>
            <w:t>Kısaltmalar</w:t>
          </w:r>
        </w:p>
      </w:sdtContent>
    </w:sdt>
    <w:p w:rsidR="00A72F90" w:rsidRDefault="00A72F90" w:rsidP="00A72F90">
      <w:pPr>
        <w:pStyle w:val="s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s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sbemetinskk"/>
      </w:pPr>
      <w:proofErr w:type="gramStart"/>
      <w:r>
        <w:t>.....</w:t>
      </w:r>
      <w:proofErr w:type="gramEnd"/>
    </w:p>
    <w:p w:rsidR="00A72F90" w:rsidRDefault="00A72F90" w:rsidP="00A72F90">
      <w:pPr>
        <w:pStyle w:val="sbemetinskk"/>
      </w:pPr>
      <w:proofErr w:type="gramStart"/>
      <w:r>
        <w:t>....</w:t>
      </w:r>
      <w:proofErr w:type="gramEnd"/>
    </w:p>
    <w:p w:rsidR="00A72F90" w:rsidRDefault="00A72F90" w:rsidP="00A72F90">
      <w:pPr>
        <w:pStyle w:val="sbemetinskk"/>
      </w:pPr>
      <w:proofErr w:type="gramStart"/>
      <w:r>
        <w:t>....</w:t>
      </w:r>
      <w:proofErr w:type="gramEnd"/>
    </w:p>
    <w:p w:rsidR="00945DDA" w:rsidRDefault="00945DDA" w:rsidP="00A72F90">
      <w:pPr>
        <w:pStyle w:val="sbemetinskk"/>
      </w:pPr>
    </w:p>
    <w:bookmarkStart w:id="15" w:name="_Toc306104387" w:displacedByCustomXml="next"/>
    <w:sdt>
      <w:sdtPr>
        <w:id w:val="1939710487"/>
        <w:placeholder>
          <w:docPart w:val="DF19F1DD389644248E455804F862D2FE"/>
        </w:placeholder>
        <w:showingPlcHdr/>
      </w:sdtPr>
      <w:sdtEndPr>
        <w:rPr>
          <w:b/>
        </w:rPr>
      </w:sdtEndPr>
      <w:sdtContent>
        <w:p w:rsidR="00B80434" w:rsidRPr="00B80434" w:rsidRDefault="00A72F90" w:rsidP="005709C6">
          <w:pPr>
            <w:pStyle w:val="s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rsidR="00B80434" w:rsidRPr="00B80434" w:rsidRDefault="00A72F90" w:rsidP="005709C6">
          <w:pPr>
            <w:pStyle w:val="s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rsidR="00833C21" w:rsidRDefault="00B80434" w:rsidP="005709C6">
          <w:pPr>
            <w:pStyle w:val="s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5" w:displacedByCustomXml="prev"/>
    <w:p w:rsidR="00833C21" w:rsidRDefault="00833C21" w:rsidP="009D74F8"/>
    <w:p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rsidR="00467831" w:rsidRPr="004C564A" w:rsidRDefault="003C481B" w:rsidP="00150A23">
      <w:pPr>
        <w:pStyle w:val="Balk1"/>
      </w:pPr>
      <w:bookmarkStart w:id="16" w:name="_Ref43709404"/>
      <w:bookmarkStart w:id="17" w:name="_Ref43709406"/>
      <w:bookmarkStart w:id="18" w:name="_Ref43709407"/>
      <w:bookmarkStart w:id="19" w:name="_Toc43985844"/>
      <w:r w:rsidRPr="004C564A">
        <w:lastRenderedPageBreak/>
        <w:t>GİRİŞ</w:t>
      </w:r>
      <w:bookmarkEnd w:id="16"/>
      <w:bookmarkEnd w:id="17"/>
      <w:bookmarkEnd w:id="18"/>
      <w:bookmarkEnd w:id="19"/>
    </w:p>
    <w:sdt>
      <w:sdtPr>
        <w:id w:val="-1745947231"/>
        <w:placeholder>
          <w:docPart w:val="2EB4C434D4AD4919A0C501ACD58B3174"/>
        </w:placeholder>
        <w:temporary/>
        <w:showingPlcHdr/>
      </w:sdtPr>
      <w:sdtEndPr/>
      <w:sdtContent>
        <w:p w:rsidR="00677E7E" w:rsidRPr="004C564A" w:rsidRDefault="00677E7E" w:rsidP="000F70E2">
          <w:pPr>
            <w:pStyle w:val="sbemetinnormal"/>
          </w:pPr>
          <w:r w:rsidRPr="004C564A">
            <w:t xml:space="preserve">Bu bölüm bütün tezlerde olması gereken ilk bölümdür. </w:t>
          </w:r>
        </w:p>
        <w:p w:rsidR="00677E7E" w:rsidRPr="004C564A" w:rsidRDefault="00677E7E" w:rsidP="000F70E2">
          <w:pPr>
            <w:pStyle w:val="sbemetinnormal"/>
          </w:pPr>
          <w:r w:rsidRPr="004C564A">
            <w:t xml:space="preserve">İkinci düzey alt bölüm başlık yazmak için stiller bölümünden </w:t>
          </w:r>
          <w:r w:rsidR="009477A4" w:rsidRPr="000F70E2">
            <w:rPr>
              <w:b/>
            </w:rPr>
            <w:t>Başlık 1, ANA BÖLÜM BAŞLIĞI</w:t>
          </w:r>
          <w:r w:rsidRPr="000F70E2">
            <w:rPr>
              <w:b/>
            </w:rPr>
            <w:t xml:space="preserve"> stilini</w:t>
          </w:r>
          <w:r w:rsidRPr="004C564A">
            <w:t xml:space="preserve"> seçiniz. </w:t>
          </w:r>
          <w:r w:rsidR="000F70E2">
            <w:t>Sadece bu başlığın seçilmesi şekiller ve tablolar dizini oluşturmada önemlidir. Ancak alt başlık</w:t>
          </w:r>
          <w:r w:rsidR="00C930F1">
            <w:t>larda ise diğer başlık s</w:t>
          </w:r>
          <w:r w:rsidR="000F70E2">
            <w:t xml:space="preserve">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başlık_2</w:t>
          </w:r>
          <w:r w:rsidRPr="004C564A">
            <w:t xml:space="preserve"> stilini seçiniz. Böylece istediğiniz alt başlık numarasıyla beraber aşağıda verildiği gibidir.</w:t>
          </w:r>
        </w:p>
      </w:sdtContent>
    </w:sdt>
    <w:p w:rsidR="00DA1222" w:rsidRPr="004C564A" w:rsidRDefault="004D69B0" w:rsidP="0080671B">
      <w:pPr>
        <w:pStyle w:val="Balk2"/>
      </w:pPr>
      <w:bookmarkStart w:id="20" w:name="_Toc43985845"/>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20"/>
    </w:p>
    <w:p w:rsidR="009A54E7" w:rsidRDefault="00BC1FA6" w:rsidP="009A54E7">
      <w:pPr>
        <w:pStyle w:val="sbemetinnormal"/>
      </w:pPr>
      <w:sdt>
        <w:sdtPr>
          <w:id w:val="-998118362"/>
          <w:placeholder>
            <w:docPart w:val="A350308F8AD9495D93FCFAE8A73F8B13"/>
          </w:placeholder>
          <w:temporary/>
          <w:showingPlcHdr/>
        </w:sdtPr>
        <w:sdtEndPr/>
        <w:sdtContent>
          <w:r w:rsidR="00DD4737" w:rsidRPr="00C72CF3">
            <w:t>Üçüncü düzey alt bölüm başlıklarını yaz</w:t>
          </w:r>
          <w:r w:rsidR="00C930F1">
            <w:t xml:space="preserve">mak için stiller bölümünden </w:t>
          </w:r>
          <w:r w:rsidR="00DD4737" w:rsidRPr="00C72CF3">
            <w:t>başlık_3 stilini seçiniz. Örneğin 1. GİRİŞ bölümün ilk “1.1.1 Alt bölüm Başlığı”nı “1.1.1 Örnek Üçüncü Düzey Alt Başlık” olarak yazmak istiyoruz. Bunun için başlığı yazmak istediğiniz satıra numara vermeden  “Örnek Üçüncü Düzey Alt Başlı</w:t>
          </w:r>
          <w:r w:rsidR="00C930F1">
            <w:t xml:space="preserve">k” yazıp stiller bölümünden </w:t>
          </w:r>
          <w:r w:rsidR="00DD4737" w:rsidRPr="00C72CF3">
            <w:t>başlık_3 stilini seçiniz.  Böylece istediğiniz alt başlık numarasıyla beraber aşağıda verildiği gibidir.</w:t>
          </w:r>
        </w:sdtContent>
      </w:sdt>
    </w:p>
    <w:p w:rsidR="00DE3A2E" w:rsidRPr="004C564A" w:rsidRDefault="004D69B0" w:rsidP="00150A23">
      <w:pPr>
        <w:pStyle w:val="sbebalk3"/>
      </w:pPr>
      <w:bookmarkStart w:id="21" w:name="_Toc43985846"/>
      <w:r w:rsidRPr="00150A23">
        <w:t>Örnek</w:t>
      </w:r>
      <w:r w:rsidRPr="004C564A">
        <w:t xml:space="preserve"> Üçüncü Düzey Alt Başlık</w:t>
      </w:r>
      <w:bookmarkEnd w:id="21"/>
    </w:p>
    <w:p w:rsidR="00E57B00" w:rsidRPr="004C564A" w:rsidRDefault="00BC1FA6" w:rsidP="00E57B00">
      <w:pPr>
        <w:pStyle w:val="s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rsidR="00463DA7" w:rsidRPr="004C564A" w:rsidRDefault="004D69B0" w:rsidP="0080671B">
      <w:pPr>
        <w:pStyle w:val="sbebalk4"/>
      </w:pPr>
      <w:bookmarkStart w:id="22" w:name="_Toc43985847"/>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2"/>
    </w:p>
    <w:p w:rsidR="00971C17" w:rsidRDefault="00BC1FA6" w:rsidP="00971C17">
      <w:pPr>
        <w:pStyle w:val="s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rsidR="00041FFD" w:rsidRPr="004C564A" w:rsidRDefault="00AF7CC4" w:rsidP="0080671B">
      <w:pPr>
        <w:pStyle w:val="Balk4"/>
      </w:pPr>
      <w:bookmarkStart w:id="23" w:name="_Toc43985848"/>
      <w:r>
        <w:lastRenderedPageBreak/>
        <w:t>Örnek d</w:t>
      </w:r>
      <w:r w:rsidR="004D69B0" w:rsidRPr="004C564A">
        <w:t xml:space="preserve">ördüncü </w:t>
      </w:r>
      <w:r>
        <w:t>d</w:t>
      </w:r>
      <w:r w:rsidR="004D69B0" w:rsidRPr="004C564A">
        <w:t xml:space="preserve">üzey </w:t>
      </w:r>
      <w:r>
        <w:t>alt b</w:t>
      </w:r>
      <w:r w:rsidR="004D69B0" w:rsidRPr="004C564A">
        <w:t>aşlık</w:t>
      </w:r>
      <w:bookmarkEnd w:id="23"/>
    </w:p>
    <w:p w:rsidR="00971C17" w:rsidRDefault="00BC1FA6" w:rsidP="00971C17">
      <w:pPr>
        <w:pStyle w:val="sbemetinnormal"/>
      </w:pPr>
      <w:sdt>
        <w:sdtPr>
          <w:id w:val="-1347633798"/>
          <w:placeholder>
            <w:docPart w:val="4B937B27D9904D978E22D3D78D888F16"/>
          </w:placeholder>
          <w:temporary/>
          <w:showingPlcHdr/>
        </w:sdtPr>
        <w:sdtEndPr/>
        <w:sdtContent>
          <w:r w:rsidR="00AF7CC4"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AF7CC4" w:rsidRPr="004C564A">
            <w:rPr>
              <w:color w:val="FF0000"/>
            </w:rPr>
            <w:t>şekilde</w:t>
          </w:r>
          <w:r w:rsidR="00AF7CC4">
            <w:rPr>
              <w:color w:val="FF0000"/>
            </w:rPr>
            <w:t>dir</w:t>
          </w:r>
          <w:r w:rsidR="00DD4737" w:rsidRPr="004C564A">
            <w:rPr>
              <w:color w:val="FF0000"/>
            </w:rPr>
            <w:t>.</w:t>
          </w:r>
        </w:sdtContent>
      </w:sdt>
    </w:p>
    <w:p w:rsidR="00F0111A" w:rsidRPr="004C564A" w:rsidRDefault="004D69B0" w:rsidP="0080671B">
      <w:pPr>
        <w:pStyle w:val="sbebalk5"/>
      </w:pPr>
      <w:bookmarkStart w:id="24" w:name="_Toc43985849"/>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4"/>
    </w:p>
    <w:sdt>
      <w:sdtPr>
        <w:id w:val="398557984"/>
        <w:placeholder>
          <w:docPart w:val="69E918EB668D44928C12141DBE716640"/>
        </w:placeholder>
        <w:temporary/>
        <w:showingPlcHdr/>
      </w:sdtPr>
      <w:sdtEndPr/>
      <w:sdtContent>
        <w:p w:rsidR="00156647" w:rsidRPr="004C564A" w:rsidRDefault="00156647" w:rsidP="00156647">
          <w:pPr>
            <w:pStyle w:val="s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46289F" w:rsidRDefault="00156647" w:rsidP="00156647">
          <w:pPr>
            <w:pStyle w:val="sbemetinnormal"/>
          </w:pPr>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sdtContent>
    </w:sdt>
    <w:p w:rsidR="00156647" w:rsidRPr="0046289F" w:rsidRDefault="00F05255" w:rsidP="0046289F">
      <w:pPr>
        <w:pStyle w:val="sbemetinnormal"/>
      </w:pPr>
      <w:r w:rsidRPr="00F05255">
        <w:rPr>
          <w:i/>
          <w:noProof/>
          <w:color w:val="808080"/>
          <w:lang w:eastAsia="tr-TR" w:bidi="ar-SA"/>
        </w:rPr>
        <w:drawing>
          <wp:anchor distT="0" distB="0" distL="114300" distR="114300" simplePos="0" relativeHeight="251660288" behindDoc="0" locked="0" layoutInCell="1" allowOverlap="1" wp14:anchorId="424486F5" wp14:editId="59FA430A">
            <wp:simplePos x="0" y="0"/>
            <wp:positionH relativeFrom="column">
              <wp:align>center</wp:align>
            </wp:positionH>
            <wp:positionV relativeFrom="paragraph">
              <wp:posOffset>331470</wp:posOffset>
            </wp:positionV>
            <wp:extent cx="3088800" cy="2754000"/>
            <wp:effectExtent l="0" t="0" r="0" b="825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7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CD5" w:rsidRDefault="0046289F" w:rsidP="009C11CB">
      <w:pPr>
        <w:pStyle w:val="sbemetinnormal"/>
        <w:keepNext/>
        <w:spacing w:before="120" w:after="0"/>
        <w:jc w:val="center"/>
      </w:pPr>
      <w:bookmarkStart w:id="25" w:name="_Toc66199966"/>
      <w:r>
        <w:t xml:space="preserve">Şekil </w:t>
      </w:r>
      <w:r>
        <w:fldChar w:fldCharType="begin"/>
      </w:r>
      <w:r>
        <w:instrText xml:space="preserve"> STYLEREF 1 \s </w:instrText>
      </w:r>
      <w:r>
        <w:fldChar w:fldCharType="separate"/>
      </w:r>
      <w:r>
        <w:t>1</w:t>
      </w:r>
      <w:r>
        <w:fldChar w:fldCharType="end"/>
      </w:r>
      <w:r>
        <w:t>.</w:t>
      </w:r>
      <w:r>
        <w:fldChar w:fldCharType="begin"/>
      </w:r>
      <w:r>
        <w:instrText xml:space="preserve"> SEQ Şekil \* ARABIC \s 1 </w:instrText>
      </w:r>
      <w:r>
        <w:fldChar w:fldCharType="separate"/>
      </w:r>
      <w:r>
        <w:t>1</w:t>
      </w:r>
      <w:r>
        <w:fldChar w:fldCharType="end"/>
      </w:r>
      <w:r w:rsidR="00D8291B">
        <w:t xml:space="preserve"> </w:t>
      </w:r>
      <w:r w:rsidRPr="0046289F">
        <w:t xml:space="preserve">Kastamonu Üniversitesi </w:t>
      </w:r>
      <w:r w:rsidR="00D8291B">
        <w:t>l</w:t>
      </w:r>
      <w:r w:rsidRPr="0046289F">
        <w:t>ogosu A</w:t>
      </w:r>
      <w:bookmarkEnd w:id="25"/>
    </w:p>
    <w:p w:rsidR="00E57B00" w:rsidRPr="004C564A" w:rsidRDefault="00383FEF" w:rsidP="00150A23">
      <w:pPr>
        <w:pStyle w:val="Balk1"/>
      </w:pPr>
      <w:bookmarkStart w:id="26" w:name="_Toc43985850"/>
      <w:r w:rsidRPr="00150A23">
        <w:lastRenderedPageBreak/>
        <w:t>ANA</w:t>
      </w:r>
      <w:r w:rsidRPr="004C564A">
        <w:t xml:space="preserve"> BÖLÜM</w:t>
      </w:r>
      <w:r w:rsidR="002B553C" w:rsidRPr="004C564A">
        <w:t xml:space="preserve"> BAŞLIĞI</w:t>
      </w:r>
      <w:bookmarkEnd w:id="26"/>
    </w:p>
    <w:sdt>
      <w:sdtPr>
        <w:id w:val="1894386653"/>
        <w:placeholder>
          <w:docPart w:val="B479F84A85B2415CA8A41614E20F38E4"/>
        </w:placeholder>
        <w:temporary/>
        <w:showingPlcHdr/>
      </w:sdtPr>
      <w:sdtEndPr/>
      <w:sdtContent>
        <w:p w:rsidR="00DD4737" w:rsidRPr="000F70E2" w:rsidRDefault="00DD4737" w:rsidP="00DD4737">
          <w:pPr>
            <w:pStyle w:val="sbemetinnormal"/>
            <w:rPr>
              <w:b/>
              <w:color w:val="FF0000"/>
            </w:rPr>
          </w:pPr>
          <w:r w:rsidRPr="004C564A">
            <w:rPr>
              <w:color w:val="FF0000"/>
            </w:rPr>
            <w:t xml:space="preserve">Her yeni ana bölüm başlığı eklemek istediğinizde </w:t>
          </w:r>
          <w:r w:rsidR="00833C21">
            <w:rPr>
              <w:color w:val="FF0000"/>
            </w:rPr>
            <w:t xml:space="preserve">bir sonraki sayfadan  başlamak üzere </w:t>
          </w:r>
          <w:r w:rsidRPr="004C564A">
            <w:rPr>
              <w:color w:val="FF0000"/>
            </w:rPr>
            <w:t xml:space="preserve">size uygun ifadeyi sayfa başına yazdıktan sonra stiller bölümünden </w:t>
          </w:r>
          <w:r w:rsidR="000F70E2">
            <w:rPr>
              <w:b/>
              <w:color w:val="FF0000"/>
            </w:rPr>
            <w:t xml:space="preserve">Başlık 1, ANA BÖLÜM BAŞLIĞI </w:t>
          </w:r>
          <w:r w:rsidRPr="004C564A">
            <w:rPr>
              <w:color w:val="FF0000"/>
            </w:rPr>
            <w:t xml:space="preserve"> stilini seçiniz.</w:t>
          </w:r>
        </w:p>
        <w:p w:rsidR="006C2202" w:rsidRPr="004C564A" w:rsidRDefault="00DD4737" w:rsidP="002B553C">
          <w:pPr>
            <w:pStyle w:val="sbemetinnormal"/>
          </w:pPr>
          <w:r w:rsidRPr="004C564A">
            <w:rPr>
              <w:color w:val="FF0000"/>
            </w:rPr>
            <w:t xml:space="preserve">Örneğin yukarıda verilen “2.ANA BÖLÜM BAŞLIĞI” ifadesini kendimiz oluşturmak için; yazmak istediğiniz satıra numara vermeden “ANA BÖLÜM BAŞLIĞI” yazıp stiller bölümünden </w:t>
          </w:r>
          <w:r w:rsidR="000F70E2">
            <w:rPr>
              <w:b/>
              <w:color w:val="FF0000"/>
            </w:rPr>
            <w:t>Başlık 1, ANA BÖLÜM BAŞLIĞI</w:t>
          </w:r>
          <w:r w:rsidRPr="004C564A">
            <w:rPr>
              <w:color w:val="FF0000"/>
            </w:rPr>
            <w:t xml:space="preserve"> stilini seçiniz.  Böylece istediğiniz ana bölüm başlığı yukarıda verildiği gibi numarasıyla beraber olacaktır.</w:t>
          </w:r>
        </w:p>
      </w:sdtContent>
    </w:sdt>
    <w:p w:rsidR="00150A23" w:rsidRDefault="003E6FD7" w:rsidP="00150A23">
      <w:pPr>
        <w:pStyle w:val="ResimYazs"/>
      </w:pPr>
      <w:r>
        <w:rPr>
          <w:noProof/>
          <w:color w:val="808080"/>
          <w:lang w:eastAsia="tr-TR" w:bidi="ar-SA"/>
        </w:rPr>
        <w:drawing>
          <wp:anchor distT="0" distB="0" distL="114300" distR="114300" simplePos="0" relativeHeight="251665408" behindDoc="0" locked="0" layoutInCell="1" allowOverlap="1" wp14:anchorId="2AB1D355" wp14:editId="0305310F">
            <wp:simplePos x="0" y="0"/>
            <wp:positionH relativeFrom="margin">
              <wp:align>center</wp:align>
            </wp:positionH>
            <wp:positionV relativeFrom="paragraph">
              <wp:posOffset>11430</wp:posOffset>
            </wp:positionV>
            <wp:extent cx="1558800" cy="1526400"/>
            <wp:effectExtent l="0" t="0" r="3810" b="0"/>
            <wp:wrapSquare wrapText="bothSides"/>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CD5" w:rsidRDefault="00846CD5" w:rsidP="00846CD5"/>
    <w:p w:rsidR="003E6FD7" w:rsidRDefault="003E6FD7" w:rsidP="00846CD5"/>
    <w:p w:rsidR="003E6FD7" w:rsidRDefault="003E6FD7" w:rsidP="00846CD5"/>
    <w:p w:rsidR="003E6FD7" w:rsidRDefault="003E6FD7" w:rsidP="00846CD5"/>
    <w:p w:rsidR="00D8291B" w:rsidRDefault="00D8291B" w:rsidP="00D8291B">
      <w:pPr>
        <w:pStyle w:val="sbemetinnormal"/>
        <w:keepNext/>
        <w:spacing w:after="0"/>
        <w:jc w:val="left"/>
      </w:pPr>
      <w:bookmarkStart w:id="27" w:name="_Toc66199967"/>
    </w:p>
    <w:p w:rsidR="00DD4737" w:rsidRPr="00D8291B" w:rsidRDefault="0046289F" w:rsidP="009C11CB">
      <w:pPr>
        <w:pStyle w:val="sbemetinnormal"/>
        <w:keepNext/>
        <w:spacing w:before="0" w:after="0"/>
        <w:jc w:val="center"/>
      </w:pPr>
      <w:r>
        <w:t xml:space="preserve">Şekil </w:t>
      </w:r>
      <w:r>
        <w:fldChar w:fldCharType="begin"/>
      </w:r>
      <w:r>
        <w:instrText xml:space="preserve"> STYLEREF 1 \s </w:instrText>
      </w:r>
      <w:r>
        <w:fldChar w:fldCharType="separate"/>
      </w:r>
      <w:r>
        <w:rPr>
          <w:noProof/>
        </w:rPr>
        <w:t>2</w:t>
      </w:r>
      <w:r>
        <w:fldChar w:fldCharType="end"/>
      </w:r>
      <w:r>
        <w:t>.</w:t>
      </w:r>
      <w:r>
        <w:fldChar w:fldCharType="begin"/>
      </w:r>
      <w:r>
        <w:instrText xml:space="preserve"> SEQ Şekil \* ARABIC \s 1 </w:instrText>
      </w:r>
      <w:r>
        <w:fldChar w:fldCharType="separate"/>
      </w:r>
      <w:r>
        <w:rPr>
          <w:noProof/>
        </w:rPr>
        <w:t>1</w:t>
      </w:r>
      <w:r>
        <w:fldChar w:fldCharType="end"/>
      </w:r>
      <w:r>
        <w:t xml:space="preserve"> </w:t>
      </w:r>
      <w:r w:rsidR="00D8291B">
        <w:rPr>
          <w:noProof/>
        </w:rPr>
        <w:t>Kastamonu Üniversitesi l</w:t>
      </w:r>
      <w:r w:rsidRPr="0046289F">
        <w:rPr>
          <w:noProof/>
        </w:rPr>
        <w:t>ogosu B</w:t>
      </w:r>
      <w:bookmarkEnd w:id="27"/>
    </w:p>
    <w:p w:rsidR="00DD4737" w:rsidRPr="004C564A" w:rsidRDefault="00DD4737" w:rsidP="00DD4737">
      <w:pPr>
        <w:pStyle w:val="s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 xml:space="preserve">Başlık 1, ANA BÖLÜM </w:t>
      </w:r>
      <w:proofErr w:type="spellStart"/>
      <w:r w:rsidR="000F70E2">
        <w:rPr>
          <w:b/>
          <w:color w:val="FF0000"/>
        </w:rPr>
        <w:t>BAŞLIĞI</w:t>
      </w:r>
      <w:r w:rsidRPr="004C564A">
        <w:rPr>
          <w:color w:val="FF0000"/>
        </w:rPr>
        <w:t>’i</w:t>
      </w:r>
      <w:proofErr w:type="spellEnd"/>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w:t>
      </w:r>
      <w:proofErr w:type="spellStart"/>
      <w:r w:rsidR="00380ACA" w:rsidRPr="009133B6">
        <w:rPr>
          <w:b/>
          <w:i/>
          <w:color w:val="FF0000"/>
        </w:rPr>
        <w:t>nk</w:t>
      </w:r>
      <w:proofErr w:type="spellEnd"/>
      <w:r w:rsidR="00380ACA" w:rsidRPr="009133B6">
        <w:rPr>
          <w:b/>
          <w:i/>
          <w:color w:val="FF0000"/>
        </w:rPr>
        <w:t xml:space="preserve"> olan </w:t>
      </w:r>
      <w:proofErr w:type="gramStart"/>
      <w:r w:rsidR="00380ACA" w:rsidRPr="009133B6">
        <w:rPr>
          <w:b/>
          <w:i/>
          <w:color w:val="FF0000"/>
        </w:rPr>
        <w:t>aralığı</w:t>
      </w:r>
      <w:proofErr w:type="gramEnd"/>
      <w:r w:rsidR="00380ACA" w:rsidRPr="009133B6">
        <w:rPr>
          <w:b/>
          <w:i/>
          <w:color w:val="FF0000"/>
        </w:rPr>
        <w:t xml:space="preserve"> 0 </w:t>
      </w:r>
      <w:proofErr w:type="spellStart"/>
      <w:r w:rsidR="00380ACA" w:rsidRPr="009133B6">
        <w:rPr>
          <w:b/>
          <w:i/>
          <w:color w:val="FF0000"/>
        </w:rPr>
        <w:t>nk</w:t>
      </w:r>
      <w:proofErr w:type="spellEnd"/>
      <w:r w:rsidR="00380ACA" w:rsidRPr="009133B6">
        <w:rPr>
          <w:b/>
          <w:i/>
          <w:color w:val="FF0000"/>
        </w:rPr>
        <w:t xml:space="preserve"> olarak değiştiriniz</w:t>
      </w:r>
      <w:r w:rsidR="00380ACA">
        <w:rPr>
          <w:color w:val="FF0000"/>
        </w:rPr>
        <w:t>.</w:t>
      </w:r>
      <w:r w:rsidR="00D95C1B">
        <w:rPr>
          <w:color w:val="FF0000"/>
        </w:rPr>
        <w:t xml:space="preserve"> </w:t>
      </w:r>
      <w:r w:rsidRPr="004C564A">
        <w:rPr>
          <w:color w:val="FF0000"/>
        </w:rPr>
        <w:lastRenderedPageBreak/>
        <w:t>Bu şeklin şekil listesinde gözükmesi için şekil listesine giriniz. Her hangi bir yere sağ tıklayınız ve “Alanı Güncelleştir” seçeneğini seçiniz.</w:t>
      </w:r>
    </w:p>
    <w:p w:rsidR="00074C58" w:rsidRDefault="00D95C1B" w:rsidP="00074C58">
      <w:r>
        <w:rPr>
          <w:noProof/>
          <w:lang w:eastAsia="tr-TR" w:bidi="ar-SA"/>
        </w:rPr>
        <w:drawing>
          <wp:anchor distT="0" distB="0" distL="114300" distR="114300" simplePos="0" relativeHeight="251662336" behindDoc="0" locked="0" layoutInCell="1" allowOverlap="1" wp14:anchorId="4EC65501" wp14:editId="29B7E4CD">
            <wp:simplePos x="0" y="0"/>
            <wp:positionH relativeFrom="column">
              <wp:align>center</wp:align>
            </wp:positionH>
            <wp:positionV relativeFrom="paragraph">
              <wp:posOffset>300769</wp:posOffset>
            </wp:positionV>
            <wp:extent cx="4402800" cy="1998000"/>
            <wp:effectExtent l="114300" t="114300" r="112395" b="15494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00" t="36646" r="14779" b="8742"/>
                    <a:stretch/>
                  </pic:blipFill>
                  <pic:spPr bwMode="auto">
                    <a:xfrm>
                      <a:off x="0" y="0"/>
                      <a:ext cx="4402800" cy="199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289F" w:rsidRPr="0046289F" w:rsidRDefault="0046289F" w:rsidP="009C11CB">
      <w:pPr>
        <w:pStyle w:val="sbemetinnormal"/>
        <w:keepNext/>
        <w:spacing w:after="0"/>
        <w:jc w:val="center"/>
      </w:pPr>
      <w:bookmarkStart w:id="28" w:name="_Toc66199969"/>
      <w:r w:rsidRPr="005D6612">
        <w:t xml:space="preserve">Şekil </w:t>
      </w:r>
      <w:r>
        <w:fldChar w:fldCharType="begin"/>
      </w:r>
      <w:r>
        <w:instrText xml:space="preserve"> STYLEREF 1 \s </w:instrText>
      </w:r>
      <w:r>
        <w:fldChar w:fldCharType="separate"/>
      </w:r>
      <w:r>
        <w:rPr>
          <w:noProof/>
        </w:rPr>
        <w:t>2</w:t>
      </w:r>
      <w:r>
        <w:fldChar w:fldCharType="end"/>
      </w:r>
      <w:r>
        <w:t>.2</w:t>
      </w:r>
      <w:r w:rsidR="00D8291B">
        <w:t xml:space="preserve"> </w:t>
      </w:r>
      <w:r w:rsidRPr="0046289F">
        <w:rPr>
          <w:noProof/>
        </w:rPr>
        <w:t xml:space="preserve">Resim </w:t>
      </w:r>
      <w:r w:rsidR="00D8291B" w:rsidRPr="0046289F">
        <w:rPr>
          <w:noProof/>
        </w:rPr>
        <w:t>yükleme örneği</w:t>
      </w:r>
      <w:bookmarkEnd w:id="28"/>
    </w:p>
    <w:p w:rsidR="00074C58" w:rsidRDefault="00074C58" w:rsidP="00074C58"/>
    <w:p w:rsidR="007620A3" w:rsidRPr="00074C58" w:rsidRDefault="00074C58" w:rsidP="009C11CB">
      <w:pPr>
        <w:ind w:firstLine="709"/>
      </w:pPr>
      <w:r>
        <w:rPr>
          <w:noProof/>
          <w:lang w:eastAsia="tr-TR" w:bidi="ar-SA"/>
        </w:rPr>
        <w:drawing>
          <wp:inline distT="0" distB="0" distL="0" distR="0" wp14:anchorId="0ED1535C" wp14:editId="0F779D75">
            <wp:extent cx="4031312" cy="2871667"/>
            <wp:effectExtent l="114300" t="114300" r="102870" b="1384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389" t="33305" r="32117" b="28056"/>
                    <a:stretch/>
                  </pic:blipFill>
                  <pic:spPr bwMode="auto">
                    <a:xfrm>
                      <a:off x="0" y="0"/>
                      <a:ext cx="4031312" cy="2871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01C58" w:rsidRPr="00201C58" w:rsidRDefault="00201C58" w:rsidP="009C11CB">
      <w:pPr>
        <w:pStyle w:val="sbemetinnormal"/>
        <w:keepNext/>
        <w:spacing w:after="0"/>
        <w:jc w:val="center"/>
      </w:pPr>
      <w:bookmarkStart w:id="29" w:name="_Toc66199970"/>
      <w:bookmarkStart w:id="30" w:name="_Toc66199971"/>
      <w:r>
        <w:t xml:space="preserve">Şekil </w:t>
      </w:r>
      <w:r>
        <w:fldChar w:fldCharType="begin"/>
      </w:r>
      <w:r>
        <w:instrText xml:space="preserve"> STYLEREF 1 \s </w:instrText>
      </w:r>
      <w:r>
        <w:fldChar w:fldCharType="separate"/>
      </w:r>
      <w:r>
        <w:rPr>
          <w:noProof/>
        </w:rPr>
        <w:t>2</w:t>
      </w:r>
      <w:r>
        <w:fldChar w:fldCharType="end"/>
      </w:r>
      <w:r>
        <w:t xml:space="preserve">.3 </w:t>
      </w:r>
      <w:r w:rsidRPr="00201C58">
        <w:rPr>
          <w:noProof/>
        </w:rPr>
        <w:t xml:space="preserve">Resim </w:t>
      </w:r>
      <w:r w:rsidR="00D8291B" w:rsidRPr="00201C58">
        <w:rPr>
          <w:noProof/>
        </w:rPr>
        <w:t>yazısı eklemede ikinci aşama</w:t>
      </w:r>
      <w:bookmarkEnd w:id="29"/>
    </w:p>
    <w:p w:rsidR="00074C58" w:rsidRDefault="00074C58" w:rsidP="00074C58">
      <w:pPr>
        <w:pStyle w:val="ResimYazs"/>
        <w:spacing w:after="360"/>
        <w:jc w:val="left"/>
        <w:rPr>
          <w:rFonts w:asciiTheme="minorHAnsi" w:hAnsiTheme="minorHAnsi" w:cstheme="minorBidi"/>
          <w:bCs w:val="0"/>
          <w:color w:val="auto"/>
          <w:szCs w:val="22"/>
        </w:rPr>
      </w:pPr>
    </w:p>
    <w:bookmarkEnd w:id="30"/>
    <w:p w:rsidR="001426EB" w:rsidRDefault="00107033" w:rsidP="001426EB">
      <w:pPr>
        <w:pStyle w:val="ResimYazs"/>
        <w:keepNext/>
        <w:spacing w:after="0"/>
      </w:pPr>
      <w:r>
        <w:rPr>
          <w:noProof/>
          <w:lang w:eastAsia="tr-TR" w:bidi="ar-SA"/>
        </w:rPr>
        <w:lastRenderedPageBreak/>
        <w:drawing>
          <wp:inline distT="0" distB="0" distL="0" distR="0" wp14:anchorId="7AE04B58" wp14:editId="09B777DE">
            <wp:extent cx="4780866" cy="1653871"/>
            <wp:effectExtent l="114300" t="114300" r="115570" b="13716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533" t="41523" r="10484" b="12353"/>
                    <a:stretch/>
                  </pic:blipFill>
                  <pic:spPr bwMode="auto">
                    <a:xfrm>
                      <a:off x="0" y="0"/>
                      <a:ext cx="4787082" cy="1656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426EB" w:rsidRPr="001426EB" w:rsidRDefault="001426EB" w:rsidP="009C11CB">
      <w:pPr>
        <w:pStyle w:val="sbemetinnormal"/>
        <w:keepNext/>
        <w:spacing w:after="0"/>
        <w:jc w:val="center"/>
      </w:pPr>
      <w:r>
        <w:t xml:space="preserve">Şekil </w:t>
      </w:r>
      <w:r>
        <w:fldChar w:fldCharType="begin"/>
      </w:r>
      <w:r>
        <w:instrText xml:space="preserve"> STYLEREF 1 \s </w:instrText>
      </w:r>
      <w:r>
        <w:fldChar w:fldCharType="separate"/>
      </w:r>
      <w:r>
        <w:rPr>
          <w:noProof/>
        </w:rPr>
        <w:t>2</w:t>
      </w:r>
      <w:r>
        <w:fldChar w:fldCharType="end"/>
      </w:r>
      <w:r>
        <w:t>.</w:t>
      </w:r>
      <w:r>
        <w:fldChar w:fldCharType="begin"/>
      </w:r>
      <w:r>
        <w:instrText xml:space="preserve"> SEQ Şekil \* ARABIC \s 1 </w:instrText>
      </w:r>
      <w:r>
        <w:fldChar w:fldCharType="separate"/>
      </w:r>
      <w:r>
        <w:rPr>
          <w:noProof/>
        </w:rPr>
        <w:t>5</w:t>
      </w:r>
      <w:r>
        <w:fldChar w:fldCharType="end"/>
      </w:r>
      <w:r>
        <w:t xml:space="preserve"> </w:t>
      </w:r>
      <w:r w:rsidRPr="001426EB">
        <w:rPr>
          <w:noProof/>
        </w:rPr>
        <w:t xml:space="preserve">Resim </w:t>
      </w:r>
      <w:r w:rsidR="00D8291B" w:rsidRPr="001426EB">
        <w:rPr>
          <w:noProof/>
        </w:rPr>
        <w:t>yazısı eklemede yazı üzerinde yapılacak işlem</w:t>
      </w:r>
    </w:p>
    <w:p w:rsidR="001426EB" w:rsidRDefault="001426EB" w:rsidP="009133B6">
      <w:pPr>
        <w:spacing w:after="0"/>
      </w:pPr>
    </w:p>
    <w:p w:rsidR="001426EB" w:rsidRDefault="001426EB" w:rsidP="009133B6">
      <w:pPr>
        <w:spacing w:after="0"/>
      </w:pPr>
    </w:p>
    <w:p w:rsidR="00074C58" w:rsidRPr="009133B6" w:rsidRDefault="00074C58" w:rsidP="009133B6">
      <w:pPr>
        <w:spacing w:after="0"/>
      </w:pPr>
    </w:p>
    <w:p w:rsidR="00107033" w:rsidRDefault="000F70E2" w:rsidP="009133B6">
      <w:pPr>
        <w:keepNext/>
        <w:spacing w:after="0"/>
        <w:jc w:val="center"/>
      </w:pPr>
      <w:r>
        <w:rPr>
          <w:noProof/>
          <w:lang w:eastAsia="tr-TR" w:bidi="ar-SA"/>
        </w:rPr>
        <w:drawing>
          <wp:inline distT="0" distB="0" distL="0" distR="0" wp14:anchorId="5E7E2DBA" wp14:editId="29AD2D9C">
            <wp:extent cx="4653103" cy="2568271"/>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124" t="22578" r="13430" b="11246"/>
                    <a:stretch/>
                  </pic:blipFill>
                  <pic:spPr bwMode="auto">
                    <a:xfrm>
                      <a:off x="0" y="0"/>
                      <a:ext cx="4662598" cy="2573512"/>
                    </a:xfrm>
                    <a:prstGeom prst="rect">
                      <a:avLst/>
                    </a:prstGeom>
                    <a:ln>
                      <a:noFill/>
                    </a:ln>
                    <a:extLst>
                      <a:ext uri="{53640926-AAD7-44D8-BBD7-CCE9431645EC}">
                        <a14:shadowObscured xmlns:a14="http://schemas.microsoft.com/office/drawing/2010/main"/>
                      </a:ext>
                    </a:extLst>
                  </pic:spPr>
                </pic:pic>
              </a:graphicData>
            </a:graphic>
          </wp:inline>
        </w:drawing>
      </w:r>
    </w:p>
    <w:p w:rsidR="000F70E2" w:rsidRDefault="000F70E2" w:rsidP="001426EB">
      <w:pPr>
        <w:keepNext/>
        <w:spacing w:after="0"/>
      </w:pPr>
    </w:p>
    <w:p w:rsidR="001426EB" w:rsidRPr="001426EB" w:rsidRDefault="001426EB" w:rsidP="009C11CB">
      <w:pPr>
        <w:pStyle w:val="sbemetinnormal"/>
        <w:keepNext/>
        <w:spacing w:after="0"/>
        <w:jc w:val="center"/>
      </w:pPr>
      <w:bookmarkStart w:id="31" w:name="_Toc66199972"/>
      <w:r>
        <w:t xml:space="preserve">Şekil </w:t>
      </w:r>
      <w:r>
        <w:fldChar w:fldCharType="begin"/>
      </w:r>
      <w:r>
        <w:instrText xml:space="preserve"> STYLEREF 1 \s </w:instrText>
      </w:r>
      <w:r>
        <w:fldChar w:fldCharType="separate"/>
      </w:r>
      <w:r>
        <w:rPr>
          <w:noProof/>
        </w:rPr>
        <w:t>2</w:t>
      </w:r>
      <w:r>
        <w:fldChar w:fldCharType="end"/>
      </w:r>
      <w:r>
        <w:t>.</w:t>
      </w:r>
      <w:r>
        <w:fldChar w:fldCharType="begin"/>
      </w:r>
      <w:r>
        <w:instrText xml:space="preserve"> SEQ Şekil \* ARABIC \s 1 </w:instrText>
      </w:r>
      <w:r>
        <w:fldChar w:fldCharType="separate"/>
      </w:r>
      <w:r>
        <w:rPr>
          <w:noProof/>
        </w:rPr>
        <w:t>6</w:t>
      </w:r>
      <w:r>
        <w:fldChar w:fldCharType="end"/>
      </w:r>
      <w:r>
        <w:t xml:space="preserve"> </w:t>
      </w:r>
      <w:r w:rsidRPr="001426EB">
        <w:rPr>
          <w:noProof/>
        </w:rPr>
        <w:t xml:space="preserve">Resim </w:t>
      </w:r>
      <w:r w:rsidR="00D8291B" w:rsidRPr="001426EB">
        <w:rPr>
          <w:noProof/>
        </w:rPr>
        <w:t>yazısı eklemede alan düzenleme seçeneği seçimi</w:t>
      </w:r>
      <w:bookmarkEnd w:id="31"/>
    </w:p>
    <w:p w:rsidR="001426EB" w:rsidRDefault="001426EB" w:rsidP="001426EB">
      <w:pPr>
        <w:keepNext/>
        <w:spacing w:after="0"/>
      </w:pPr>
    </w:p>
    <w:p w:rsidR="004652A7" w:rsidRDefault="004652A7" w:rsidP="004652A7">
      <w:pPr>
        <w:pStyle w:val="sbemetinnormal"/>
        <w:rPr>
          <w:color w:val="FF0000"/>
        </w:rPr>
      </w:pPr>
      <w:r>
        <w:rPr>
          <w:color w:val="FF0000"/>
        </w:rPr>
        <w:t xml:space="preserve">Ancak kişisel bilgisayar ayarlarından kaynaklı olarak şekil yazısı bölüm numarası olmaksızın sıralı devam etmesi halinde (Şekil 1, Şekil 2, </w:t>
      </w:r>
      <w:proofErr w:type="gramStart"/>
      <w:r>
        <w:rPr>
          <w:color w:val="FF0000"/>
        </w:rPr>
        <w:t>..........,</w:t>
      </w:r>
      <w:proofErr w:type="gramEnd"/>
      <w:r>
        <w:rPr>
          <w:color w:val="FF0000"/>
        </w:rPr>
        <w:t xml:space="preserve">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rsidR="004652A7" w:rsidRPr="00D8291B" w:rsidRDefault="004652A7" w:rsidP="009C11CB">
      <w:pPr>
        <w:pStyle w:val="sbemetinnormal"/>
        <w:keepNext/>
        <w:spacing w:after="0"/>
        <w:jc w:val="center"/>
      </w:pPr>
      <w:bookmarkStart w:id="32" w:name="_Toc66199973"/>
      <w:r w:rsidRPr="00074C58">
        <w:rPr>
          <w:noProof/>
          <w:lang w:eastAsia="tr-TR" w:bidi="ar-SA"/>
        </w:rPr>
        <w:lastRenderedPageBreak/>
        <w:drawing>
          <wp:anchor distT="0" distB="0" distL="114300" distR="114300" simplePos="0" relativeHeight="251666432" behindDoc="0" locked="0" layoutInCell="1" allowOverlap="1" wp14:anchorId="43576C61" wp14:editId="0BE59A49">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bookmarkStart w:id="33" w:name="_Toc66199974"/>
      <w:bookmarkEnd w:id="32"/>
      <w:r w:rsidR="00074C58">
        <w:t xml:space="preserve">Şekil </w:t>
      </w:r>
      <w:r w:rsidR="00074C58">
        <w:fldChar w:fldCharType="begin"/>
      </w:r>
      <w:r w:rsidR="00074C58">
        <w:instrText xml:space="preserve"> STYLEREF 1 \s </w:instrText>
      </w:r>
      <w:r w:rsidR="00074C58">
        <w:fldChar w:fldCharType="separate"/>
      </w:r>
      <w:r w:rsidR="00D322DF">
        <w:rPr>
          <w:noProof/>
        </w:rPr>
        <w:t>2</w:t>
      </w:r>
      <w:r w:rsidR="00074C58">
        <w:fldChar w:fldCharType="end"/>
      </w:r>
      <w:r w:rsidR="00074C58">
        <w:t>.</w:t>
      </w:r>
      <w:r w:rsidR="001426EB">
        <w:t>7</w:t>
      </w:r>
      <w:r w:rsidR="00074C58">
        <w:t xml:space="preserve"> </w:t>
      </w:r>
      <w:r w:rsidR="00D8291B">
        <w:rPr>
          <w:noProof/>
        </w:rPr>
        <w:t>R</w:t>
      </w:r>
      <w:r w:rsidR="00D8291B" w:rsidRPr="00D8291B">
        <w:rPr>
          <w:noProof/>
        </w:rPr>
        <w:t>esim yazısında bölüm numarası olmaması durumunda yapılacak</w:t>
      </w:r>
      <w:bookmarkEnd w:id="33"/>
    </w:p>
    <w:p w:rsidR="001426EB" w:rsidRPr="00D8291B" w:rsidRDefault="004652A7" w:rsidP="00C60ECD">
      <w:pPr>
        <w:pStyle w:val="sbemetinnormal"/>
        <w:spacing w:after="0"/>
        <w:rPr>
          <w:color w:val="FF0000"/>
        </w:rPr>
      </w:pPr>
      <w:r w:rsidRPr="009133B6">
        <w:rPr>
          <w:b/>
          <w:i/>
          <w:color w:val="FF0000"/>
        </w:rPr>
        <w:t xml:space="preserve">Ayrıca şekil üzerine gelerek sonrasındaki 18 </w:t>
      </w:r>
      <w:proofErr w:type="spellStart"/>
      <w:r w:rsidRPr="009133B6">
        <w:rPr>
          <w:b/>
          <w:i/>
          <w:color w:val="FF0000"/>
        </w:rPr>
        <w:t>nk</w:t>
      </w:r>
      <w:proofErr w:type="spellEnd"/>
      <w:r w:rsidRPr="009133B6">
        <w:rPr>
          <w:b/>
          <w:i/>
          <w:color w:val="FF0000"/>
        </w:rPr>
        <w:t xml:space="preserve"> olan </w:t>
      </w:r>
      <w:proofErr w:type="gramStart"/>
      <w:r w:rsidRPr="009133B6">
        <w:rPr>
          <w:b/>
          <w:i/>
          <w:color w:val="FF0000"/>
        </w:rPr>
        <w:t>aralığı</w:t>
      </w:r>
      <w:proofErr w:type="gramEnd"/>
      <w:r w:rsidRPr="009133B6">
        <w:rPr>
          <w:b/>
          <w:i/>
          <w:color w:val="FF0000"/>
        </w:rPr>
        <w:t xml:space="preserve"> </w:t>
      </w:r>
      <w:r>
        <w:rPr>
          <w:b/>
          <w:i/>
          <w:color w:val="FF0000"/>
        </w:rPr>
        <w:t>6</w:t>
      </w:r>
      <w:r w:rsidRPr="009133B6">
        <w:rPr>
          <w:b/>
          <w:i/>
          <w:color w:val="FF0000"/>
        </w:rPr>
        <w:t xml:space="preserve"> </w:t>
      </w:r>
      <w:proofErr w:type="spellStart"/>
      <w:r w:rsidRPr="009133B6">
        <w:rPr>
          <w:b/>
          <w:i/>
          <w:color w:val="FF0000"/>
        </w:rPr>
        <w:t>nk</w:t>
      </w:r>
      <w:proofErr w:type="spellEnd"/>
      <w:r w:rsidRPr="009133B6">
        <w:rPr>
          <w:b/>
          <w:i/>
          <w:color w:val="FF0000"/>
        </w:rPr>
        <w:t xml:space="preserve">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proofErr w:type="spellStart"/>
      <w:proofErr w:type="gramStart"/>
      <w:r w:rsidR="001306D4">
        <w:rPr>
          <w:color w:val="FF0000"/>
        </w:rPr>
        <w:t>mouse</w:t>
      </w:r>
      <w:proofErr w:type="spellEnd"/>
      <w:r w:rsidR="001306D4">
        <w:rPr>
          <w:color w:val="FF0000"/>
        </w:rPr>
        <w:t xml:space="preserve">  tablo</w:t>
      </w:r>
      <w:proofErr w:type="gramEnd"/>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proofErr w:type="gramStart"/>
      <w:r w:rsidR="001306D4" w:rsidRPr="004C564A">
        <w:rPr>
          <w:color w:val="FF0000"/>
        </w:rPr>
        <w:t xml:space="preserve">şekil </w:t>
      </w:r>
      <w:r w:rsidR="001306D4">
        <w:rPr>
          <w:color w:val="FF0000"/>
        </w:rPr>
        <w:t xml:space="preserve"> </w:t>
      </w:r>
      <w:r w:rsidR="001306D4" w:rsidRPr="004C564A">
        <w:rPr>
          <w:color w:val="FF0000"/>
        </w:rPr>
        <w:t>otomatik</w:t>
      </w:r>
      <w:proofErr w:type="gramEnd"/>
      <w:r w:rsidR="001306D4">
        <w:rPr>
          <w:color w:val="FF0000"/>
        </w:rPr>
        <w:t xml:space="preserve"> </w:t>
      </w:r>
      <w:proofErr w:type="spellStart"/>
      <w:r w:rsidR="001306D4">
        <w:rPr>
          <w:color w:val="FF0000"/>
        </w:rPr>
        <w:t>seçli</w:t>
      </w:r>
      <w:proofErr w:type="spellEnd"/>
      <w:r w:rsidR="001306D4">
        <w:rPr>
          <w:color w:val="FF0000"/>
        </w:rPr>
        <w:t xml:space="preserve"> ise </w:t>
      </w:r>
      <w:proofErr w:type="spellStart"/>
      <w:r w:rsidR="001306D4">
        <w:rPr>
          <w:color w:val="FF0000"/>
        </w:rPr>
        <w:t>tabloetiketi</w:t>
      </w:r>
      <w:proofErr w:type="spellEnd"/>
      <w:r w:rsidR="001306D4">
        <w:rPr>
          <w:color w:val="FF0000"/>
        </w:rPr>
        <w:t xml:space="preserve"> seçilecek ve ayrıca </w:t>
      </w:r>
      <w:proofErr w:type="spellStart"/>
      <w:r w:rsidR="001306D4">
        <w:rPr>
          <w:color w:val="FF0000"/>
        </w:rPr>
        <w:t>konumuda</w:t>
      </w:r>
      <w:proofErr w:type="spellEnd"/>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menüden “Alanı Düzenle” seçeneğini seçiniz. Açılan pencerede “Stil Adı:” bölmesinde </w:t>
      </w:r>
      <w:r w:rsidR="001306D4">
        <w:rPr>
          <w:b/>
          <w:color w:val="FF0000"/>
        </w:rPr>
        <w:t xml:space="preserve">Başlık 1, ANA BÖLÜM </w:t>
      </w:r>
      <w:proofErr w:type="spellStart"/>
      <w:r w:rsidR="001306D4">
        <w:rPr>
          <w:b/>
          <w:color w:val="FF0000"/>
        </w:rPr>
        <w:t>BAŞLIĞI</w:t>
      </w:r>
      <w:r w:rsidR="001306D4" w:rsidRPr="004C564A">
        <w:rPr>
          <w:color w:val="FF0000"/>
        </w:rPr>
        <w:t>’i</w:t>
      </w:r>
      <w:proofErr w:type="spellEnd"/>
      <w:r w:rsidR="001306D4" w:rsidRPr="004C564A">
        <w:rPr>
          <w:color w:val="FF0000"/>
        </w:rPr>
        <w:t xml:space="preserve">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bookmarkStart w:id="34" w:name="_Toc66199925"/>
    </w:p>
    <w:p w:rsidR="00FE0199" w:rsidRPr="001426EB" w:rsidRDefault="00FE0199" w:rsidP="001426EB">
      <w:pPr>
        <w:pStyle w:val="sbemetinnormal"/>
        <w:spacing w:after="0"/>
      </w:pPr>
      <w:r w:rsidRPr="008658A1">
        <w:t xml:space="preserve">Tablo </w:t>
      </w:r>
      <w:r w:rsidR="0088587A">
        <w:fldChar w:fldCharType="begin"/>
      </w:r>
      <w:r w:rsidR="0088587A">
        <w:instrText xml:space="preserve"> STYLEREF 1 \s </w:instrText>
      </w:r>
      <w:r w:rsidR="0088587A">
        <w:fldChar w:fldCharType="separate"/>
      </w:r>
      <w:r w:rsidR="00D322DF">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D322DF">
        <w:rPr>
          <w:noProof/>
        </w:rPr>
        <w:t>1</w:t>
      </w:r>
      <w:r w:rsidR="0088587A">
        <w:fldChar w:fldCharType="end"/>
      </w:r>
      <w:r w:rsidRPr="008658A1">
        <w:t xml:space="preserve"> </w:t>
      </w:r>
      <w:r w:rsidR="001426EB" w:rsidRPr="001426EB">
        <w:rPr>
          <w:noProof/>
        </w:rPr>
        <w:t>Örnek tablo ekleme</w:t>
      </w:r>
      <w:bookmarkEnd w:id="34"/>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FE0199" w:rsidRPr="004C564A" w:rsidTr="00C60ECD">
        <w:trPr>
          <w:trHeight w:val="357"/>
          <w:jc w:val="center"/>
        </w:trPr>
        <w:tc>
          <w:tcPr>
            <w:tcW w:w="2500" w:type="pct"/>
            <w:tcBorders>
              <w:top w:val="single" w:sz="4" w:space="0" w:color="auto"/>
              <w:bottom w:val="single" w:sz="4" w:space="0" w:color="auto"/>
            </w:tcBorders>
            <w:vAlign w:val="center"/>
          </w:tcPr>
          <w:p w:rsidR="00FE0199" w:rsidRPr="004C564A" w:rsidRDefault="00FE0199" w:rsidP="00E5727F">
            <w:pPr>
              <w:pStyle w:val="sbemetinnormal"/>
              <w:spacing w:before="0" w:after="0"/>
              <w:jc w:val="center"/>
            </w:pPr>
            <w:r w:rsidRPr="004C564A">
              <w:t>Örnek Tablo Başlığı</w:t>
            </w:r>
          </w:p>
        </w:tc>
        <w:tc>
          <w:tcPr>
            <w:tcW w:w="2500" w:type="pct"/>
            <w:tcBorders>
              <w:top w:val="single" w:sz="4" w:space="0" w:color="auto"/>
              <w:bottom w:val="single" w:sz="4" w:space="0" w:color="auto"/>
            </w:tcBorders>
            <w:vAlign w:val="center"/>
          </w:tcPr>
          <w:p w:rsidR="00FE0199" w:rsidRPr="004C564A" w:rsidRDefault="00FE0199" w:rsidP="00E5727F">
            <w:pPr>
              <w:pStyle w:val="sbemetinnormal"/>
              <w:spacing w:before="0" w:after="0"/>
              <w:jc w:val="center"/>
            </w:pPr>
            <w:r w:rsidRPr="004C564A">
              <w:t>Örnek Tablo Başlığı</w:t>
            </w:r>
          </w:p>
        </w:tc>
      </w:tr>
      <w:tr w:rsidR="00FE0199" w:rsidRPr="004C564A" w:rsidTr="00C60ECD">
        <w:trPr>
          <w:trHeight w:val="343"/>
          <w:jc w:val="center"/>
        </w:trPr>
        <w:tc>
          <w:tcPr>
            <w:tcW w:w="2500" w:type="pct"/>
            <w:tcBorders>
              <w:top w:val="single" w:sz="4" w:space="0" w:color="auto"/>
            </w:tcBorders>
            <w:vAlign w:val="center"/>
          </w:tcPr>
          <w:p w:rsidR="00FE0199" w:rsidRPr="004C564A" w:rsidRDefault="00FE0199" w:rsidP="00E5727F">
            <w:pPr>
              <w:pStyle w:val="sbemetinnormal"/>
              <w:spacing w:before="0" w:after="0"/>
              <w:jc w:val="center"/>
            </w:pPr>
            <w:proofErr w:type="gramStart"/>
            <w:r w:rsidRPr="004C564A">
              <w:t>a</w:t>
            </w:r>
            <w:proofErr w:type="gramEnd"/>
          </w:p>
        </w:tc>
        <w:tc>
          <w:tcPr>
            <w:tcW w:w="2500" w:type="pct"/>
            <w:tcBorders>
              <w:top w:val="single" w:sz="4" w:space="0" w:color="auto"/>
            </w:tcBorders>
            <w:vAlign w:val="center"/>
          </w:tcPr>
          <w:p w:rsidR="00FE0199" w:rsidRPr="004C564A" w:rsidRDefault="00FE0199" w:rsidP="00380ACA">
            <w:pPr>
              <w:pStyle w:val="sbemetinnormal"/>
              <w:spacing w:before="0" w:after="0"/>
              <w:jc w:val="center"/>
            </w:pPr>
            <w:r w:rsidRPr="004C564A">
              <w:t>1</w:t>
            </w:r>
          </w:p>
        </w:tc>
      </w:tr>
      <w:tr w:rsidR="00FE0199" w:rsidRPr="004C564A" w:rsidTr="00C60ECD">
        <w:trPr>
          <w:trHeight w:val="357"/>
          <w:jc w:val="center"/>
        </w:trPr>
        <w:tc>
          <w:tcPr>
            <w:tcW w:w="2500" w:type="pct"/>
            <w:vAlign w:val="center"/>
          </w:tcPr>
          <w:p w:rsidR="00FE0199" w:rsidRPr="004C564A" w:rsidRDefault="00FE0199" w:rsidP="00E5727F">
            <w:pPr>
              <w:pStyle w:val="sbemetinnormal"/>
              <w:spacing w:before="0" w:after="0"/>
              <w:jc w:val="center"/>
            </w:pPr>
            <w:proofErr w:type="gramStart"/>
            <w:r w:rsidRPr="004C564A">
              <w:t>b</w:t>
            </w:r>
            <w:proofErr w:type="gramEnd"/>
          </w:p>
        </w:tc>
        <w:tc>
          <w:tcPr>
            <w:tcW w:w="2500" w:type="pct"/>
            <w:vAlign w:val="center"/>
          </w:tcPr>
          <w:p w:rsidR="00FE0199" w:rsidRPr="004C564A" w:rsidRDefault="00FE0199" w:rsidP="00380ACA">
            <w:pPr>
              <w:pStyle w:val="sbemetinnormal"/>
              <w:spacing w:before="0" w:after="0"/>
              <w:jc w:val="center"/>
            </w:pPr>
            <w:r w:rsidRPr="004C564A">
              <w:t>2</w:t>
            </w:r>
          </w:p>
        </w:tc>
      </w:tr>
      <w:tr w:rsidR="00FE0199" w:rsidRPr="004C564A" w:rsidTr="00C60ECD">
        <w:trPr>
          <w:trHeight w:val="343"/>
          <w:jc w:val="center"/>
        </w:trPr>
        <w:tc>
          <w:tcPr>
            <w:tcW w:w="2500" w:type="pct"/>
            <w:vAlign w:val="center"/>
          </w:tcPr>
          <w:p w:rsidR="00FE0199" w:rsidRPr="004C564A" w:rsidRDefault="00FE0199" w:rsidP="00E5727F">
            <w:pPr>
              <w:pStyle w:val="sbemetinnormal"/>
              <w:spacing w:before="0" w:after="0"/>
              <w:jc w:val="center"/>
            </w:pPr>
            <w:proofErr w:type="gramStart"/>
            <w:r w:rsidRPr="004C564A">
              <w:t>c</w:t>
            </w:r>
            <w:proofErr w:type="gramEnd"/>
          </w:p>
        </w:tc>
        <w:tc>
          <w:tcPr>
            <w:tcW w:w="2500" w:type="pct"/>
            <w:vAlign w:val="center"/>
          </w:tcPr>
          <w:p w:rsidR="00FE0199" w:rsidRPr="004C564A" w:rsidRDefault="00FE0199" w:rsidP="00380ACA">
            <w:pPr>
              <w:pStyle w:val="sbemetinnormal"/>
              <w:spacing w:before="0" w:after="0"/>
              <w:jc w:val="center"/>
            </w:pPr>
            <w:r w:rsidRPr="004C564A">
              <w:t>3</w:t>
            </w:r>
          </w:p>
        </w:tc>
      </w:tr>
      <w:tr w:rsidR="00FE0199" w:rsidRPr="004C564A" w:rsidTr="00C60ECD">
        <w:trPr>
          <w:trHeight w:val="357"/>
          <w:jc w:val="center"/>
        </w:trPr>
        <w:tc>
          <w:tcPr>
            <w:tcW w:w="2500" w:type="pct"/>
            <w:vAlign w:val="center"/>
          </w:tcPr>
          <w:p w:rsidR="00FE0199" w:rsidRPr="004C564A" w:rsidRDefault="00FE0199" w:rsidP="00E5727F">
            <w:pPr>
              <w:pStyle w:val="sbemetinnormal"/>
              <w:spacing w:before="0" w:after="0"/>
              <w:jc w:val="center"/>
            </w:pPr>
            <w:proofErr w:type="gramStart"/>
            <w:r w:rsidRPr="004C564A">
              <w:t>d</w:t>
            </w:r>
            <w:proofErr w:type="gramEnd"/>
          </w:p>
        </w:tc>
        <w:tc>
          <w:tcPr>
            <w:tcW w:w="2500" w:type="pct"/>
            <w:vAlign w:val="center"/>
          </w:tcPr>
          <w:p w:rsidR="00FE0199" w:rsidRPr="004C564A" w:rsidRDefault="00FE0199" w:rsidP="00380ACA">
            <w:pPr>
              <w:pStyle w:val="sbemetinnormal"/>
              <w:keepNext/>
              <w:spacing w:before="0" w:after="0"/>
              <w:jc w:val="center"/>
            </w:pPr>
            <w:r w:rsidRPr="004C564A">
              <w:t>4</w:t>
            </w:r>
          </w:p>
        </w:tc>
      </w:tr>
    </w:tbl>
    <w:p w:rsidR="000C2D6E" w:rsidRDefault="000C2D6E" w:rsidP="000C2D6E">
      <w:pPr>
        <w:keepNext/>
        <w:spacing w:after="120"/>
      </w:pPr>
    </w:p>
    <w:p w:rsidR="0017218D" w:rsidRPr="004C564A" w:rsidRDefault="00DD432D" w:rsidP="00150A23">
      <w:pPr>
        <w:pStyle w:val="Balk1"/>
      </w:pPr>
      <w:bookmarkStart w:id="35" w:name="_Toc43985851"/>
      <w:r>
        <w:lastRenderedPageBreak/>
        <w:t xml:space="preserve">TEZ </w:t>
      </w:r>
      <w:r w:rsidRPr="00150A23">
        <w:t>YAZIM</w:t>
      </w:r>
      <w:r>
        <w:t xml:space="preserve"> K</w:t>
      </w:r>
      <w:r w:rsidR="00172595">
        <w:t>I</w:t>
      </w:r>
      <w:r>
        <w:t>LAVUZU</w:t>
      </w:r>
      <w:bookmarkEnd w:id="35"/>
    </w:p>
    <w:sdt>
      <w:sdtPr>
        <w:id w:val="490998820"/>
        <w:placeholder>
          <w:docPart w:val="950DB68BBB8E4B0885EF41A9CE7EF883"/>
        </w:placeholder>
        <w:temporary/>
        <w:showingPlcHdr/>
      </w:sdtPr>
      <w:sdtEndPr/>
      <w:sdtContent>
        <w:p w:rsidR="009D441A" w:rsidRPr="004C564A" w:rsidRDefault="009D441A" w:rsidP="009D441A">
          <w:pPr>
            <w:pStyle w:val="sbemetinnormal"/>
            <w:rPr>
              <w:color w:val="FF0000"/>
            </w:rPr>
          </w:pPr>
          <w:r w:rsidRPr="004C564A">
            <w:rPr>
              <w:color w:val="FF0000"/>
            </w:rPr>
            <w:t xml:space="preserve">Her yeni ana bölüm başlığı eklemek istediğinizde size uygun ifadeyi sayfanın başına yazdıktan sonra stiller bölümünden </w:t>
          </w:r>
          <w:r w:rsidR="0001276D">
            <w:rPr>
              <w:b/>
              <w:color w:val="FF0000"/>
            </w:rPr>
            <w:t>Başlık 1, ANA BÖLÜM BAŞLIĞI</w:t>
          </w:r>
          <w:r w:rsidR="0001276D" w:rsidRPr="004C564A">
            <w:rPr>
              <w:color w:val="FF0000"/>
            </w:rPr>
            <w:t xml:space="preserve"> </w:t>
          </w:r>
          <w:r w:rsidRPr="004C564A">
            <w:rPr>
              <w:color w:val="FF0000"/>
            </w:rPr>
            <w:t>stilini seçiniz.</w:t>
          </w:r>
        </w:p>
        <w:p w:rsidR="009D441A" w:rsidRPr="004C564A" w:rsidRDefault="009D441A" w:rsidP="009D441A">
          <w:pPr>
            <w:pStyle w:val="sbemetinnormal"/>
          </w:pPr>
          <w:r w:rsidRPr="004C564A">
            <w:rPr>
              <w:color w:val="FF0000"/>
            </w:rPr>
            <w:t>Örneğin yukarıda verilen “3.</w:t>
          </w:r>
          <w:r w:rsidR="00DD432D">
            <w:rPr>
              <w:color w:val="FF0000"/>
            </w:rPr>
            <w:t xml:space="preserve">TEZ </w:t>
          </w:r>
          <w:r w:rsidR="00172595">
            <w:rPr>
              <w:color w:val="FF0000"/>
            </w:rPr>
            <w:t>YAZIM KILAVUZU</w:t>
          </w:r>
          <w:r w:rsidRPr="004C564A">
            <w:rPr>
              <w:color w:val="FF0000"/>
            </w:rPr>
            <w:t>” ifadesini kendimiz oluşturmak için; yazmak istediğiniz satıra numara vermeden “</w:t>
          </w:r>
          <w:r w:rsidR="00DD432D">
            <w:rPr>
              <w:color w:val="FF0000"/>
            </w:rPr>
            <w:t xml:space="preserve">TEZ </w:t>
          </w:r>
          <w:r w:rsidR="00172595">
            <w:rPr>
              <w:color w:val="FF0000"/>
            </w:rPr>
            <w:t>YAZIM KILAVUZU</w:t>
          </w:r>
          <w:r w:rsidRPr="004C564A">
            <w:rPr>
              <w:color w:val="FF0000"/>
            </w:rPr>
            <w:t xml:space="preserve">” yazıp stiller bölümünden </w:t>
          </w:r>
          <w:r w:rsidR="00FB4779">
            <w:rPr>
              <w:b/>
              <w:color w:val="FF0000"/>
            </w:rPr>
            <w:t>Başlık 1, ANA BÖLÜM BAŞLIĞI</w:t>
          </w:r>
          <w:r w:rsidR="00FB4779" w:rsidRPr="004C564A">
            <w:rPr>
              <w:color w:val="FF0000"/>
            </w:rPr>
            <w:t xml:space="preserve"> </w:t>
          </w:r>
          <w:r w:rsidRPr="004C564A">
            <w:rPr>
              <w:color w:val="FF0000"/>
            </w:rPr>
            <w:t>stilini seçiniz.  Böylece istediğiniz ana bölüm başlığı yukarıda verildiği gibi numarasıyla beraber olacaktır.</w:t>
          </w:r>
        </w:p>
      </w:sdtContent>
    </w:sdt>
    <w:p w:rsidR="00172595" w:rsidRDefault="00172595" w:rsidP="00150A23">
      <w:pPr>
        <w:pStyle w:val="Balk2"/>
      </w:pPr>
      <w:bookmarkStart w:id="36" w:name="_Toc43985852"/>
      <w:r>
        <w:t>Giriş ve Amaç</w:t>
      </w:r>
      <w:bookmarkEnd w:id="36"/>
    </w:p>
    <w:p w:rsidR="00626EDB" w:rsidRDefault="00172595" w:rsidP="00626EDB">
      <w:pPr>
        <w:pStyle w:val="sbemetinnormal"/>
      </w:pPr>
      <w:r w:rsidRPr="006E714D">
        <w:t xml:space="preserve">Bu kılavuz, </w:t>
      </w:r>
      <w:r w:rsidR="003F6EE3">
        <w:t>Kastamonu</w:t>
      </w:r>
      <w:r w:rsidR="003F52F3">
        <w:t xml:space="preserve"> Üniversitesi Sosyal Bilimler</w:t>
      </w:r>
      <w:r w:rsidRPr="006E714D">
        <w:t xml:space="preserve">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bookmarkStart w:id="37" w:name="_Toc66199975"/>
    </w:p>
    <w:bookmarkEnd w:id="37"/>
    <w:p w:rsidR="00D8291B" w:rsidRDefault="00626EDB" w:rsidP="00F858FF">
      <w:pPr>
        <w:pStyle w:val="sbemetinnormal"/>
        <w:spacing w:after="0"/>
        <w:jc w:val="center"/>
      </w:pPr>
      <w:r>
        <w:rPr>
          <w:noProof/>
          <w:color w:val="808080"/>
          <w:lang w:eastAsia="tr-TR" w:bidi="ar-SA"/>
        </w:rPr>
        <w:drawing>
          <wp:inline distT="0" distB="0" distL="0" distR="0" wp14:anchorId="04D30517" wp14:editId="2E76E9CC">
            <wp:extent cx="1359673" cy="1331412"/>
            <wp:effectExtent l="0" t="0" r="0" b="2540"/>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8946" cy="1340492"/>
                    </a:xfrm>
                    <a:prstGeom prst="rect">
                      <a:avLst/>
                    </a:prstGeom>
                    <a:noFill/>
                    <a:ln>
                      <a:noFill/>
                    </a:ln>
                  </pic:spPr>
                </pic:pic>
              </a:graphicData>
            </a:graphic>
          </wp:inline>
        </w:drawing>
      </w:r>
      <w:bookmarkStart w:id="38" w:name="_Toc43985853"/>
    </w:p>
    <w:p w:rsidR="00D8291B" w:rsidRPr="00D8291B" w:rsidRDefault="00D8291B" w:rsidP="009B4AFA">
      <w:pPr>
        <w:pStyle w:val="sbemetinnormal"/>
        <w:spacing w:before="0" w:after="0"/>
        <w:jc w:val="center"/>
      </w:pPr>
      <w:r>
        <w:t xml:space="preserve">Şekil </w:t>
      </w:r>
      <w:r>
        <w:fldChar w:fldCharType="begin"/>
      </w:r>
      <w:r>
        <w:instrText xml:space="preserve"> STYLEREF 1 \s </w:instrText>
      </w:r>
      <w:r>
        <w:fldChar w:fldCharType="separate"/>
      </w:r>
      <w:r>
        <w:rPr>
          <w:noProof/>
        </w:rPr>
        <w:t>3</w:t>
      </w:r>
      <w:r>
        <w:fldChar w:fldCharType="end"/>
      </w:r>
      <w:r>
        <w:t>.</w:t>
      </w:r>
      <w:r>
        <w:fldChar w:fldCharType="begin"/>
      </w:r>
      <w:r>
        <w:instrText xml:space="preserve"> SEQ Şekil \* ARABIC \s 1 </w:instrText>
      </w:r>
      <w:r>
        <w:fldChar w:fldCharType="separate"/>
      </w:r>
      <w:r>
        <w:rPr>
          <w:noProof/>
        </w:rPr>
        <w:t>1</w:t>
      </w:r>
      <w:r>
        <w:fldChar w:fldCharType="end"/>
      </w:r>
      <w:r>
        <w:t xml:space="preserve"> </w:t>
      </w:r>
      <w:r w:rsidRPr="00D8291B">
        <w:rPr>
          <w:noProof/>
        </w:rPr>
        <w:t>Kastamonu Üniversitesi Logosu D</w:t>
      </w:r>
    </w:p>
    <w:p w:rsidR="00D8291B" w:rsidRDefault="00D8291B" w:rsidP="00D8291B">
      <w:pPr>
        <w:pStyle w:val="sbemetinnormal"/>
        <w:jc w:val="center"/>
      </w:pPr>
    </w:p>
    <w:p w:rsidR="00D8291B" w:rsidRPr="00D8291B" w:rsidRDefault="00172595" w:rsidP="00D8291B">
      <w:pPr>
        <w:pStyle w:val="Balk2"/>
      </w:pPr>
      <w:r w:rsidRPr="00172595">
        <w:lastRenderedPageBreak/>
        <w:t>Te</w:t>
      </w:r>
      <w:r>
        <w:t>z Sürecinde Yapılması Gereken İş</w:t>
      </w:r>
      <w:r w:rsidRPr="00172595">
        <w:t>lemler</w:t>
      </w:r>
      <w:bookmarkEnd w:id="38"/>
    </w:p>
    <w:p w:rsidR="00172595" w:rsidRDefault="00172595" w:rsidP="00150A23">
      <w:pPr>
        <w:pStyle w:val="Balk3"/>
      </w:pPr>
      <w:bookmarkStart w:id="39" w:name="_Toc43985854"/>
      <w:r>
        <w:t>Savunma Sınavından Ö</w:t>
      </w:r>
      <w:r w:rsidRPr="00172595">
        <w:t>nce</w:t>
      </w:r>
      <w:bookmarkEnd w:id="39"/>
    </w:p>
    <w:p w:rsidR="00C845B1" w:rsidRPr="00AC03B6" w:rsidRDefault="00172595" w:rsidP="00172595">
      <w:pPr>
        <w:pStyle w:val="sbemetinnormal"/>
      </w:pPr>
      <w:r w:rsidRPr="00AC03B6">
        <w:t>1 adet ciltlenmemiş</w:t>
      </w:r>
      <w:r w:rsidR="00281EC0" w:rsidRPr="00AC03B6">
        <w:t xml:space="preserve"> (spiralli)</w:t>
      </w:r>
      <w:r w:rsidRPr="00AC03B6">
        <w:t xml:space="preserve"> tez ilk kontrolün yapılması için tezin bu kılavuza uygun hazırlandığını gösterir </w:t>
      </w:r>
      <w:r w:rsidR="00281EC0" w:rsidRPr="00AC03B6">
        <w:t>savunma öncesi form ve danışman tarafından alınan intihal raporu, intihal benzerlik taahhütnamesi formu ile birlikte</w:t>
      </w:r>
      <w:r w:rsidR="00486CEE" w:rsidRPr="00AC03B6">
        <w:t xml:space="preserve"> ilgili </w:t>
      </w:r>
      <w:r w:rsidR="00281EC0" w:rsidRPr="00AC03B6">
        <w:t>A</w:t>
      </w:r>
      <w:r w:rsidR="00486CEE" w:rsidRPr="00AC03B6">
        <w:t>na</w:t>
      </w:r>
      <w:r w:rsidR="00281EC0" w:rsidRPr="00AC03B6">
        <w:t xml:space="preserve"> B</w:t>
      </w:r>
      <w:r w:rsidR="00486CEE" w:rsidRPr="00AC03B6">
        <w:t xml:space="preserve">ilim </w:t>
      </w:r>
      <w:r w:rsidR="00281EC0" w:rsidRPr="00AC03B6">
        <w:t>D</w:t>
      </w:r>
      <w:r w:rsidR="00486CEE" w:rsidRPr="00AC03B6">
        <w:t xml:space="preserve">alı aracılığı ile </w:t>
      </w:r>
      <w:r w:rsidRPr="00AC03B6">
        <w:t xml:space="preserve">Enstitüye verilir. </w:t>
      </w:r>
      <w:r w:rsidR="00486CEE" w:rsidRPr="00AC03B6">
        <w:t xml:space="preserve">İlgili dilekçeler web sayfamızdan temin edilebilir. </w:t>
      </w:r>
      <w:r w:rsidRPr="00AC03B6">
        <w:t>Tezin uygunluğu Enstitüce onaylandıktan sonra jüri</w:t>
      </w:r>
      <w:r w:rsidR="00281EC0" w:rsidRPr="00AC03B6">
        <w:t xml:space="preserve"> kurulmasına ilişkin istem formu</w:t>
      </w:r>
      <w:r w:rsidRPr="00AC03B6">
        <w:t xml:space="preserve"> </w:t>
      </w:r>
      <w:r w:rsidR="00281EC0" w:rsidRPr="00AC03B6">
        <w:t>ilgili EABD aracılığı ile</w:t>
      </w:r>
      <w:r w:rsidRPr="00AC03B6">
        <w:t xml:space="preserve"> Enstitü Müdürlüğüne iletilmelidir. </w:t>
      </w:r>
    </w:p>
    <w:p w:rsidR="00FB4779" w:rsidRPr="00F858FF" w:rsidRDefault="00FB4779" w:rsidP="00D8291B">
      <w:pPr>
        <w:pStyle w:val="ResimYazs"/>
        <w:keepNext/>
        <w:jc w:val="left"/>
        <w:rPr>
          <w:color w:val="auto"/>
          <w:sz w:val="24"/>
        </w:rPr>
      </w:pPr>
      <w:bookmarkStart w:id="40" w:name="_Toc66199926"/>
      <w:r w:rsidRPr="00F858FF">
        <w:rPr>
          <w:color w:val="auto"/>
          <w:sz w:val="24"/>
        </w:rPr>
        <w:t xml:space="preserve">Tablo </w:t>
      </w:r>
      <w:r w:rsidR="0088587A" w:rsidRPr="00F858FF">
        <w:rPr>
          <w:color w:val="auto"/>
          <w:sz w:val="24"/>
        </w:rPr>
        <w:fldChar w:fldCharType="begin"/>
      </w:r>
      <w:r w:rsidR="0088587A" w:rsidRPr="00F858FF">
        <w:rPr>
          <w:color w:val="auto"/>
          <w:sz w:val="24"/>
        </w:rPr>
        <w:instrText xml:space="preserve"> STYLEREF 1 \s </w:instrText>
      </w:r>
      <w:r w:rsidR="0088587A" w:rsidRPr="00F858FF">
        <w:rPr>
          <w:color w:val="auto"/>
          <w:sz w:val="24"/>
        </w:rPr>
        <w:fldChar w:fldCharType="separate"/>
      </w:r>
      <w:r w:rsidR="00D322DF" w:rsidRPr="00F858FF">
        <w:rPr>
          <w:noProof/>
          <w:color w:val="auto"/>
          <w:sz w:val="24"/>
        </w:rPr>
        <w:t>3</w:t>
      </w:r>
      <w:r w:rsidR="0088587A" w:rsidRPr="00F858FF">
        <w:rPr>
          <w:color w:val="auto"/>
          <w:sz w:val="24"/>
        </w:rPr>
        <w:fldChar w:fldCharType="end"/>
      </w:r>
      <w:r w:rsidR="0088587A" w:rsidRPr="00F858FF">
        <w:rPr>
          <w:color w:val="auto"/>
          <w:sz w:val="24"/>
        </w:rPr>
        <w:t>.</w:t>
      </w:r>
      <w:r w:rsidR="0088587A" w:rsidRPr="00F858FF">
        <w:rPr>
          <w:color w:val="auto"/>
          <w:sz w:val="24"/>
        </w:rPr>
        <w:fldChar w:fldCharType="begin"/>
      </w:r>
      <w:r w:rsidR="0088587A" w:rsidRPr="00F858FF">
        <w:rPr>
          <w:color w:val="auto"/>
          <w:sz w:val="24"/>
        </w:rPr>
        <w:instrText xml:space="preserve"> SEQ Tablo \* ARABIC \s 1 </w:instrText>
      </w:r>
      <w:r w:rsidR="0088587A" w:rsidRPr="00F858FF">
        <w:rPr>
          <w:color w:val="auto"/>
          <w:sz w:val="24"/>
        </w:rPr>
        <w:fldChar w:fldCharType="separate"/>
      </w:r>
      <w:r w:rsidR="00D322DF" w:rsidRPr="00F858FF">
        <w:rPr>
          <w:noProof/>
          <w:color w:val="auto"/>
          <w:sz w:val="24"/>
        </w:rPr>
        <w:t>1</w:t>
      </w:r>
      <w:r w:rsidR="0088587A" w:rsidRPr="00F858FF">
        <w:rPr>
          <w:color w:val="auto"/>
          <w:sz w:val="24"/>
        </w:rPr>
        <w:fldChar w:fldCharType="end"/>
      </w:r>
      <w:r w:rsidRPr="00F858FF">
        <w:rPr>
          <w:color w:val="auto"/>
          <w:sz w:val="24"/>
        </w:rPr>
        <w:t xml:space="preserve"> </w:t>
      </w:r>
      <w:r w:rsidRPr="00F858FF">
        <w:rPr>
          <w:noProof/>
          <w:sz w:val="24"/>
        </w:rPr>
        <w:t>Örnek</w:t>
      </w:r>
      <w:r w:rsidR="00F73400" w:rsidRPr="00F858FF">
        <w:rPr>
          <w:noProof/>
          <w:sz w:val="24"/>
        </w:rPr>
        <w:t xml:space="preserve"> </w:t>
      </w:r>
      <w:r w:rsidR="00D8291B" w:rsidRPr="00F858FF">
        <w:rPr>
          <w:noProof/>
          <w:sz w:val="24"/>
        </w:rPr>
        <w:t>tablo 2</w:t>
      </w:r>
      <w:bookmarkEnd w:id="40"/>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A71585" w:rsidRPr="00AC03B6" w:rsidTr="00904A1D">
        <w:trPr>
          <w:trHeight w:val="357"/>
          <w:jc w:val="center"/>
        </w:trPr>
        <w:tc>
          <w:tcPr>
            <w:tcW w:w="2500" w:type="pct"/>
            <w:tcBorders>
              <w:top w:val="single" w:sz="4" w:space="0" w:color="auto"/>
              <w:bottom w:val="single" w:sz="4" w:space="0" w:color="auto"/>
            </w:tcBorders>
            <w:vAlign w:val="center"/>
          </w:tcPr>
          <w:p w:rsidR="0007754D" w:rsidRPr="00AC03B6" w:rsidRDefault="0007754D" w:rsidP="00904A1D">
            <w:pPr>
              <w:pStyle w:val="sbemetinnormal"/>
              <w:spacing w:before="0" w:after="0"/>
              <w:jc w:val="center"/>
            </w:pPr>
            <w:r w:rsidRPr="00AC03B6">
              <w:t>Örnek Tablo Başlığı</w:t>
            </w:r>
          </w:p>
        </w:tc>
        <w:tc>
          <w:tcPr>
            <w:tcW w:w="2500" w:type="pct"/>
            <w:tcBorders>
              <w:top w:val="single" w:sz="4" w:space="0" w:color="auto"/>
              <w:bottom w:val="single" w:sz="4" w:space="0" w:color="auto"/>
            </w:tcBorders>
            <w:vAlign w:val="center"/>
          </w:tcPr>
          <w:p w:rsidR="0007754D" w:rsidRPr="00AC03B6" w:rsidRDefault="0007754D" w:rsidP="00904A1D">
            <w:pPr>
              <w:pStyle w:val="sbemetinnormal"/>
              <w:spacing w:before="0" w:after="0"/>
              <w:jc w:val="center"/>
            </w:pPr>
            <w:r w:rsidRPr="00AC03B6">
              <w:t>Örnek Tablo Başlığı</w:t>
            </w:r>
          </w:p>
        </w:tc>
      </w:tr>
      <w:tr w:rsidR="00A71585" w:rsidRPr="00AC03B6" w:rsidTr="00904A1D">
        <w:trPr>
          <w:trHeight w:val="343"/>
          <w:jc w:val="center"/>
        </w:trPr>
        <w:tc>
          <w:tcPr>
            <w:tcW w:w="2500" w:type="pct"/>
            <w:tcBorders>
              <w:top w:val="single" w:sz="4" w:space="0" w:color="auto"/>
            </w:tcBorders>
            <w:vAlign w:val="center"/>
          </w:tcPr>
          <w:p w:rsidR="0007754D" w:rsidRPr="00AC03B6" w:rsidRDefault="0007754D" w:rsidP="00904A1D">
            <w:pPr>
              <w:pStyle w:val="sbemetinnormal"/>
              <w:spacing w:before="0" w:after="0"/>
              <w:jc w:val="center"/>
            </w:pPr>
            <w:proofErr w:type="gramStart"/>
            <w:r w:rsidRPr="00AC03B6">
              <w:t>a</w:t>
            </w:r>
            <w:proofErr w:type="gramEnd"/>
          </w:p>
        </w:tc>
        <w:tc>
          <w:tcPr>
            <w:tcW w:w="2500" w:type="pct"/>
            <w:tcBorders>
              <w:top w:val="single" w:sz="4" w:space="0" w:color="auto"/>
            </w:tcBorders>
            <w:vAlign w:val="center"/>
          </w:tcPr>
          <w:p w:rsidR="0007754D" w:rsidRPr="00AC03B6" w:rsidRDefault="0007754D" w:rsidP="00904A1D">
            <w:pPr>
              <w:pStyle w:val="sbemetinnormal"/>
              <w:spacing w:before="0" w:after="0"/>
              <w:jc w:val="center"/>
            </w:pPr>
            <w:r w:rsidRPr="00AC03B6">
              <w:t>1</w:t>
            </w:r>
          </w:p>
        </w:tc>
      </w:tr>
      <w:tr w:rsidR="00A71585" w:rsidRPr="00AC03B6" w:rsidTr="00904A1D">
        <w:trPr>
          <w:trHeight w:val="357"/>
          <w:jc w:val="center"/>
        </w:trPr>
        <w:tc>
          <w:tcPr>
            <w:tcW w:w="2500" w:type="pct"/>
            <w:vAlign w:val="center"/>
          </w:tcPr>
          <w:p w:rsidR="0007754D" w:rsidRPr="00AC03B6" w:rsidRDefault="0007754D" w:rsidP="00904A1D">
            <w:pPr>
              <w:pStyle w:val="sbemetinnormal"/>
              <w:spacing w:before="0" w:after="0"/>
              <w:jc w:val="center"/>
            </w:pPr>
            <w:proofErr w:type="gramStart"/>
            <w:r w:rsidRPr="00AC03B6">
              <w:t>b</w:t>
            </w:r>
            <w:proofErr w:type="gramEnd"/>
          </w:p>
        </w:tc>
        <w:tc>
          <w:tcPr>
            <w:tcW w:w="2500" w:type="pct"/>
            <w:vAlign w:val="center"/>
          </w:tcPr>
          <w:p w:rsidR="0007754D" w:rsidRPr="00AC03B6" w:rsidRDefault="0007754D" w:rsidP="00904A1D">
            <w:pPr>
              <w:pStyle w:val="sbemetinnormal"/>
              <w:spacing w:before="0" w:after="0"/>
              <w:jc w:val="center"/>
            </w:pPr>
            <w:r w:rsidRPr="00AC03B6">
              <w:t>2</w:t>
            </w:r>
          </w:p>
        </w:tc>
      </w:tr>
      <w:tr w:rsidR="00A71585" w:rsidRPr="00AC03B6" w:rsidTr="00904A1D">
        <w:trPr>
          <w:trHeight w:val="343"/>
          <w:jc w:val="center"/>
        </w:trPr>
        <w:tc>
          <w:tcPr>
            <w:tcW w:w="2500" w:type="pct"/>
            <w:vAlign w:val="center"/>
          </w:tcPr>
          <w:p w:rsidR="0007754D" w:rsidRPr="00AC03B6" w:rsidRDefault="0007754D" w:rsidP="00904A1D">
            <w:pPr>
              <w:pStyle w:val="sbemetinnormal"/>
              <w:spacing w:before="0" w:after="0"/>
              <w:jc w:val="center"/>
            </w:pPr>
            <w:proofErr w:type="gramStart"/>
            <w:r w:rsidRPr="00AC03B6">
              <w:t>c</w:t>
            </w:r>
            <w:proofErr w:type="gramEnd"/>
          </w:p>
        </w:tc>
        <w:tc>
          <w:tcPr>
            <w:tcW w:w="2500" w:type="pct"/>
            <w:vAlign w:val="center"/>
          </w:tcPr>
          <w:p w:rsidR="0007754D" w:rsidRPr="00AC03B6" w:rsidRDefault="0007754D" w:rsidP="00904A1D">
            <w:pPr>
              <w:pStyle w:val="sbemetinnormal"/>
              <w:spacing w:before="0" w:after="0"/>
              <w:jc w:val="center"/>
            </w:pPr>
            <w:r w:rsidRPr="00AC03B6">
              <w:t>3</w:t>
            </w:r>
          </w:p>
        </w:tc>
      </w:tr>
      <w:tr w:rsidR="00A71585" w:rsidRPr="00AC03B6" w:rsidTr="00904A1D">
        <w:trPr>
          <w:trHeight w:val="357"/>
          <w:jc w:val="center"/>
        </w:trPr>
        <w:tc>
          <w:tcPr>
            <w:tcW w:w="2500" w:type="pct"/>
            <w:vAlign w:val="center"/>
          </w:tcPr>
          <w:p w:rsidR="0007754D" w:rsidRPr="00AC03B6" w:rsidRDefault="0007754D" w:rsidP="00904A1D">
            <w:pPr>
              <w:pStyle w:val="sbemetinnormal"/>
              <w:spacing w:before="0" w:after="0"/>
              <w:jc w:val="center"/>
            </w:pPr>
            <w:proofErr w:type="gramStart"/>
            <w:r w:rsidRPr="00AC03B6">
              <w:t>d</w:t>
            </w:r>
            <w:proofErr w:type="gramEnd"/>
          </w:p>
        </w:tc>
        <w:tc>
          <w:tcPr>
            <w:tcW w:w="2500" w:type="pct"/>
            <w:vAlign w:val="center"/>
          </w:tcPr>
          <w:p w:rsidR="0007754D" w:rsidRPr="00AC03B6" w:rsidRDefault="0007754D" w:rsidP="00904A1D">
            <w:pPr>
              <w:pStyle w:val="sbemetinnormal"/>
              <w:keepNext/>
              <w:spacing w:before="0" w:after="0"/>
              <w:jc w:val="center"/>
            </w:pPr>
            <w:r w:rsidRPr="00AC03B6">
              <w:t>4</w:t>
            </w:r>
          </w:p>
        </w:tc>
      </w:tr>
    </w:tbl>
    <w:p w:rsidR="0007754D" w:rsidRPr="00AC03B6" w:rsidRDefault="0007754D" w:rsidP="0007754D"/>
    <w:p w:rsidR="00172595" w:rsidRPr="00AC03B6" w:rsidRDefault="00172595" w:rsidP="00150A23">
      <w:pPr>
        <w:pStyle w:val="Balk3"/>
      </w:pPr>
      <w:bookmarkStart w:id="41" w:name="_Toc43985855"/>
      <w:r w:rsidRPr="00AC03B6">
        <w:t>Savunma Sınavından Sonra</w:t>
      </w:r>
      <w:bookmarkEnd w:id="41"/>
    </w:p>
    <w:p w:rsidR="00FB521E" w:rsidRPr="00AC03B6" w:rsidRDefault="00256C54" w:rsidP="008D41B8">
      <w:pPr>
        <w:pStyle w:val="sbemetinnormal"/>
      </w:pPr>
      <w:r w:rsidRPr="00AC03B6">
        <w:t>İlgili tezde j</w:t>
      </w:r>
      <w:r w:rsidR="00172595" w:rsidRPr="00AC03B6">
        <w:t xml:space="preserve">üri üyelerinin belirlediği düzeltmeler varsa bu düzeltmeler en geç bir ay içerisinde tamamlandıktan sonra </w:t>
      </w:r>
      <w:r w:rsidR="00281EC0" w:rsidRPr="00AC03B6">
        <w:t>danışman tarafından onaylanan savunma sonrası form</w:t>
      </w:r>
      <w:r w:rsidRPr="00AC03B6">
        <w:t xml:space="preserve">la birlikte </w:t>
      </w:r>
      <w:r w:rsidR="00172595" w:rsidRPr="00AC03B6">
        <w:t xml:space="preserve">bir kopyası ciltlenmemiş </w:t>
      </w:r>
      <w:r w:rsidR="00281EC0" w:rsidRPr="00AC03B6">
        <w:t>(spiralli)</w:t>
      </w:r>
      <w:r w:rsidRPr="00AC03B6">
        <w:t xml:space="preserve"> bir kopyası da taşınabilir bellekte (Word hali) E</w:t>
      </w:r>
      <w:r w:rsidR="00172595" w:rsidRPr="00AC03B6">
        <w:t xml:space="preserve">nstitüye teslim edilerek </w:t>
      </w:r>
      <w:r w:rsidR="00172595" w:rsidRPr="00AC03B6">
        <w:rPr>
          <w:i/>
          <w:iCs/>
        </w:rPr>
        <w:t xml:space="preserve">son kontrol </w:t>
      </w:r>
      <w:r w:rsidR="00172595" w:rsidRPr="00AC03B6">
        <w:t>yaptırılmalıdır. Kontrol işlemleri</w:t>
      </w:r>
      <w:r w:rsidR="00281EC0" w:rsidRPr="00AC03B6">
        <w:t xml:space="preserve"> </w:t>
      </w:r>
      <w:r w:rsidR="00172595" w:rsidRPr="00AC03B6">
        <w:t xml:space="preserve">tezlerde hata kalmayıncaya kadar devam edilmesi gereken bir süreçtir. </w:t>
      </w:r>
    </w:p>
    <w:p w:rsidR="00172595" w:rsidRPr="00AC03B6" w:rsidRDefault="00172595" w:rsidP="00C930F1">
      <w:pPr>
        <w:pStyle w:val="sbemetinnormal"/>
      </w:pPr>
      <w:r w:rsidRPr="00AC03B6">
        <w:t>Bu süreç tamamlandıktan sonra</w:t>
      </w:r>
      <w:r w:rsidR="00281EC0" w:rsidRPr="00AC03B6">
        <w:t xml:space="preserve"> </w:t>
      </w:r>
      <w:r w:rsidR="00FB521E" w:rsidRPr="00AC03B6">
        <w:t xml:space="preserve">mezuniyet için </w:t>
      </w:r>
      <w:r w:rsidRPr="00AC03B6">
        <w:t xml:space="preserve">aşağıda verilen işlemler yapılmalıdır. </w:t>
      </w:r>
    </w:p>
    <w:p w:rsidR="00172595" w:rsidRPr="00AC03B6" w:rsidRDefault="00172595" w:rsidP="00172595">
      <w:pPr>
        <w:pStyle w:val="sbemetinnormal"/>
        <w:ind w:left="284"/>
      </w:pPr>
      <w:r w:rsidRPr="00AC03B6">
        <w:rPr>
          <w:b/>
          <w:bCs/>
          <w:i/>
          <w:iCs/>
        </w:rPr>
        <w:t xml:space="preserve">Yüksek Lisans ve Doktora Öğrencileri, </w:t>
      </w:r>
    </w:p>
    <w:p w:rsidR="00FB521E" w:rsidRPr="00AC03B6" w:rsidRDefault="00496ADA" w:rsidP="00FB521E">
      <w:pPr>
        <w:pStyle w:val="sbemetinnormal"/>
        <w:numPr>
          <w:ilvl w:val="0"/>
          <w:numId w:val="23"/>
        </w:numPr>
        <w:spacing w:before="0" w:after="0"/>
        <w:ind w:left="567" w:hanging="567"/>
      </w:pPr>
      <w:r w:rsidRPr="00AC03B6">
        <w:t>1</w:t>
      </w:r>
      <w:r w:rsidR="00FB521E" w:rsidRPr="00AC03B6">
        <w:t xml:space="preserve"> adet onaylanmış/kabul edilmiş projenin/tezin [tamamı, (Word ve </w:t>
      </w:r>
      <w:proofErr w:type="spellStart"/>
      <w:r w:rsidR="00FB521E" w:rsidRPr="00AC03B6">
        <w:t>pdf</w:t>
      </w:r>
      <w:proofErr w:type="spellEnd"/>
      <w:r w:rsidR="00FB521E" w:rsidRPr="00AC03B6">
        <w:t xml:space="preserve"> formatlarında)</w:t>
      </w:r>
      <w:r w:rsidRPr="00AC03B6">
        <w:t xml:space="preserve"> </w:t>
      </w:r>
      <w:r w:rsidR="00FB521E" w:rsidRPr="00AC03B6">
        <w:t>olmak üzere] içinde bulunduğu CD</w:t>
      </w:r>
    </w:p>
    <w:p w:rsidR="00FB521E" w:rsidRPr="00AC03B6" w:rsidRDefault="00FB521E" w:rsidP="00FB521E">
      <w:pPr>
        <w:pStyle w:val="sbemetinnormal"/>
        <w:numPr>
          <w:ilvl w:val="0"/>
          <w:numId w:val="22"/>
        </w:numPr>
        <w:spacing w:before="0" w:after="0"/>
        <w:ind w:left="567" w:hanging="567"/>
      </w:pPr>
      <w:r w:rsidRPr="00AC03B6">
        <w:t>Tez veri giriş formu: dokümantasyon formu ve izin belgeleri (Enstitüye 2 adet)</w:t>
      </w:r>
    </w:p>
    <w:p w:rsidR="00FB521E" w:rsidRPr="00AC03B6" w:rsidRDefault="00FB521E" w:rsidP="00FB521E">
      <w:pPr>
        <w:pStyle w:val="sbemetinnormal"/>
        <w:numPr>
          <w:ilvl w:val="0"/>
          <w:numId w:val="22"/>
        </w:numPr>
        <w:spacing w:before="0" w:after="0"/>
        <w:ind w:left="567" w:hanging="567"/>
      </w:pPr>
      <w:r w:rsidRPr="00AC03B6">
        <w:lastRenderedPageBreak/>
        <w:t>Enstitüden alınan öğrenci kimliği</w:t>
      </w:r>
    </w:p>
    <w:p w:rsidR="00FB521E" w:rsidRPr="00AC03B6" w:rsidRDefault="00FB521E" w:rsidP="00FB521E">
      <w:pPr>
        <w:pStyle w:val="sbemetinnormal"/>
        <w:numPr>
          <w:ilvl w:val="0"/>
          <w:numId w:val="22"/>
        </w:numPr>
        <w:spacing w:before="0" w:after="0"/>
        <w:ind w:left="567" w:hanging="567"/>
      </w:pPr>
      <w:r w:rsidRPr="00AC03B6">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sidRPr="00AC03B6">
        <w:rPr>
          <w:b/>
        </w:rPr>
        <w:t>onay sayfasının bulunmadığı</w:t>
      </w:r>
      <w:r w:rsidR="00496ADA" w:rsidRPr="00AC03B6">
        <w:t xml:space="preserve"> </w:t>
      </w:r>
      <w:r w:rsidRPr="00AC03B6">
        <w:t>(</w:t>
      </w:r>
      <w:proofErr w:type="spellStart"/>
      <w:r w:rsidRPr="00AC03B6">
        <w:t>pdf</w:t>
      </w:r>
      <w:proofErr w:type="spellEnd"/>
      <w:r w:rsidRPr="00AC03B6">
        <w:t xml:space="preserve">) CD  </w:t>
      </w:r>
    </w:p>
    <w:p w:rsidR="00FB521E" w:rsidRPr="00AC03B6" w:rsidRDefault="00FB521E" w:rsidP="00FB521E">
      <w:pPr>
        <w:pStyle w:val="sbemetinnormal"/>
        <w:numPr>
          <w:ilvl w:val="0"/>
          <w:numId w:val="22"/>
        </w:numPr>
        <w:spacing w:before="0" w:after="0"/>
        <w:ind w:left="567" w:hanging="567"/>
      </w:pPr>
      <w:r w:rsidRPr="00AC03B6">
        <w:t>Nihai intihal raporu</w:t>
      </w:r>
    </w:p>
    <w:p w:rsidR="00FB521E" w:rsidRPr="00AC03B6" w:rsidRDefault="00FB521E" w:rsidP="00FB521E">
      <w:pPr>
        <w:pStyle w:val="sbemetinnormal"/>
        <w:numPr>
          <w:ilvl w:val="0"/>
          <w:numId w:val="22"/>
        </w:numPr>
        <w:spacing w:before="0" w:after="0"/>
        <w:ind w:left="567" w:hanging="567"/>
      </w:pPr>
      <w:r w:rsidRPr="00AC03B6">
        <w:t>Türkiye Mezunları Bilgi Formu (1 Adet) (Yalnız Yabancı Uyruklu Öğrenciler tarafından teslim edilecektir.)</w:t>
      </w:r>
    </w:p>
    <w:p w:rsidR="00DC6C08" w:rsidRDefault="00E43BAE" w:rsidP="00150A23">
      <w:pPr>
        <w:pStyle w:val="Balk2"/>
      </w:pPr>
      <w:bookmarkStart w:id="42" w:name="_Toc43985856"/>
      <w:r>
        <w:t>Tezleri Oluşturan Bölümler</w:t>
      </w:r>
      <w:bookmarkEnd w:id="42"/>
    </w:p>
    <w:p w:rsidR="007F7248" w:rsidRDefault="00852332" w:rsidP="00C930F1">
      <w:pPr>
        <w:pStyle w:val="sbemetinnormal"/>
      </w:pPr>
      <w:r>
        <w:t>KÜ</w:t>
      </w:r>
      <w:r w:rsidR="00B8327A">
        <w:t xml:space="preserve"> </w:t>
      </w:r>
      <w:r w:rsidR="005E4621">
        <w:t>Sosyal Bilimler</w:t>
      </w:r>
      <w:r w:rsidR="00E43BAE" w:rsidRPr="00E43BAE">
        <w:t xml:space="preserve">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sbemetinskkgirintisizChar"/>
        </w:rPr>
        <w:t>olup aradaki bölümlerin sırası tamamen yazarların tercihine bırakılmıştır.</w:t>
      </w:r>
      <w:bookmarkStart w:id="43" w:name="_Toc66199927"/>
    </w:p>
    <w:p w:rsidR="007F7248" w:rsidRDefault="007F7248" w:rsidP="00A71585">
      <w:pPr>
        <w:pStyle w:val="ResimYazs"/>
        <w:jc w:val="both"/>
      </w:pPr>
    </w:p>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C930F1" w:rsidRDefault="00C930F1"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Default="00F858FF" w:rsidP="00C930F1"/>
    <w:p w:rsidR="00F858FF" w:rsidRPr="00C930F1" w:rsidRDefault="00F858FF" w:rsidP="00C930F1"/>
    <w:p w:rsidR="00EF49BC" w:rsidRPr="00F858FF" w:rsidRDefault="00EF49BC" w:rsidP="00F858FF">
      <w:pPr>
        <w:pStyle w:val="ResimYazs"/>
        <w:jc w:val="both"/>
        <w:rPr>
          <w:sz w:val="24"/>
        </w:rPr>
      </w:pPr>
      <w:r w:rsidRPr="00F858FF">
        <w:rPr>
          <w:sz w:val="24"/>
        </w:rPr>
        <w:t xml:space="preserve">Tablo </w:t>
      </w:r>
      <w:r w:rsidR="0088587A" w:rsidRPr="00F858FF">
        <w:rPr>
          <w:sz w:val="24"/>
        </w:rPr>
        <w:fldChar w:fldCharType="begin"/>
      </w:r>
      <w:r w:rsidR="0088587A" w:rsidRPr="00F858FF">
        <w:rPr>
          <w:sz w:val="24"/>
        </w:rPr>
        <w:instrText xml:space="preserve"> STYLEREF 1 \s </w:instrText>
      </w:r>
      <w:r w:rsidR="0088587A" w:rsidRPr="00F858FF">
        <w:rPr>
          <w:sz w:val="24"/>
        </w:rPr>
        <w:fldChar w:fldCharType="separate"/>
      </w:r>
      <w:r w:rsidR="00D322DF" w:rsidRPr="00F858FF">
        <w:rPr>
          <w:noProof/>
          <w:sz w:val="24"/>
        </w:rPr>
        <w:t>3</w:t>
      </w:r>
      <w:r w:rsidR="0088587A" w:rsidRPr="00F858FF">
        <w:rPr>
          <w:sz w:val="24"/>
        </w:rPr>
        <w:fldChar w:fldCharType="end"/>
      </w:r>
      <w:r w:rsidR="0088587A" w:rsidRPr="00F858FF">
        <w:rPr>
          <w:sz w:val="24"/>
        </w:rPr>
        <w:t>.</w:t>
      </w:r>
      <w:r w:rsidR="0088587A" w:rsidRPr="00F858FF">
        <w:rPr>
          <w:sz w:val="24"/>
        </w:rPr>
        <w:fldChar w:fldCharType="begin"/>
      </w:r>
      <w:r w:rsidR="0088587A" w:rsidRPr="00F858FF">
        <w:rPr>
          <w:sz w:val="24"/>
        </w:rPr>
        <w:instrText xml:space="preserve"> SEQ Tablo \* ARABIC \s 1 </w:instrText>
      </w:r>
      <w:r w:rsidR="0088587A" w:rsidRPr="00F858FF">
        <w:rPr>
          <w:sz w:val="24"/>
        </w:rPr>
        <w:fldChar w:fldCharType="separate"/>
      </w:r>
      <w:r w:rsidR="00D322DF" w:rsidRPr="00F858FF">
        <w:rPr>
          <w:noProof/>
          <w:sz w:val="24"/>
        </w:rPr>
        <w:t>2</w:t>
      </w:r>
      <w:r w:rsidR="0088587A" w:rsidRPr="00F858FF">
        <w:rPr>
          <w:sz w:val="24"/>
        </w:rPr>
        <w:fldChar w:fldCharType="end"/>
      </w:r>
      <w:r w:rsidR="008658A1" w:rsidRPr="00F858FF">
        <w:rPr>
          <w:sz w:val="24"/>
        </w:rPr>
        <w:t xml:space="preserve"> </w:t>
      </w:r>
      <w:r w:rsidR="00852332" w:rsidRPr="00F858FF">
        <w:rPr>
          <w:noProof/>
          <w:sz w:val="24"/>
        </w:rPr>
        <w:t>KÜ</w:t>
      </w:r>
      <w:r w:rsidR="00A71585" w:rsidRPr="00F858FF">
        <w:rPr>
          <w:i/>
          <w:noProof/>
          <w:sz w:val="24"/>
        </w:rPr>
        <w:t xml:space="preserve"> </w:t>
      </w:r>
      <w:r w:rsidR="00A71585" w:rsidRPr="00F858FF">
        <w:rPr>
          <w:noProof/>
          <w:sz w:val="24"/>
        </w:rPr>
        <w:t>Sosyal Bilimler</w:t>
      </w:r>
      <w:r w:rsidRPr="00F858FF">
        <w:rPr>
          <w:noProof/>
          <w:sz w:val="24"/>
        </w:rPr>
        <w:t xml:space="preserve"> Enstitüsü</w:t>
      </w:r>
      <w:r w:rsidR="000532AF" w:rsidRPr="00F858FF">
        <w:rPr>
          <w:noProof/>
          <w:sz w:val="24"/>
        </w:rPr>
        <w:t xml:space="preserve"> </w:t>
      </w:r>
      <w:r w:rsidR="00F858FF" w:rsidRPr="00F858FF">
        <w:rPr>
          <w:noProof/>
          <w:sz w:val="24"/>
        </w:rPr>
        <w:t>tarafından kabul edilen tezleri oluşturan bölümler</w:t>
      </w:r>
      <w:bookmarkEnd w:id="43"/>
    </w:p>
    <w:tbl>
      <w:tblPr>
        <w:tblStyle w:val="DzTablo5"/>
        <w:tblW w:w="0" w:type="auto"/>
        <w:tblLook w:val="04A0" w:firstRow="1" w:lastRow="0" w:firstColumn="1" w:lastColumn="0" w:noHBand="0" w:noVBand="1"/>
      </w:tblPr>
      <w:tblGrid>
        <w:gridCol w:w="2312"/>
        <w:gridCol w:w="5647"/>
      </w:tblGrid>
      <w:tr w:rsidR="00380ACA" w:rsidRPr="0016152B" w:rsidTr="00FB17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dxa"/>
            <w:tcBorders>
              <w:top w:val="single" w:sz="4" w:space="0" w:color="auto"/>
            </w:tcBorders>
          </w:tcPr>
          <w:p w:rsidR="00380ACA" w:rsidRPr="0016152B" w:rsidRDefault="00380ACA" w:rsidP="009A6E82">
            <w:pPr>
              <w:spacing w:line="360" w:lineRule="auto"/>
              <w:jc w:val="both"/>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Tezin Kısımları</w:t>
            </w:r>
          </w:p>
        </w:tc>
        <w:tc>
          <w:tcPr>
            <w:tcW w:w="0" w:type="auto"/>
            <w:tcBorders>
              <w:top w:val="single" w:sz="4" w:space="0" w:color="auto"/>
            </w:tcBorders>
          </w:tcPr>
          <w:p w:rsidR="00380ACA" w:rsidRPr="0016152B" w:rsidRDefault="00380ACA" w:rsidP="009A6E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Numaralandırma Şekli</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Dış Kapak</w:t>
            </w:r>
          </w:p>
        </w:tc>
        <w:tc>
          <w:tcPr>
            <w:tcW w:w="0" w:type="auto"/>
            <w:shd w:val="clear" w:color="auto" w:fill="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 Kapak</w:t>
            </w:r>
          </w:p>
        </w:tc>
        <w:tc>
          <w:tcPr>
            <w:tcW w:w="0" w:type="auto"/>
            <w:shd w:val="clear" w:color="auto" w:fill="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Tez Onay Sayfası</w:t>
            </w:r>
          </w:p>
        </w:tc>
        <w:tc>
          <w:tcPr>
            <w:tcW w:w="0" w:type="auto"/>
            <w:shd w:val="clear" w:color="auto" w:fill="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Taahhütname</w:t>
            </w:r>
          </w:p>
        </w:tc>
        <w:tc>
          <w:tcPr>
            <w:tcW w:w="0" w:type="auto"/>
            <w:shd w:val="clear" w:color="auto" w:fill="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Özet</w:t>
            </w:r>
          </w:p>
        </w:tc>
        <w:tc>
          <w:tcPr>
            <w:tcW w:w="0" w:type="auto"/>
            <w:shd w:val="clear" w:color="auto" w:fill="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val="en-US" w:eastAsia="tr-TR"/>
              </w:rPr>
            </w:pPr>
            <w:r w:rsidRPr="0016152B">
              <w:rPr>
                <w:rFonts w:ascii="Times New Roman" w:eastAsia="Times New Roman" w:hAnsi="Times New Roman" w:cs="Times New Roman"/>
                <w:i w:val="0"/>
                <w:sz w:val="22"/>
                <w:lang w:val="en-US" w:eastAsia="tr-TR"/>
              </w:rPr>
              <w:t>Abstract</w:t>
            </w:r>
          </w:p>
        </w:tc>
        <w:tc>
          <w:tcPr>
            <w:tcW w:w="0" w:type="auto"/>
            <w:shd w:val="clear" w:color="auto" w:fill="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İçindekiler</w:t>
            </w:r>
          </w:p>
        </w:tc>
        <w:tc>
          <w:tcPr>
            <w:tcW w:w="0" w:type="auto"/>
            <w:shd w:val="clear" w:color="auto" w:fill="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rPr>
          <w:trHeight w:val="7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Tablolar Dizini</w:t>
            </w:r>
          </w:p>
        </w:tc>
        <w:tc>
          <w:tcPr>
            <w:tcW w:w="0" w:type="auto"/>
            <w:shd w:val="clear" w:color="auto" w:fill="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Şekiller Dizini</w:t>
            </w:r>
          </w:p>
        </w:tc>
        <w:tc>
          <w:tcPr>
            <w:tcW w:w="0" w:type="auto"/>
            <w:shd w:val="clear" w:color="auto" w:fill="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Grafikler Dizini</w:t>
            </w:r>
          </w:p>
        </w:tc>
        <w:tc>
          <w:tcPr>
            <w:tcW w:w="0" w:type="auto"/>
            <w:shd w:val="clear" w:color="auto" w:fill="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Fotoğraflar Dizini</w:t>
            </w:r>
          </w:p>
        </w:tc>
        <w:tc>
          <w:tcPr>
            <w:tcW w:w="0" w:type="auto"/>
            <w:shd w:val="clear" w:color="auto" w:fill="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Haritalar Dizini</w:t>
            </w:r>
          </w:p>
        </w:tc>
        <w:tc>
          <w:tcPr>
            <w:tcW w:w="0" w:type="auto"/>
            <w:shd w:val="clear" w:color="auto" w:fill="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053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Kısaltmalar Dizini</w:t>
            </w:r>
          </w:p>
        </w:tc>
        <w:tc>
          <w:tcPr>
            <w:tcW w:w="0" w:type="auto"/>
            <w:shd w:val="clear" w:color="auto" w:fill="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0532AF">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Semboller Dizini</w:t>
            </w:r>
          </w:p>
        </w:tc>
        <w:tc>
          <w:tcPr>
            <w:tcW w:w="0" w:type="auto"/>
            <w:shd w:val="clear" w:color="auto" w:fill="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rsidR="00E400EF" w:rsidRDefault="00E400EF"/>
    <w:p w:rsidR="00F858FF" w:rsidRDefault="00F858FF"/>
    <w:tbl>
      <w:tblPr>
        <w:tblW w:w="8276" w:type="dxa"/>
        <w:tblBorders>
          <w:top w:val="single" w:sz="4" w:space="0" w:color="auto"/>
          <w:bottom w:val="single" w:sz="4" w:space="0" w:color="auto"/>
        </w:tblBorders>
        <w:tblLook w:val="04A0" w:firstRow="1" w:lastRow="0" w:firstColumn="1" w:lastColumn="0" w:noHBand="0" w:noVBand="1"/>
      </w:tblPr>
      <w:tblGrid>
        <w:gridCol w:w="3681"/>
        <w:gridCol w:w="4595"/>
      </w:tblGrid>
      <w:tr w:rsidR="00144F4C" w:rsidRPr="009A6E82" w:rsidTr="00AB529D">
        <w:trPr>
          <w:trHeight w:val="429"/>
        </w:trPr>
        <w:tc>
          <w:tcPr>
            <w:tcW w:w="3681" w:type="dxa"/>
            <w:tcBorders>
              <w:top w:val="nil"/>
              <w:bottom w:val="single" w:sz="4" w:space="0" w:color="auto"/>
            </w:tcBorders>
            <w:vAlign w:val="center"/>
          </w:tcPr>
          <w:p w:rsidR="00144F4C" w:rsidRPr="009A6E82" w:rsidRDefault="00144F4C" w:rsidP="00E400EF">
            <w:pPr>
              <w:spacing w:after="0" w:line="360" w:lineRule="auto"/>
              <w:rPr>
                <w:rFonts w:ascii="Times New Roman" w:eastAsia="Times New Roman" w:hAnsi="Times New Roman" w:cs="Times New Roman"/>
                <w:lang w:eastAsia="tr-TR"/>
              </w:rPr>
            </w:pPr>
            <w:r w:rsidRPr="00F858FF">
              <w:rPr>
                <w:rFonts w:ascii="Times New Roman" w:eastAsia="Times New Roman" w:hAnsi="Times New Roman" w:cs="Times New Roman"/>
                <w:sz w:val="24"/>
                <w:lang w:eastAsia="tr-TR"/>
              </w:rPr>
              <w:t>Tablo 3.2 Devamı...</w:t>
            </w:r>
          </w:p>
        </w:tc>
        <w:tc>
          <w:tcPr>
            <w:tcW w:w="0" w:type="auto"/>
            <w:tcBorders>
              <w:top w:val="nil"/>
              <w:bottom w:val="single" w:sz="4" w:space="0" w:color="auto"/>
            </w:tcBorders>
          </w:tcPr>
          <w:p w:rsidR="00144F4C" w:rsidRPr="009A6E82" w:rsidRDefault="00144F4C" w:rsidP="00E400EF">
            <w:pPr>
              <w:spacing w:after="0" w:line="360" w:lineRule="auto"/>
              <w:rPr>
                <w:rFonts w:ascii="Times New Roman" w:eastAsia="Times New Roman" w:hAnsi="Times New Roman" w:cs="Times New Roman"/>
                <w:lang w:eastAsia="tr-TR"/>
              </w:rPr>
            </w:pPr>
          </w:p>
        </w:tc>
      </w:tr>
      <w:tr w:rsidR="00380ACA" w:rsidRPr="009A6E82" w:rsidTr="00AB529D">
        <w:trPr>
          <w:trHeight w:val="383"/>
        </w:trPr>
        <w:tc>
          <w:tcPr>
            <w:tcW w:w="3681" w:type="dxa"/>
            <w:tcBorders>
              <w:top w:val="single" w:sz="4" w:space="0" w:color="auto"/>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Giriş Bölümü</w:t>
            </w:r>
          </w:p>
        </w:tc>
        <w:tc>
          <w:tcPr>
            <w:tcW w:w="0" w:type="auto"/>
            <w:tcBorders>
              <w:top w:val="single" w:sz="4" w:space="0" w:color="auto"/>
              <w:left w:val="single" w:sz="4" w:space="0" w:color="auto"/>
              <w:bottom w:val="nil"/>
            </w:tcBorders>
          </w:tcPr>
          <w:p w:rsidR="00380ACA" w:rsidRPr="009A6E82" w:rsidRDefault="00380ACA" w:rsidP="009A6E82">
            <w:pPr>
              <w:spacing w:after="0" w:line="360" w:lineRule="auto"/>
              <w:rPr>
                <w:rFonts w:ascii="Times New Roman" w:hAnsi="Times New Roman" w:cs="Times New Roman"/>
              </w:rPr>
            </w:pPr>
            <w:r w:rsidRPr="009A6E82">
              <w:rPr>
                <w:rFonts w:ascii="Times New Roman" w:eastAsia="Times New Roman" w:hAnsi="Times New Roman" w:cs="Times New Roman"/>
                <w:lang w:eastAsia="tr-TR"/>
              </w:rPr>
              <w:t>Arabi rakamlarla numaralanır.</w:t>
            </w:r>
          </w:p>
        </w:tc>
      </w:tr>
      <w:tr w:rsidR="00380ACA" w:rsidRPr="009A6E82" w:rsidTr="00AB529D">
        <w:trPr>
          <w:trHeight w:val="383"/>
        </w:trPr>
        <w:tc>
          <w:tcPr>
            <w:tcW w:w="3681"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Diğer Bölümler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AB529D">
        <w:trPr>
          <w:trHeight w:val="383"/>
        </w:trPr>
        <w:tc>
          <w:tcPr>
            <w:tcW w:w="3681"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Kaynaklar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AB529D">
        <w:trPr>
          <w:trHeight w:val="383"/>
        </w:trPr>
        <w:tc>
          <w:tcPr>
            <w:tcW w:w="3681"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Ekler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AB529D">
        <w:trPr>
          <w:trHeight w:val="398"/>
        </w:trPr>
        <w:tc>
          <w:tcPr>
            <w:tcW w:w="3681"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 xml:space="preserve">Özgeçmiş </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AB529D">
        <w:trPr>
          <w:trHeight w:val="383"/>
        </w:trPr>
        <w:tc>
          <w:tcPr>
            <w:tcW w:w="3681"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c>
          <w:tcPr>
            <w:tcW w:w="0" w:type="auto"/>
            <w:tcBorders>
              <w:top w:val="nil"/>
              <w:left w:val="single" w:sz="4" w:space="0" w:color="auto"/>
              <w:bottom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r>
    </w:tbl>
    <w:p w:rsidR="008943B2" w:rsidRDefault="008943B2" w:rsidP="007B403F"/>
    <w:p w:rsidR="00D1340E" w:rsidRDefault="00D1340E" w:rsidP="00AB529D">
      <w:pPr>
        <w:pStyle w:val="ADISOYADI"/>
      </w:pPr>
      <w:bookmarkStart w:id="44" w:name="_Toc43985857"/>
      <w:r>
        <w:t>Dizin İşlemlerinde Yapılması Gerekli Düzenlemeler</w:t>
      </w:r>
      <w:bookmarkEnd w:id="44"/>
    </w:p>
    <w:p w:rsidR="00CF2D89" w:rsidRDefault="00D1340E" w:rsidP="00D1340E">
      <w:pPr>
        <w:pStyle w:val="sbemetinnormal"/>
      </w:pPr>
      <w:r>
        <w:t xml:space="preserve">KÜ </w:t>
      </w:r>
      <w:r w:rsidR="00A71585">
        <w:t>Sosyal Bilimler</w:t>
      </w:r>
      <w:r w:rsidRPr="00E43BAE">
        <w:t xml:space="preserve"> Enstitüsü tara</w:t>
      </w:r>
      <w:r>
        <w:t xml:space="preserve">fından kabul edilen tezleri oluşturan bölümlerden </w:t>
      </w:r>
      <w:r w:rsidR="00CF2D89">
        <w:t>“</w:t>
      </w:r>
      <w:r>
        <w:t>İçin</w:t>
      </w:r>
      <w:r w:rsidR="00CF2D89">
        <w:t xml:space="preserve">dekiler, Şekiller Dizini, Tablolar Dizini, </w:t>
      </w:r>
      <w:proofErr w:type="gramStart"/>
      <w:r w:rsidR="00CF2D89">
        <w:t>…..</w:t>
      </w:r>
      <w:proofErr w:type="gramEnd"/>
      <w:r w:rsidR="00CF2D89">
        <w:t xml:space="preserve"> “ bölümlerinde ilgili yazıların bir satırı aşması durumunda öncelikle satırı aşan madde seçilmeli (Şekil 3.11) ve </w:t>
      </w:r>
      <w:proofErr w:type="spellStart"/>
      <w:r w:rsidR="00496ADA">
        <w:t>mouse</w:t>
      </w:r>
      <w:proofErr w:type="spellEnd"/>
      <w:r w:rsidR="00496ADA">
        <w:t xml:space="preserv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rsidR="009C11CB" w:rsidRDefault="009C11CB" w:rsidP="00D1340E">
      <w:pPr>
        <w:pStyle w:val="sbemetinnormal"/>
      </w:pPr>
    </w:p>
    <w:p w:rsidR="00CF2D89" w:rsidRDefault="009B4678" w:rsidP="009C11CB">
      <w:pPr>
        <w:pStyle w:val="sbemetinnormal"/>
      </w:pPr>
      <w:r>
        <w:rPr>
          <w:noProof/>
          <w:lang w:eastAsia="tr-TR" w:bidi="ar-SA"/>
        </w:rPr>
        <w:lastRenderedPageBreak/>
        <w:drawing>
          <wp:anchor distT="0" distB="0" distL="114300" distR="114300" simplePos="0" relativeHeight="251664384" behindDoc="0" locked="0" layoutInCell="1" allowOverlap="1" wp14:anchorId="4C3C22DD" wp14:editId="3A1243BD">
            <wp:simplePos x="0" y="0"/>
            <wp:positionH relativeFrom="column">
              <wp:posOffset>428625</wp:posOffset>
            </wp:positionH>
            <wp:positionV relativeFrom="paragraph">
              <wp:posOffset>125068</wp:posOffset>
            </wp:positionV>
            <wp:extent cx="4301656" cy="2981795"/>
            <wp:effectExtent l="0" t="0" r="3810"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1656" cy="2981795"/>
                    </a:xfrm>
                    <a:prstGeom prst="rect">
                      <a:avLst/>
                    </a:prstGeom>
                    <a:noFill/>
                  </pic:spPr>
                </pic:pic>
              </a:graphicData>
            </a:graphic>
            <wp14:sizeRelH relativeFrom="page">
              <wp14:pctWidth>0</wp14:pctWidth>
            </wp14:sizeRelH>
            <wp14:sizeRelV relativeFrom="page">
              <wp14:pctHeight>0</wp14:pctHeight>
            </wp14:sizeRelV>
          </wp:anchor>
        </w:drawing>
      </w:r>
    </w:p>
    <w:p w:rsidR="009C11CB" w:rsidRDefault="009C11CB" w:rsidP="009C11CB">
      <w:pPr>
        <w:pStyle w:val="sbemetinnormal"/>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A33DCE" w:rsidRDefault="00A33DCE" w:rsidP="00872676">
      <w:pPr>
        <w:pStyle w:val="ResimYazs"/>
      </w:pPr>
    </w:p>
    <w:p w:rsidR="009C11CB" w:rsidRPr="00F858FF" w:rsidRDefault="009C11CB" w:rsidP="009C11CB">
      <w:pPr>
        <w:pStyle w:val="ResimYazs"/>
        <w:rPr>
          <w:sz w:val="24"/>
        </w:rPr>
      </w:pPr>
      <w:bookmarkStart w:id="45" w:name="_Toc66199976"/>
      <w:bookmarkStart w:id="46" w:name="_Toc66199977"/>
      <w:r w:rsidRPr="00F858FF">
        <w:rPr>
          <w:sz w:val="24"/>
        </w:rPr>
        <w:t xml:space="preserve">Şekil </w:t>
      </w:r>
      <w:r w:rsidRPr="00F858FF">
        <w:rPr>
          <w:sz w:val="24"/>
        </w:rPr>
        <w:fldChar w:fldCharType="begin"/>
      </w:r>
      <w:r w:rsidRPr="00F858FF">
        <w:rPr>
          <w:sz w:val="24"/>
        </w:rPr>
        <w:instrText xml:space="preserve"> STYLEREF 1 \s </w:instrText>
      </w:r>
      <w:r w:rsidRPr="00F858FF">
        <w:rPr>
          <w:sz w:val="24"/>
        </w:rPr>
        <w:fldChar w:fldCharType="separate"/>
      </w:r>
      <w:r w:rsidRPr="00F858FF">
        <w:rPr>
          <w:noProof/>
          <w:sz w:val="24"/>
        </w:rPr>
        <w:t>3</w:t>
      </w:r>
      <w:r w:rsidRPr="00F858FF">
        <w:rPr>
          <w:sz w:val="24"/>
        </w:rPr>
        <w:fldChar w:fldCharType="end"/>
      </w:r>
      <w:r w:rsidRPr="00F858FF">
        <w:rPr>
          <w:sz w:val="24"/>
        </w:rPr>
        <w:t>.</w:t>
      </w:r>
      <w:r w:rsidRPr="00F858FF">
        <w:rPr>
          <w:sz w:val="24"/>
        </w:rPr>
        <w:fldChar w:fldCharType="begin"/>
      </w:r>
      <w:r w:rsidRPr="00F858FF">
        <w:rPr>
          <w:sz w:val="24"/>
        </w:rPr>
        <w:instrText xml:space="preserve"> SEQ Şekil \* ARABIC \s 1 </w:instrText>
      </w:r>
      <w:r w:rsidRPr="00F858FF">
        <w:rPr>
          <w:sz w:val="24"/>
        </w:rPr>
        <w:fldChar w:fldCharType="separate"/>
      </w:r>
      <w:r w:rsidRPr="00F858FF">
        <w:rPr>
          <w:noProof/>
          <w:sz w:val="24"/>
        </w:rPr>
        <w:t>2</w:t>
      </w:r>
      <w:r w:rsidRPr="00F858FF">
        <w:rPr>
          <w:sz w:val="24"/>
        </w:rPr>
        <w:fldChar w:fldCharType="end"/>
      </w:r>
      <w:r w:rsidRPr="00F858FF">
        <w:rPr>
          <w:sz w:val="24"/>
        </w:rPr>
        <w:t xml:space="preserve">  </w:t>
      </w:r>
      <w:r w:rsidRPr="00F858FF">
        <w:rPr>
          <w:noProof/>
          <w:sz w:val="24"/>
        </w:rPr>
        <w:t>İki Satır Olan Başlıkların Düzeltilmesi İşlemi 1</w:t>
      </w:r>
      <w:bookmarkEnd w:id="45"/>
    </w:p>
    <w:p w:rsidR="009B4678" w:rsidRDefault="009B4678" w:rsidP="009B4678">
      <w:pPr>
        <w:pStyle w:val="ResimYazs"/>
        <w:jc w:val="left"/>
        <w:rPr>
          <w:rFonts w:asciiTheme="minorHAnsi" w:hAnsiTheme="minorHAnsi" w:cstheme="minorBidi"/>
          <w:bCs w:val="0"/>
          <w:color w:val="auto"/>
          <w:szCs w:val="22"/>
        </w:rPr>
      </w:pPr>
    </w:p>
    <w:bookmarkEnd w:id="46"/>
    <w:p w:rsidR="00CF2D89" w:rsidRDefault="00D1340E" w:rsidP="003547D6">
      <w:pPr>
        <w:pStyle w:val="sbemetinnormal"/>
        <w:keepNext/>
        <w:spacing w:after="240"/>
      </w:pPr>
      <w:r>
        <w:rPr>
          <w:noProof/>
          <w:lang w:eastAsia="tr-TR" w:bidi="ar-SA"/>
        </w:rPr>
        <w:drawing>
          <wp:inline distT="0" distB="0" distL="0" distR="0" wp14:anchorId="5837333D" wp14:editId="58B59CD3">
            <wp:extent cx="5210175" cy="24860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9C11CB" w:rsidRPr="00F858FF" w:rsidRDefault="009C11CB" w:rsidP="009C11CB">
      <w:pPr>
        <w:pStyle w:val="ResimYazs"/>
        <w:rPr>
          <w:sz w:val="24"/>
        </w:rPr>
      </w:pPr>
      <w:r w:rsidRPr="00F858FF">
        <w:rPr>
          <w:sz w:val="24"/>
        </w:rPr>
        <w:t xml:space="preserve">Şekil </w:t>
      </w:r>
      <w:r w:rsidRPr="00F858FF">
        <w:rPr>
          <w:sz w:val="24"/>
        </w:rPr>
        <w:fldChar w:fldCharType="begin"/>
      </w:r>
      <w:r w:rsidRPr="00F858FF">
        <w:rPr>
          <w:sz w:val="24"/>
        </w:rPr>
        <w:instrText xml:space="preserve"> STYLEREF 1 \s </w:instrText>
      </w:r>
      <w:r w:rsidRPr="00F858FF">
        <w:rPr>
          <w:sz w:val="24"/>
        </w:rPr>
        <w:fldChar w:fldCharType="separate"/>
      </w:r>
      <w:r w:rsidRPr="00F858FF">
        <w:rPr>
          <w:noProof/>
          <w:sz w:val="24"/>
        </w:rPr>
        <w:t>3</w:t>
      </w:r>
      <w:r w:rsidRPr="00F858FF">
        <w:rPr>
          <w:sz w:val="24"/>
        </w:rPr>
        <w:fldChar w:fldCharType="end"/>
      </w:r>
      <w:r w:rsidRPr="00F858FF">
        <w:rPr>
          <w:sz w:val="24"/>
        </w:rPr>
        <w:t>.</w:t>
      </w:r>
      <w:r w:rsidRPr="00F858FF">
        <w:rPr>
          <w:sz w:val="24"/>
        </w:rPr>
        <w:fldChar w:fldCharType="begin"/>
      </w:r>
      <w:r w:rsidRPr="00F858FF">
        <w:rPr>
          <w:sz w:val="24"/>
        </w:rPr>
        <w:instrText xml:space="preserve"> SEQ Şekil \* ARABIC \s 1 </w:instrText>
      </w:r>
      <w:r w:rsidRPr="00F858FF">
        <w:rPr>
          <w:sz w:val="24"/>
        </w:rPr>
        <w:fldChar w:fldCharType="separate"/>
      </w:r>
      <w:r w:rsidRPr="00F858FF">
        <w:rPr>
          <w:noProof/>
          <w:sz w:val="24"/>
        </w:rPr>
        <w:t>3</w:t>
      </w:r>
      <w:r w:rsidRPr="00F858FF">
        <w:rPr>
          <w:sz w:val="24"/>
        </w:rPr>
        <w:fldChar w:fldCharType="end"/>
      </w:r>
      <w:r w:rsidRPr="00F858FF">
        <w:rPr>
          <w:sz w:val="24"/>
        </w:rPr>
        <w:t xml:space="preserve">  </w:t>
      </w:r>
      <w:r w:rsidRPr="00F858FF">
        <w:rPr>
          <w:noProof/>
          <w:sz w:val="24"/>
        </w:rPr>
        <w:t>İki satır olan başlıkların düzeltilmesi işlemi 2</w:t>
      </w:r>
    </w:p>
    <w:p w:rsidR="00DB1820" w:rsidRDefault="00DB1820" w:rsidP="00DB1820"/>
    <w:p w:rsidR="00DB1820" w:rsidRDefault="00DB1820" w:rsidP="00DB1820"/>
    <w:p w:rsidR="00DB1820" w:rsidRDefault="00DB1820" w:rsidP="00DB1820"/>
    <w:p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rsidR="00A45EA1" w:rsidRDefault="00A45EA1" w:rsidP="00150A23">
      <w:pPr>
        <w:pStyle w:val="Balk1"/>
      </w:pPr>
      <w:bookmarkStart w:id="47" w:name="_Toc43985858"/>
      <w:r>
        <w:lastRenderedPageBreak/>
        <w:t>Y</w:t>
      </w:r>
      <w:r w:rsidR="00B32F5A">
        <w:t>ÖNTEM</w:t>
      </w:r>
      <w:bookmarkEnd w:id="47"/>
    </w:p>
    <w:sdt>
      <w:sdtPr>
        <w:rPr>
          <w:rFonts w:ascii="Times New Roman" w:hAnsi="Times New Roman"/>
          <w:sz w:val="24"/>
        </w:rPr>
        <w:id w:val="1754387139"/>
        <w:placeholder>
          <w:docPart w:val="36483A60977B4EE4A9150F6685A6DE32"/>
        </w:placeholder>
        <w:temporary/>
        <w:showingPlcHdr/>
      </w:sdtPr>
      <w:sdtEndPr/>
      <w:sdtContent>
        <w:p w:rsidR="005551F0" w:rsidRDefault="005551F0" w:rsidP="00BA41B8">
          <w:pPr>
            <w:spacing w:before="100" w:beforeAutospacing="1" w:after="100" w:afterAutospacing="1" w:line="360" w:lineRule="auto"/>
            <w:jc w:val="both"/>
            <w:rPr>
              <w:rFonts w:ascii="Times New Roman" w:hAnsi="Times New Roman"/>
              <w:sz w:val="24"/>
            </w:rPr>
          </w:pPr>
          <w:r w:rsidRPr="00BA41B8">
            <w:rPr>
              <w:rStyle w:val="sbemetinnormalChar"/>
            </w:rP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sdtContent>
    </w:sdt>
    <w:p w:rsidR="00156647" w:rsidRDefault="00156647" w:rsidP="00A45EA1">
      <w:pPr>
        <w:pStyle w:val="sbemetinnormal"/>
      </w:pPr>
    </w:p>
    <w:p w:rsidR="0001276D" w:rsidRDefault="0001276D" w:rsidP="00A45EA1">
      <w:pPr>
        <w:pStyle w:val="sbemetinnormal"/>
        <w:sectPr w:rsidR="0001276D" w:rsidSect="00CD2C07">
          <w:pgSz w:w="11906" w:h="16838" w:code="9"/>
          <w:pgMar w:top="1701" w:right="1418" w:bottom="1418" w:left="2268" w:header="794" w:footer="794" w:gutter="0"/>
          <w:cols w:space="708"/>
          <w:docGrid w:linePitch="360"/>
        </w:sectPr>
      </w:pPr>
    </w:p>
    <w:p w:rsidR="00A45EA1" w:rsidRDefault="00B32F5A" w:rsidP="00150A23">
      <w:pPr>
        <w:pStyle w:val="Balk1"/>
      </w:pPr>
      <w:bookmarkStart w:id="48" w:name="_Toc43985859"/>
      <w:r>
        <w:lastRenderedPageBreak/>
        <w:t>BULGULAR</w:t>
      </w:r>
      <w:bookmarkEnd w:id="48"/>
    </w:p>
    <w:sdt>
      <w:sdtPr>
        <w:id w:val="1742364235"/>
        <w:placeholder>
          <w:docPart w:val="A659CC582DCA4534A253798B16671252"/>
        </w:placeholder>
        <w:temporary/>
        <w:showingPlcHdr/>
      </w:sdtPr>
      <w:sdtEndPr/>
      <w:sdtContent>
        <w:p w:rsidR="00935A34" w:rsidRPr="00935A34" w:rsidRDefault="00935A34" w:rsidP="00BA41B8">
          <w:pPr>
            <w:pStyle w:val="s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935A34" w:rsidRPr="00935A34" w:rsidRDefault="00935A34" w:rsidP="00BA41B8">
          <w:pPr>
            <w:pStyle w:val="sbemetinnormal"/>
          </w:pPr>
          <w:r w:rsidRPr="00935A34">
            <w:t>Bulgular kısmında tezde elde edilen bulgular, konuyla ilgili diğer çalışmaların sonuçlarıyla karşılaştırılarak anlatılmalı ve aradaki ilişkilerin veya farklılıkların muhtemel sebepleri belirtilmelidir.</w:t>
          </w:r>
        </w:p>
      </w:sdtContent>
    </w:sdt>
    <w:p w:rsidR="00156647" w:rsidRDefault="00156647" w:rsidP="00A45EA1">
      <w:pPr>
        <w:pStyle w:val="sbemetinnormal"/>
      </w:pPr>
    </w:p>
    <w:p w:rsidR="0088587A" w:rsidRDefault="0088587A" w:rsidP="00A45EA1">
      <w:pPr>
        <w:pStyle w:val="sbemetinnormal"/>
      </w:pPr>
    </w:p>
    <w:p w:rsidR="00346DF7" w:rsidRDefault="00346DF7" w:rsidP="00346DF7">
      <w:pPr>
        <w:pStyle w:val="sbemetinnormal"/>
      </w:pPr>
    </w:p>
    <w:p w:rsidR="00346DF7" w:rsidRPr="00346DF7" w:rsidRDefault="00346DF7" w:rsidP="00346DF7">
      <w:pPr>
        <w:pStyle w:val="sbemetinnormal"/>
        <w:sectPr w:rsidR="00346DF7" w:rsidRPr="00346DF7" w:rsidSect="00CD2C07">
          <w:pgSz w:w="11906" w:h="16838" w:code="9"/>
          <w:pgMar w:top="1701" w:right="1418" w:bottom="1418" w:left="2268" w:header="794" w:footer="794" w:gutter="0"/>
          <w:cols w:space="708"/>
          <w:docGrid w:linePitch="360"/>
        </w:sectPr>
      </w:pPr>
    </w:p>
    <w:p w:rsidR="0017218D" w:rsidRPr="004C564A" w:rsidRDefault="0017218D" w:rsidP="00150A23">
      <w:pPr>
        <w:pStyle w:val="Balk1"/>
      </w:pPr>
      <w:bookmarkStart w:id="49" w:name="_Toc43985860"/>
      <w:r w:rsidRPr="004C564A">
        <w:lastRenderedPageBreak/>
        <w:t>ANA BÖLÜM BAŞLIĞI</w:t>
      </w:r>
      <w:bookmarkEnd w:id="49"/>
    </w:p>
    <w:p w:rsidR="009D441A" w:rsidRPr="004C564A" w:rsidRDefault="009D441A" w:rsidP="00BA41B8">
      <w:pPr>
        <w:pStyle w:val="sbemetinnormal"/>
      </w:pPr>
      <w:r w:rsidRPr="004C564A">
        <w:t xml:space="preserve">Her yeni ana bölüm başlığı eklemek istediğinizde size uygun ifadeyi sayfanın başına yazdıktan sonra stiller bölümünden </w:t>
      </w:r>
      <w:r w:rsidR="00B53982">
        <w:rPr>
          <w:b/>
          <w:color w:val="FF0000"/>
        </w:rPr>
        <w:t>Başlık 1, ANA BÖLÜM BAŞLIĞI</w:t>
      </w:r>
      <w:r w:rsidR="00B53982" w:rsidRPr="004C564A">
        <w:rPr>
          <w:color w:val="FF0000"/>
        </w:rPr>
        <w:t xml:space="preserve"> </w:t>
      </w:r>
      <w:r w:rsidRPr="004C564A">
        <w:t>stilini seçiniz.</w:t>
      </w:r>
    </w:p>
    <w:p w:rsidR="005551F0" w:rsidRDefault="009D441A" w:rsidP="00BA41B8">
      <w:pPr>
        <w:pStyle w:val="s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sidR="00B53982">
        <w:rPr>
          <w:b/>
          <w:color w:val="FF0000"/>
        </w:rPr>
        <w:t>Başlık 1, ANA BÖLÜM BAŞLIĞI</w:t>
      </w:r>
      <w:r w:rsidR="00B53982" w:rsidRPr="004C564A">
        <w:rPr>
          <w:color w:val="FF0000"/>
        </w:rPr>
        <w:t xml:space="preserve"> </w:t>
      </w:r>
      <w:r w:rsidRPr="004C564A">
        <w:t>stilini seçiniz.  Böylece istediğiniz ana bölüm başlığı yukarıda verildiği gibi numarasıyla beraber olacaktır.</w:t>
      </w:r>
    </w:p>
    <w:p w:rsidR="009D441A" w:rsidRPr="004C564A" w:rsidRDefault="003F6EE3" w:rsidP="00BA41B8">
      <w:pPr>
        <w:pStyle w:val="sbemetinnormal"/>
      </w:pPr>
      <w:r>
        <w:t>Kastamonu</w:t>
      </w:r>
      <w:r w:rsidR="00C218BF">
        <w:t xml:space="preserve"> Üniversitesi Sosyal Bilimler</w:t>
      </w:r>
      <w:r w:rsidR="005551F0" w:rsidRPr="005551F0">
        <w:t xml:space="preserve"> Enstitüsü tara</w:t>
      </w:r>
      <w:r w:rsidR="005551F0">
        <w:t>fından kabul edilen tezleri oluş</w:t>
      </w:r>
      <w:r w:rsidR="005551F0" w:rsidRPr="005551F0">
        <w:t>turan bölümler tezin yapıldığı anabilim dallarındaki akade</w:t>
      </w:r>
      <w:r w:rsidR="005551F0">
        <w:t>mik farklılıklardan dolayı değişebilir. Bu çeş</w:t>
      </w:r>
      <w:r w:rsidR="005551F0" w:rsidRPr="005551F0">
        <w:t xml:space="preserve">itlilikten dolayı, </w:t>
      </w:r>
      <w:r w:rsidR="005551F0">
        <w:t>T</w:t>
      </w:r>
      <w:r w:rsidR="005551F0" w:rsidRPr="005551F0">
        <w:t>ablo</w:t>
      </w:r>
      <w:r w:rsidR="005551F0">
        <w:t xml:space="preserve"> 3.2’de</w:t>
      </w:r>
      <w:r w:rsidR="005551F0" w:rsidRPr="005551F0">
        <w:t xml:space="preserve"> yer alan ve içinde “(varsa)” ifadesi olan </w:t>
      </w:r>
      <w:r w:rsidR="005551F0" w:rsidRPr="00BA41B8">
        <w:t>bölümlerin</w:t>
      </w:r>
      <w:r w:rsidR="005551F0" w:rsidRPr="005551F0">
        <w:t xml:space="preserve"> tezlerin içinde olma zorunluluğu yoktur. Diğer bölümler ise tezlerin içinde olması g</w:t>
      </w:r>
      <w:r w:rsidR="005551F0">
        <w:t>ereken bölümlerdir. Ayrıca “Giriş”</w:t>
      </w:r>
      <w:r w:rsidR="005551F0" w:rsidRPr="005551F0">
        <w:t xml:space="preserve"> bölümü ilk bölüm ve </w:t>
      </w:r>
      <w:r w:rsidR="005551F0">
        <w:t>“</w:t>
      </w:r>
      <w:r w:rsidR="005551F0" w:rsidRPr="005551F0">
        <w:t>Sonuç ve Öneriler</w:t>
      </w:r>
      <w:r w:rsidR="005551F0">
        <w:t>”</w:t>
      </w:r>
      <w:r w:rsidR="005551F0" w:rsidRPr="005551F0">
        <w:t xml:space="preserve"> bölümü son bölüm olup aradaki bölümlerin sırası tamamen</w:t>
      </w:r>
      <w:r w:rsidR="005551F0">
        <w:t xml:space="preserve"> yazarların tercihine bırakılmış</w:t>
      </w:r>
      <w:r w:rsidR="005551F0" w:rsidRPr="005551F0">
        <w:t>tır.</w:t>
      </w:r>
    </w:p>
    <w:p w:rsidR="00EF49BC" w:rsidRDefault="00EF49BC" w:rsidP="0017218D">
      <w:pPr>
        <w:pStyle w:val="sbemetinnormal"/>
      </w:pPr>
    </w:p>
    <w:p w:rsidR="00EF49BC" w:rsidRDefault="00EF49BC" w:rsidP="00661A3A">
      <w:pPr>
        <w:pStyle w:val="sbemetinnormal"/>
        <w:keepNext/>
        <w:jc w:val="center"/>
      </w:pPr>
    </w:p>
    <w:p w:rsidR="009D441A" w:rsidRPr="004C564A" w:rsidRDefault="009D441A" w:rsidP="009D441A">
      <w:pPr>
        <w:pStyle w:val="sbemetinnormal"/>
      </w:pPr>
    </w:p>
    <w:p w:rsidR="00156647" w:rsidRDefault="00156647" w:rsidP="0017218D">
      <w:pPr>
        <w:pStyle w:val="sbemetinnormal"/>
        <w:sectPr w:rsidR="00156647" w:rsidSect="00CD2C07">
          <w:pgSz w:w="11906" w:h="16838" w:code="9"/>
          <w:pgMar w:top="1701" w:right="1418" w:bottom="1418" w:left="2268" w:header="794" w:footer="794" w:gutter="0"/>
          <w:cols w:space="708"/>
          <w:docGrid w:linePitch="360"/>
        </w:sectPr>
      </w:pPr>
    </w:p>
    <w:p w:rsidR="00383FEF" w:rsidRPr="004C564A" w:rsidRDefault="0017218D" w:rsidP="00150A23">
      <w:pPr>
        <w:pStyle w:val="Balk1"/>
      </w:pPr>
      <w:bookmarkStart w:id="50" w:name="_Toc43985861"/>
      <w:r w:rsidRPr="004C564A">
        <w:lastRenderedPageBreak/>
        <w:t>SONUÇ VE ÖNERİLER</w:t>
      </w:r>
      <w:bookmarkEnd w:id="50"/>
    </w:p>
    <w:p w:rsidR="00156647" w:rsidRDefault="00BC1FA6" w:rsidP="00BA41B8">
      <w:pPr>
        <w:pStyle w:val="sbemetinnormal"/>
      </w:pPr>
      <w:sdt>
        <w:sdtPr>
          <w:id w:val="-827595987"/>
          <w:placeholder>
            <w:docPart w:val="0EDA49318684499691CEAC1A548207C5"/>
          </w:placeholder>
          <w:temporary/>
          <w:showingPlcHdr/>
        </w:sdtPr>
        <w:sdtEndPr/>
        <w:sdtContent>
          <w:r w:rsidR="009D441A" w:rsidRPr="004C564A">
            <w:t>Bu bölüm bütün tezlerde olması gereken bölümdür. Bu bölümün numarası tezde bulunan ana başlıkların sayısına göre değişebilir.</w:t>
          </w:r>
          <w:r w:rsidR="00B32F5A" w:rsidRPr="00B32F5A">
            <w:t xml:space="preserve">Tezde elde edilen sonuçların ve bunların </w:t>
          </w:r>
          <w:r w:rsidR="00B32F5A" w:rsidRPr="00BA41B8">
            <w:t>değerlendirmelerinin</w:t>
          </w:r>
          <w:r w:rsidR="00B32F5A"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sdtContent>
      </w:sdt>
    </w:p>
    <w:p w:rsidR="009C11CB" w:rsidRDefault="009C11CB" w:rsidP="00BA41B8">
      <w:pPr>
        <w:pStyle w:val="sbemetinnormal"/>
      </w:pPr>
    </w:p>
    <w:p w:rsidR="009C11CB" w:rsidRDefault="009C11CB" w:rsidP="00BA41B8">
      <w:pPr>
        <w:pStyle w:val="sbemetinnormal"/>
      </w:pPr>
    </w:p>
    <w:p w:rsidR="009C11CB" w:rsidRPr="009B4AFA" w:rsidRDefault="009C11CB" w:rsidP="00BA41B8">
      <w:pPr>
        <w:pStyle w:val="sbemetinnormal"/>
        <w:rPr>
          <w:b/>
          <w:color w:val="FF0000"/>
        </w:rPr>
      </w:pPr>
      <w:r w:rsidRPr="009B4AFA">
        <w:rPr>
          <w:b/>
          <w:color w:val="FF0000"/>
        </w:rPr>
        <w:t>ÖNEMLİ NOT</w:t>
      </w:r>
      <w:proofErr w:type="gramStart"/>
      <w:r w:rsidRPr="009B4AFA">
        <w:rPr>
          <w:b/>
          <w:color w:val="FF0000"/>
        </w:rPr>
        <w:t>!!!</w:t>
      </w:r>
      <w:proofErr w:type="gramEnd"/>
    </w:p>
    <w:p w:rsidR="009C11CB" w:rsidRPr="009B4AFA" w:rsidRDefault="009C11CB" w:rsidP="00BA41B8">
      <w:pPr>
        <w:pStyle w:val="sbemetinnormal"/>
        <w:rPr>
          <w:b/>
          <w:color w:val="FF0000"/>
        </w:rPr>
        <w:sectPr w:rsidR="009C11CB" w:rsidRPr="009B4AFA" w:rsidSect="00CD2C07">
          <w:pgSz w:w="11906" w:h="16838" w:code="9"/>
          <w:pgMar w:top="1701" w:right="1418" w:bottom="1418" w:left="2268" w:header="794" w:footer="794" w:gutter="0"/>
          <w:cols w:space="708"/>
          <w:docGrid w:linePitch="360"/>
        </w:sectPr>
      </w:pPr>
      <w:r w:rsidRPr="009B4AFA">
        <w:rPr>
          <w:b/>
          <w:color w:val="FF0000"/>
        </w:rPr>
        <w:t xml:space="preserve">KVKK kapsamında tezlerde kişisel verilerin </w:t>
      </w:r>
      <w:r w:rsidR="00DB6C2D" w:rsidRPr="00DB6C2D">
        <w:rPr>
          <w:b/>
          <w:color w:val="FF0000"/>
          <w:u w:val="single"/>
        </w:rPr>
        <w:t>YÖK SİSTEMİNE YÜKLENMEK ÜZERE ENSTİTÜYE TESLİM EDİLECEK CD İÇERİĞİNDE</w:t>
      </w:r>
      <w:r w:rsidR="00DB6C2D">
        <w:rPr>
          <w:b/>
          <w:color w:val="FF0000"/>
        </w:rPr>
        <w:t xml:space="preserve"> </w:t>
      </w:r>
      <w:r w:rsidRPr="009B4AFA">
        <w:rPr>
          <w:b/>
          <w:color w:val="FF0000"/>
        </w:rPr>
        <w:t>yer almaması gerekmektedir. Bu kapsamda e-posta adresleri, telefon numaraları, imzalar, özgeçmiş vb. b</w:t>
      </w:r>
      <w:r w:rsidR="009B4AFA" w:rsidRPr="009B4AFA">
        <w:rPr>
          <w:b/>
          <w:color w:val="FF0000"/>
        </w:rPr>
        <w:t>ilgilere tezinizde yer vermeyiniz.</w:t>
      </w:r>
    </w:p>
    <w:p w:rsidR="00620CAB" w:rsidRPr="00620CAB" w:rsidRDefault="0017218D" w:rsidP="00620CAB">
      <w:pPr>
        <w:pStyle w:val="Balk1"/>
        <w:numPr>
          <w:ilvl w:val="0"/>
          <w:numId w:val="0"/>
        </w:numPr>
        <w:ind w:left="567" w:hanging="567"/>
      </w:pPr>
      <w:bookmarkStart w:id="51" w:name="_Toc43985862"/>
      <w:r w:rsidRPr="004C564A">
        <w:lastRenderedPageBreak/>
        <w:t>KAYNAKLAR</w:t>
      </w:r>
      <w:bookmarkEnd w:id="51"/>
    </w:p>
    <w:p w:rsidR="00620CAB" w:rsidRDefault="00620CAB" w:rsidP="00AE123A">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AE123A">
        <w:rPr>
          <w:rFonts w:ascii="Times New Roman" w:eastAsia="Times New Roman" w:hAnsi="Times New Roman" w:cs="Times New Roman"/>
          <w:sz w:val="24"/>
          <w:szCs w:val="24"/>
          <w:lang w:eastAsia="tr-TR"/>
        </w:rPr>
        <w:t>Aspin</w:t>
      </w:r>
      <w:proofErr w:type="spellEnd"/>
      <w:r w:rsidRPr="00AE123A">
        <w:rPr>
          <w:rFonts w:ascii="Times New Roman" w:eastAsia="Times New Roman" w:hAnsi="Times New Roman" w:cs="Times New Roman"/>
          <w:sz w:val="24"/>
          <w:szCs w:val="24"/>
          <w:lang w:eastAsia="tr-TR"/>
        </w:rPr>
        <w:t>, D.</w:t>
      </w:r>
      <w:r>
        <w:rPr>
          <w:rFonts w:ascii="Times New Roman" w:eastAsia="Times New Roman" w:hAnsi="Times New Roman" w:cs="Times New Roman"/>
          <w:sz w:val="24"/>
          <w:szCs w:val="24"/>
          <w:lang w:eastAsia="tr-TR"/>
        </w:rPr>
        <w:t xml:space="preserve"> </w:t>
      </w:r>
      <w:r w:rsidRPr="00AE123A">
        <w:rPr>
          <w:rFonts w:ascii="Times New Roman" w:eastAsia="Times New Roman" w:hAnsi="Times New Roman" w:cs="Times New Roman"/>
          <w:sz w:val="24"/>
          <w:szCs w:val="24"/>
          <w:lang w:eastAsia="tr-TR"/>
        </w:rPr>
        <w:t>&amp;</w:t>
      </w:r>
      <w:r>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Chapman</w:t>
      </w:r>
      <w:proofErr w:type="spellEnd"/>
      <w:r w:rsidRPr="00AE123A">
        <w:rPr>
          <w:rFonts w:ascii="Times New Roman" w:eastAsia="Times New Roman" w:hAnsi="Times New Roman" w:cs="Times New Roman"/>
          <w:sz w:val="24"/>
          <w:szCs w:val="24"/>
          <w:lang w:eastAsia="tr-TR"/>
        </w:rPr>
        <w:t xml:space="preserve">, J. (2001). </w:t>
      </w:r>
      <w:proofErr w:type="spellStart"/>
      <w:r w:rsidRPr="00AE123A">
        <w:rPr>
          <w:rFonts w:ascii="Times New Roman" w:eastAsia="Times New Roman" w:hAnsi="Times New Roman" w:cs="Times New Roman"/>
          <w:sz w:val="24"/>
          <w:szCs w:val="24"/>
          <w:lang w:eastAsia="tr-TR"/>
        </w:rPr>
        <w:t>Towards</w:t>
      </w:r>
      <w:proofErr w:type="spellEnd"/>
      <w:r w:rsidRPr="00AE123A">
        <w:rPr>
          <w:rFonts w:ascii="Times New Roman" w:eastAsia="Times New Roman" w:hAnsi="Times New Roman" w:cs="Times New Roman"/>
          <w:sz w:val="24"/>
          <w:szCs w:val="24"/>
          <w:lang w:eastAsia="tr-TR"/>
        </w:rPr>
        <w:t xml:space="preserve"> a </w:t>
      </w:r>
      <w:proofErr w:type="spellStart"/>
      <w:r w:rsidRPr="00AE123A">
        <w:rPr>
          <w:rFonts w:ascii="Times New Roman" w:eastAsia="Times New Roman" w:hAnsi="Times New Roman" w:cs="Times New Roman"/>
          <w:sz w:val="24"/>
          <w:szCs w:val="24"/>
          <w:lang w:eastAsia="tr-TR"/>
        </w:rPr>
        <w:t>philosophy</w:t>
      </w:r>
      <w:proofErr w:type="spellEnd"/>
      <w:r w:rsidRPr="00AE123A">
        <w:rPr>
          <w:rFonts w:ascii="Times New Roman" w:eastAsia="Times New Roman" w:hAnsi="Times New Roman" w:cs="Times New Roman"/>
          <w:sz w:val="24"/>
          <w:szCs w:val="24"/>
          <w:lang w:eastAsia="tr-TR"/>
        </w:rPr>
        <w:t xml:space="preserve"> o</w:t>
      </w:r>
      <w:r w:rsidR="007B4A5C">
        <w:rPr>
          <w:rFonts w:ascii="Times New Roman" w:eastAsia="Times New Roman" w:hAnsi="Times New Roman" w:cs="Times New Roman"/>
          <w:sz w:val="24"/>
          <w:szCs w:val="24"/>
          <w:lang w:eastAsia="tr-TR"/>
        </w:rPr>
        <w:t xml:space="preserve">f </w:t>
      </w:r>
      <w:proofErr w:type="spellStart"/>
      <w:r w:rsidR="007B4A5C">
        <w:rPr>
          <w:rFonts w:ascii="Times New Roman" w:eastAsia="Times New Roman" w:hAnsi="Times New Roman" w:cs="Times New Roman"/>
          <w:sz w:val="24"/>
          <w:szCs w:val="24"/>
          <w:lang w:eastAsia="tr-TR"/>
        </w:rPr>
        <w:t>lifelong</w:t>
      </w:r>
      <w:proofErr w:type="spellEnd"/>
      <w:r w:rsidR="007B4A5C">
        <w:rPr>
          <w:rFonts w:ascii="Times New Roman" w:eastAsia="Times New Roman" w:hAnsi="Times New Roman" w:cs="Times New Roman"/>
          <w:sz w:val="24"/>
          <w:szCs w:val="24"/>
          <w:lang w:eastAsia="tr-TR"/>
        </w:rPr>
        <w:t xml:space="preserve"> </w:t>
      </w:r>
      <w:proofErr w:type="spellStart"/>
      <w:r w:rsidR="007B4A5C">
        <w:rPr>
          <w:rFonts w:ascii="Times New Roman" w:eastAsia="Times New Roman" w:hAnsi="Times New Roman" w:cs="Times New Roman"/>
          <w:sz w:val="24"/>
          <w:szCs w:val="24"/>
          <w:lang w:eastAsia="tr-TR"/>
        </w:rPr>
        <w:t>learning</w:t>
      </w:r>
      <w:proofErr w:type="spellEnd"/>
      <w:r w:rsidR="007B4A5C">
        <w:rPr>
          <w:rFonts w:ascii="Times New Roman" w:eastAsia="Times New Roman" w:hAnsi="Times New Roman" w:cs="Times New Roman"/>
          <w:sz w:val="24"/>
          <w:szCs w:val="24"/>
          <w:lang w:eastAsia="tr-TR"/>
        </w:rPr>
        <w:t xml:space="preserve">. </w:t>
      </w:r>
      <w:proofErr w:type="spellStart"/>
      <w:r w:rsidR="007B4A5C">
        <w:rPr>
          <w:rFonts w:ascii="Times New Roman" w:eastAsia="Times New Roman" w:hAnsi="Times New Roman" w:cs="Times New Roman"/>
          <w:sz w:val="24"/>
          <w:szCs w:val="24"/>
          <w:lang w:eastAsia="tr-TR"/>
        </w:rPr>
        <w:t>Aspin</w:t>
      </w:r>
      <w:proofErr w:type="spellEnd"/>
      <w:r w:rsidR="007B4A5C">
        <w:rPr>
          <w:rFonts w:ascii="Times New Roman" w:eastAsia="Times New Roman" w:hAnsi="Times New Roman" w:cs="Times New Roman"/>
          <w:sz w:val="24"/>
          <w:szCs w:val="24"/>
          <w:lang w:eastAsia="tr-TR"/>
        </w:rPr>
        <w:t>, D. &amp;</w:t>
      </w:r>
      <w:r>
        <w:t xml:space="preserve"> </w:t>
      </w:r>
      <w:proofErr w:type="spellStart"/>
      <w:r w:rsidRPr="00AE123A">
        <w:rPr>
          <w:rFonts w:ascii="Times New Roman" w:eastAsia="Times New Roman" w:hAnsi="Times New Roman" w:cs="Times New Roman"/>
          <w:sz w:val="24"/>
          <w:szCs w:val="24"/>
          <w:lang w:eastAsia="tr-TR"/>
        </w:rPr>
        <w:t>Chapman</w:t>
      </w:r>
      <w:proofErr w:type="spellEnd"/>
      <w:r w:rsidRPr="00AE123A">
        <w:rPr>
          <w:rFonts w:ascii="Times New Roman" w:eastAsia="Times New Roman" w:hAnsi="Times New Roman" w:cs="Times New Roman"/>
          <w:sz w:val="24"/>
          <w:szCs w:val="24"/>
          <w:lang w:eastAsia="tr-TR"/>
        </w:rPr>
        <w:t>, J</w:t>
      </w:r>
      <w:proofErr w:type="gramStart"/>
      <w:r w:rsidRPr="00AE123A">
        <w:rPr>
          <w:rFonts w:ascii="Times New Roman" w:eastAsia="Times New Roman" w:hAnsi="Times New Roman" w:cs="Times New Roman"/>
          <w:sz w:val="24"/>
          <w:szCs w:val="24"/>
          <w:lang w:eastAsia="tr-TR"/>
        </w:rPr>
        <w:t>.,</w:t>
      </w:r>
      <w:proofErr w:type="gram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Hatton</w:t>
      </w:r>
      <w:proofErr w:type="spellEnd"/>
      <w:r w:rsidRPr="00AE123A">
        <w:rPr>
          <w:rFonts w:ascii="Times New Roman" w:eastAsia="Times New Roman" w:hAnsi="Times New Roman" w:cs="Times New Roman"/>
          <w:sz w:val="24"/>
          <w:szCs w:val="24"/>
          <w:lang w:eastAsia="tr-TR"/>
        </w:rPr>
        <w:t xml:space="preserve">, M., </w:t>
      </w:r>
      <w:proofErr w:type="spellStart"/>
      <w:r w:rsidRPr="00AE123A">
        <w:rPr>
          <w:rFonts w:ascii="Times New Roman" w:eastAsia="Times New Roman" w:hAnsi="Times New Roman" w:cs="Times New Roman"/>
          <w:sz w:val="24"/>
          <w:szCs w:val="24"/>
          <w:lang w:eastAsia="tr-TR"/>
        </w:rPr>
        <w:t>Sawano</w:t>
      </w:r>
      <w:proofErr w:type="spellEnd"/>
      <w:r w:rsidRPr="00AE123A">
        <w:rPr>
          <w:rFonts w:ascii="Times New Roman" w:eastAsia="Times New Roman" w:hAnsi="Times New Roman" w:cs="Times New Roman"/>
          <w:sz w:val="24"/>
          <w:szCs w:val="24"/>
          <w:lang w:eastAsia="tr-TR"/>
        </w:rPr>
        <w:t xml:space="preserve"> Y. (</w:t>
      </w:r>
      <w:proofErr w:type="spellStart"/>
      <w:r w:rsidRPr="00AE123A">
        <w:rPr>
          <w:rFonts w:ascii="Times New Roman" w:eastAsia="Times New Roman" w:hAnsi="Times New Roman" w:cs="Times New Roman"/>
          <w:sz w:val="24"/>
          <w:szCs w:val="24"/>
          <w:lang w:eastAsia="tr-TR"/>
        </w:rPr>
        <w:t>Eds</w:t>
      </w:r>
      <w:proofErr w:type="spellEnd"/>
      <w:r w:rsidRPr="00AE123A">
        <w:rPr>
          <w:rFonts w:ascii="Times New Roman" w:eastAsia="Times New Roman" w:hAnsi="Times New Roman" w:cs="Times New Roman"/>
          <w:sz w:val="24"/>
          <w:szCs w:val="24"/>
          <w:lang w:eastAsia="tr-TR"/>
        </w:rPr>
        <w:t xml:space="preserve">.). </w:t>
      </w:r>
      <w:r w:rsidRPr="00AE123A">
        <w:rPr>
          <w:rFonts w:ascii="Times New Roman" w:eastAsia="Times New Roman" w:hAnsi="Times New Roman" w:cs="Times New Roman"/>
          <w:i/>
          <w:sz w:val="24"/>
          <w:szCs w:val="24"/>
          <w:lang w:eastAsia="tr-TR"/>
        </w:rPr>
        <w:t xml:space="preserve">International </w:t>
      </w:r>
      <w:proofErr w:type="spellStart"/>
      <w:r w:rsidRPr="00AE123A">
        <w:rPr>
          <w:rFonts w:ascii="Times New Roman" w:eastAsia="Times New Roman" w:hAnsi="Times New Roman" w:cs="Times New Roman"/>
          <w:i/>
          <w:sz w:val="24"/>
          <w:szCs w:val="24"/>
          <w:lang w:eastAsia="tr-TR"/>
        </w:rPr>
        <w:t>handbook</w:t>
      </w:r>
      <w:proofErr w:type="spellEnd"/>
      <w:r w:rsidRPr="00AE123A">
        <w:rPr>
          <w:rFonts w:ascii="Times New Roman" w:eastAsia="Times New Roman" w:hAnsi="Times New Roman" w:cs="Times New Roman"/>
          <w:i/>
          <w:sz w:val="24"/>
          <w:szCs w:val="24"/>
          <w:lang w:eastAsia="tr-TR"/>
        </w:rPr>
        <w:t xml:space="preserve"> of </w:t>
      </w:r>
      <w:proofErr w:type="spellStart"/>
      <w:r w:rsidRPr="00AE123A">
        <w:rPr>
          <w:rFonts w:ascii="Times New Roman" w:eastAsia="Times New Roman" w:hAnsi="Times New Roman" w:cs="Times New Roman"/>
          <w:i/>
          <w:sz w:val="24"/>
          <w:szCs w:val="24"/>
          <w:lang w:eastAsia="tr-TR"/>
        </w:rPr>
        <w:t>lifelong</w:t>
      </w:r>
      <w:proofErr w:type="spellEnd"/>
      <w:r w:rsidRPr="00AE123A">
        <w:rPr>
          <w:rFonts w:ascii="Times New Roman" w:eastAsia="Times New Roman" w:hAnsi="Times New Roman" w:cs="Times New Roman"/>
          <w:i/>
          <w:sz w:val="24"/>
          <w:szCs w:val="24"/>
          <w:lang w:eastAsia="tr-TR"/>
        </w:rPr>
        <w:t xml:space="preserve"> </w:t>
      </w:r>
      <w:proofErr w:type="spellStart"/>
      <w:r w:rsidRPr="00AE123A">
        <w:rPr>
          <w:rFonts w:ascii="Times New Roman" w:eastAsia="Times New Roman" w:hAnsi="Times New Roman" w:cs="Times New Roman"/>
          <w:i/>
          <w:sz w:val="24"/>
          <w:szCs w:val="24"/>
          <w:lang w:eastAsia="tr-TR"/>
        </w:rPr>
        <w:t>learning</w:t>
      </w:r>
      <w:proofErr w:type="spellEnd"/>
      <w:r w:rsidR="007507D9">
        <w:rPr>
          <w:rFonts w:ascii="Times New Roman" w:eastAsia="Times New Roman" w:hAnsi="Times New Roman" w:cs="Times New Roman"/>
          <w:sz w:val="24"/>
          <w:szCs w:val="24"/>
          <w:lang w:eastAsia="tr-TR"/>
        </w:rPr>
        <w:t xml:space="preserve"> </w:t>
      </w:r>
      <w:r w:rsidRPr="00AE123A">
        <w:rPr>
          <w:rFonts w:ascii="Times New Roman" w:eastAsia="Times New Roman" w:hAnsi="Times New Roman" w:cs="Times New Roman"/>
          <w:sz w:val="24"/>
          <w:szCs w:val="24"/>
          <w:lang w:eastAsia="tr-TR"/>
        </w:rPr>
        <w:t xml:space="preserve"> </w:t>
      </w:r>
      <w:r w:rsidR="007507D9">
        <w:rPr>
          <w:rFonts w:ascii="Times New Roman" w:eastAsia="Times New Roman" w:hAnsi="Times New Roman" w:cs="Times New Roman"/>
          <w:sz w:val="24"/>
          <w:szCs w:val="24"/>
          <w:lang w:eastAsia="tr-TR"/>
        </w:rPr>
        <w:t>(</w:t>
      </w:r>
      <w:proofErr w:type="spellStart"/>
      <w:r w:rsidR="007507D9">
        <w:rPr>
          <w:rFonts w:ascii="Times New Roman" w:eastAsia="Times New Roman" w:hAnsi="Times New Roman" w:cs="Times New Roman"/>
          <w:sz w:val="24"/>
          <w:szCs w:val="24"/>
          <w:lang w:eastAsia="tr-TR"/>
        </w:rPr>
        <w:t>pp</w:t>
      </w:r>
      <w:proofErr w:type="spellEnd"/>
      <w:r w:rsidR="007507D9">
        <w:rPr>
          <w:rFonts w:ascii="Times New Roman" w:eastAsia="Times New Roman" w:hAnsi="Times New Roman" w:cs="Times New Roman"/>
          <w:sz w:val="24"/>
          <w:szCs w:val="24"/>
          <w:lang w:eastAsia="tr-TR"/>
        </w:rPr>
        <w:t xml:space="preserve">. </w:t>
      </w:r>
      <w:r w:rsidRPr="00AE123A">
        <w:rPr>
          <w:rFonts w:ascii="Times New Roman" w:eastAsia="Times New Roman" w:hAnsi="Times New Roman" w:cs="Times New Roman"/>
          <w:sz w:val="24"/>
          <w:szCs w:val="24"/>
          <w:lang w:eastAsia="tr-TR"/>
        </w:rPr>
        <w:t>3-33</w:t>
      </w:r>
      <w:r w:rsidR="007507D9">
        <w:rPr>
          <w:rFonts w:ascii="Times New Roman" w:eastAsia="Times New Roman" w:hAnsi="Times New Roman" w:cs="Times New Roman"/>
          <w:sz w:val="24"/>
          <w:szCs w:val="24"/>
          <w:lang w:eastAsia="tr-TR"/>
        </w:rPr>
        <w:t>)</w:t>
      </w:r>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Kluwer</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Academic</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Publishers</w:t>
      </w:r>
      <w:proofErr w:type="spellEnd"/>
      <w:r w:rsidRPr="00AE123A">
        <w:rPr>
          <w:rFonts w:ascii="Times New Roman" w:eastAsia="Times New Roman" w:hAnsi="Times New Roman" w:cs="Times New Roman"/>
          <w:sz w:val="24"/>
          <w:szCs w:val="24"/>
          <w:lang w:eastAsia="tr-TR"/>
        </w:rPr>
        <w:t>.</w:t>
      </w:r>
    </w:p>
    <w:p w:rsidR="00620CAB" w:rsidRDefault="00620CAB" w:rsidP="00693E05">
      <w:pPr>
        <w:spacing w:after="360" w:line="240" w:lineRule="auto"/>
        <w:ind w:left="709" w:hanging="709"/>
        <w:jc w:val="both"/>
        <w:rPr>
          <w:rFonts w:ascii="Times New Roman" w:eastAsia="Times New Roman" w:hAnsi="Times New Roman" w:cs="Times New Roman"/>
          <w:sz w:val="24"/>
          <w:szCs w:val="24"/>
          <w:lang w:eastAsia="tr-TR"/>
        </w:rPr>
      </w:pPr>
      <w:r w:rsidRPr="00693E05">
        <w:rPr>
          <w:rFonts w:ascii="Times New Roman" w:eastAsia="Times New Roman" w:hAnsi="Times New Roman" w:cs="Times New Roman"/>
          <w:sz w:val="24"/>
          <w:szCs w:val="24"/>
          <w:lang w:eastAsia="tr-TR"/>
        </w:rPr>
        <w:t>Bozdemir-Yüzb</w:t>
      </w:r>
      <w:r>
        <w:rPr>
          <w:rFonts w:ascii="Times New Roman" w:eastAsia="Times New Roman" w:hAnsi="Times New Roman" w:cs="Times New Roman"/>
          <w:sz w:val="24"/>
          <w:szCs w:val="24"/>
          <w:lang w:eastAsia="tr-TR"/>
        </w:rPr>
        <w:t>aşıoğlu, H</w:t>
      </w:r>
      <w:proofErr w:type="gramStart"/>
      <w:r>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 xml:space="preserve"> Aşkın-</w:t>
      </w:r>
      <w:proofErr w:type="spellStart"/>
      <w:r>
        <w:rPr>
          <w:rFonts w:ascii="Times New Roman" w:eastAsia="Times New Roman" w:hAnsi="Times New Roman" w:cs="Times New Roman"/>
          <w:sz w:val="24"/>
          <w:szCs w:val="24"/>
          <w:lang w:eastAsia="tr-TR"/>
        </w:rPr>
        <w:t>Tekkol</w:t>
      </w:r>
      <w:proofErr w:type="spellEnd"/>
      <w:r>
        <w:rPr>
          <w:rFonts w:ascii="Times New Roman" w:eastAsia="Times New Roman" w:hAnsi="Times New Roman" w:cs="Times New Roman"/>
          <w:sz w:val="24"/>
          <w:szCs w:val="24"/>
          <w:lang w:eastAsia="tr-TR"/>
        </w:rPr>
        <w:t>, İ., ve</w:t>
      </w:r>
      <w:r w:rsidRPr="00693E05">
        <w:rPr>
          <w:rFonts w:ascii="Times New Roman" w:eastAsia="Times New Roman" w:hAnsi="Times New Roman" w:cs="Times New Roman"/>
          <w:sz w:val="24"/>
          <w:szCs w:val="24"/>
          <w:lang w:eastAsia="tr-TR"/>
        </w:rPr>
        <w:t xml:space="preserve"> Faiz, M. (2019</w:t>
      </w:r>
      <w:r>
        <w:rPr>
          <w:rFonts w:ascii="Times New Roman" w:eastAsia="Times New Roman" w:hAnsi="Times New Roman" w:cs="Times New Roman"/>
          <w:sz w:val="24"/>
          <w:szCs w:val="24"/>
          <w:lang w:eastAsia="tr-TR"/>
        </w:rPr>
        <w:t>, Ekim 16-20</w:t>
      </w:r>
      <w:r w:rsidRPr="00693E05">
        <w:rPr>
          <w:rFonts w:ascii="Times New Roman" w:eastAsia="Times New Roman" w:hAnsi="Times New Roman" w:cs="Times New Roman"/>
          <w:sz w:val="24"/>
          <w:szCs w:val="24"/>
          <w:lang w:eastAsia="tr-TR"/>
        </w:rPr>
        <w:t xml:space="preserve">). </w:t>
      </w:r>
      <w:r w:rsidRPr="00EC4F89">
        <w:rPr>
          <w:rFonts w:ascii="Times New Roman" w:eastAsia="Times New Roman" w:hAnsi="Times New Roman" w:cs="Times New Roman"/>
          <w:i/>
          <w:sz w:val="24"/>
          <w:szCs w:val="24"/>
          <w:lang w:eastAsia="tr-TR"/>
        </w:rPr>
        <w:t xml:space="preserve">Sınıf öğretmeni adaylarının “İdeal </w:t>
      </w:r>
      <w:proofErr w:type="spellStart"/>
      <w:r w:rsidRPr="00EC4F89">
        <w:rPr>
          <w:rFonts w:ascii="Times New Roman" w:eastAsia="Times New Roman" w:hAnsi="Times New Roman" w:cs="Times New Roman"/>
          <w:i/>
          <w:sz w:val="24"/>
          <w:szCs w:val="24"/>
          <w:lang w:eastAsia="tr-TR"/>
        </w:rPr>
        <w:t>Öğretmen”e</w:t>
      </w:r>
      <w:proofErr w:type="spellEnd"/>
      <w:r w:rsidRPr="00EC4F89">
        <w:rPr>
          <w:rFonts w:ascii="Times New Roman" w:eastAsia="Times New Roman" w:hAnsi="Times New Roman" w:cs="Times New Roman"/>
          <w:i/>
          <w:sz w:val="24"/>
          <w:szCs w:val="24"/>
          <w:lang w:eastAsia="tr-TR"/>
        </w:rPr>
        <w:t xml:space="preserve"> ilişkin </w:t>
      </w:r>
      <w:proofErr w:type="gramStart"/>
      <w:r w:rsidRPr="00EC4F89">
        <w:rPr>
          <w:rFonts w:ascii="Times New Roman" w:eastAsia="Times New Roman" w:hAnsi="Times New Roman" w:cs="Times New Roman"/>
          <w:i/>
          <w:sz w:val="24"/>
          <w:szCs w:val="24"/>
          <w:lang w:eastAsia="tr-TR"/>
        </w:rPr>
        <w:t>metaforları</w:t>
      </w:r>
      <w:proofErr w:type="gramEnd"/>
      <w:r w:rsidRPr="00EC4F89">
        <w:rPr>
          <w:rFonts w:ascii="Times New Roman" w:eastAsia="Times New Roman" w:hAnsi="Times New Roman" w:cs="Times New Roman"/>
          <w:i/>
          <w:sz w:val="24"/>
          <w:szCs w:val="24"/>
          <w:lang w:eastAsia="tr-TR"/>
        </w:rPr>
        <w:t>.</w:t>
      </w:r>
      <w:r w:rsidRPr="00693E05">
        <w:rPr>
          <w:rFonts w:ascii="Times New Roman" w:eastAsia="Times New Roman" w:hAnsi="Times New Roman" w:cs="Times New Roman"/>
          <w:sz w:val="24"/>
          <w:szCs w:val="24"/>
          <w:lang w:eastAsia="tr-TR"/>
        </w:rPr>
        <w:t xml:space="preserve"> 18th </w:t>
      </w:r>
      <w:r w:rsidRPr="00EC4F89">
        <w:rPr>
          <w:rFonts w:ascii="Times New Roman" w:eastAsia="Times New Roman" w:hAnsi="Times New Roman" w:cs="Times New Roman"/>
          <w:sz w:val="24"/>
          <w:szCs w:val="24"/>
          <w:lang w:eastAsia="tr-TR"/>
        </w:rPr>
        <w:t xml:space="preserve">International </w:t>
      </w:r>
      <w:proofErr w:type="spellStart"/>
      <w:r w:rsidRPr="00EC4F89">
        <w:rPr>
          <w:rFonts w:ascii="Times New Roman" w:eastAsia="Times New Roman" w:hAnsi="Times New Roman" w:cs="Times New Roman"/>
          <w:sz w:val="24"/>
          <w:szCs w:val="24"/>
          <w:lang w:eastAsia="tr-TR"/>
        </w:rPr>
        <w:t>Primary</w:t>
      </w:r>
      <w:proofErr w:type="spellEnd"/>
      <w:r w:rsidRPr="00EC4F89">
        <w:rPr>
          <w:rFonts w:ascii="Times New Roman" w:eastAsia="Times New Roman" w:hAnsi="Times New Roman" w:cs="Times New Roman"/>
          <w:sz w:val="24"/>
          <w:szCs w:val="24"/>
          <w:lang w:eastAsia="tr-TR"/>
        </w:rPr>
        <w:t xml:space="preserve"> </w:t>
      </w:r>
      <w:proofErr w:type="spellStart"/>
      <w:r w:rsidRPr="00EC4F89">
        <w:rPr>
          <w:rFonts w:ascii="Times New Roman" w:eastAsia="Times New Roman" w:hAnsi="Times New Roman" w:cs="Times New Roman"/>
          <w:sz w:val="24"/>
          <w:szCs w:val="24"/>
          <w:lang w:eastAsia="tr-TR"/>
        </w:rPr>
        <w:t>Teacher</w:t>
      </w:r>
      <w:proofErr w:type="spellEnd"/>
      <w:r w:rsidRPr="00EC4F89">
        <w:rPr>
          <w:rFonts w:ascii="Times New Roman" w:eastAsia="Times New Roman" w:hAnsi="Times New Roman" w:cs="Times New Roman"/>
          <w:sz w:val="24"/>
          <w:szCs w:val="24"/>
          <w:lang w:eastAsia="tr-TR"/>
        </w:rPr>
        <w:t xml:space="preserve"> </w:t>
      </w:r>
      <w:proofErr w:type="spellStart"/>
      <w:r w:rsidRPr="00EC4F89">
        <w:rPr>
          <w:rFonts w:ascii="Times New Roman" w:eastAsia="Times New Roman" w:hAnsi="Times New Roman" w:cs="Times New Roman"/>
          <w:sz w:val="24"/>
          <w:szCs w:val="24"/>
          <w:lang w:eastAsia="tr-TR"/>
        </w:rPr>
        <w:t>Education</w:t>
      </w:r>
      <w:proofErr w:type="spellEnd"/>
      <w:r w:rsidRPr="00EC4F89">
        <w:rPr>
          <w:rFonts w:ascii="Times New Roman" w:eastAsia="Times New Roman" w:hAnsi="Times New Roman" w:cs="Times New Roman"/>
          <w:sz w:val="24"/>
          <w:szCs w:val="24"/>
          <w:lang w:eastAsia="tr-TR"/>
        </w:rPr>
        <w:t xml:space="preserve"> </w:t>
      </w:r>
      <w:proofErr w:type="spellStart"/>
      <w:r w:rsidRPr="00EC4F89">
        <w:rPr>
          <w:rFonts w:ascii="Times New Roman" w:eastAsia="Times New Roman" w:hAnsi="Times New Roman" w:cs="Times New Roman"/>
          <w:sz w:val="24"/>
          <w:szCs w:val="24"/>
          <w:lang w:eastAsia="tr-TR"/>
        </w:rPr>
        <w:t>Symposium</w:t>
      </w:r>
      <w:proofErr w:type="spellEnd"/>
      <w:r w:rsidR="0068401E">
        <w:rPr>
          <w:rFonts w:ascii="Times New Roman" w:eastAsia="Times New Roman" w:hAnsi="Times New Roman" w:cs="Times New Roman"/>
          <w:sz w:val="24"/>
          <w:szCs w:val="24"/>
          <w:lang w:eastAsia="tr-TR"/>
        </w:rPr>
        <w:t>, Antalya, Türkiye</w:t>
      </w:r>
      <w:r w:rsidRPr="00EC4F89">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p>
    <w:p w:rsidR="00620CAB" w:rsidRDefault="00620CAB" w:rsidP="00693E05">
      <w:pPr>
        <w:spacing w:after="360" w:line="240" w:lineRule="auto"/>
        <w:ind w:left="709" w:hanging="709"/>
        <w:jc w:val="both"/>
        <w:rPr>
          <w:rFonts w:ascii="Times New Roman" w:eastAsia="Times New Roman" w:hAnsi="Times New Roman" w:cs="Times New Roman"/>
          <w:sz w:val="24"/>
          <w:szCs w:val="24"/>
          <w:lang w:eastAsia="tr-TR"/>
        </w:rPr>
      </w:pPr>
      <w:r w:rsidRPr="00693E05">
        <w:rPr>
          <w:rFonts w:ascii="Times New Roman" w:eastAsia="Times New Roman" w:hAnsi="Times New Roman" w:cs="Times New Roman"/>
          <w:sz w:val="24"/>
          <w:szCs w:val="24"/>
          <w:lang w:eastAsia="tr-TR"/>
        </w:rPr>
        <w:t>Demir, Ö. ve Yurdagül, H. (2013). Self-</w:t>
      </w:r>
      <w:proofErr w:type="spellStart"/>
      <w:r w:rsidRPr="00693E05">
        <w:rPr>
          <w:rFonts w:ascii="Times New Roman" w:eastAsia="Times New Roman" w:hAnsi="Times New Roman" w:cs="Times New Roman"/>
          <w:sz w:val="24"/>
          <w:szCs w:val="24"/>
          <w:lang w:eastAsia="tr-TR"/>
        </w:rPr>
        <w:t>directed</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learning</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with</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technology</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scale</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for</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young</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students</w:t>
      </w:r>
      <w:proofErr w:type="spellEnd"/>
      <w:r w:rsidRPr="00693E05">
        <w:rPr>
          <w:rFonts w:ascii="Times New Roman" w:eastAsia="Times New Roman" w:hAnsi="Times New Roman" w:cs="Times New Roman"/>
          <w:sz w:val="24"/>
          <w:szCs w:val="24"/>
          <w:lang w:eastAsia="tr-TR"/>
        </w:rPr>
        <w:t xml:space="preserve">: a </w:t>
      </w:r>
      <w:proofErr w:type="spellStart"/>
      <w:r w:rsidRPr="00693E05">
        <w:rPr>
          <w:rFonts w:ascii="Times New Roman" w:eastAsia="Times New Roman" w:hAnsi="Times New Roman" w:cs="Times New Roman"/>
          <w:sz w:val="24"/>
          <w:szCs w:val="24"/>
          <w:lang w:eastAsia="tr-TR"/>
        </w:rPr>
        <w:t>validation</w:t>
      </w:r>
      <w:proofErr w:type="spellEnd"/>
      <w:r w:rsidRPr="00693E05">
        <w:rPr>
          <w:rFonts w:ascii="Times New Roman" w:eastAsia="Times New Roman" w:hAnsi="Times New Roman" w:cs="Times New Roman"/>
          <w:sz w:val="24"/>
          <w:szCs w:val="24"/>
          <w:lang w:eastAsia="tr-TR"/>
        </w:rPr>
        <w:t xml:space="preserve"> </w:t>
      </w:r>
      <w:proofErr w:type="spellStart"/>
      <w:r w:rsidRPr="00693E05">
        <w:rPr>
          <w:rFonts w:ascii="Times New Roman" w:eastAsia="Times New Roman" w:hAnsi="Times New Roman" w:cs="Times New Roman"/>
          <w:sz w:val="24"/>
          <w:szCs w:val="24"/>
          <w:lang w:eastAsia="tr-TR"/>
        </w:rPr>
        <w:t>study</w:t>
      </w:r>
      <w:proofErr w:type="spellEnd"/>
      <w:r w:rsidRPr="00693E05">
        <w:rPr>
          <w:rFonts w:ascii="Times New Roman" w:eastAsia="Times New Roman" w:hAnsi="Times New Roman" w:cs="Times New Roman"/>
          <w:sz w:val="24"/>
          <w:szCs w:val="24"/>
          <w:lang w:eastAsia="tr-TR"/>
        </w:rPr>
        <w:t xml:space="preserve">. </w:t>
      </w:r>
      <w:r w:rsidRPr="00693E05">
        <w:rPr>
          <w:rFonts w:ascii="Times New Roman" w:eastAsia="Times New Roman" w:hAnsi="Times New Roman" w:cs="Times New Roman"/>
          <w:i/>
          <w:sz w:val="24"/>
          <w:szCs w:val="24"/>
          <w:lang w:eastAsia="tr-TR"/>
        </w:rPr>
        <w:t xml:space="preserve">E-International </w:t>
      </w:r>
      <w:proofErr w:type="spellStart"/>
      <w:r w:rsidRPr="00693E05">
        <w:rPr>
          <w:rFonts w:ascii="Times New Roman" w:eastAsia="Times New Roman" w:hAnsi="Times New Roman" w:cs="Times New Roman"/>
          <w:i/>
          <w:sz w:val="24"/>
          <w:szCs w:val="24"/>
          <w:lang w:eastAsia="tr-TR"/>
        </w:rPr>
        <w:t>Journal</w:t>
      </w:r>
      <w:proofErr w:type="spellEnd"/>
      <w:r w:rsidRPr="00693E05">
        <w:rPr>
          <w:rFonts w:ascii="Times New Roman" w:eastAsia="Times New Roman" w:hAnsi="Times New Roman" w:cs="Times New Roman"/>
          <w:i/>
          <w:sz w:val="24"/>
          <w:szCs w:val="24"/>
          <w:lang w:eastAsia="tr-TR"/>
        </w:rPr>
        <w:t xml:space="preserve"> of </w:t>
      </w:r>
      <w:proofErr w:type="spellStart"/>
      <w:r w:rsidRPr="00693E05">
        <w:rPr>
          <w:rFonts w:ascii="Times New Roman" w:eastAsia="Times New Roman" w:hAnsi="Times New Roman" w:cs="Times New Roman"/>
          <w:i/>
          <w:sz w:val="24"/>
          <w:szCs w:val="24"/>
          <w:lang w:eastAsia="tr-TR"/>
        </w:rPr>
        <w:t>Educational</w:t>
      </w:r>
      <w:proofErr w:type="spellEnd"/>
      <w:r w:rsidRPr="00693E05">
        <w:rPr>
          <w:rFonts w:ascii="Times New Roman" w:eastAsia="Times New Roman" w:hAnsi="Times New Roman" w:cs="Times New Roman"/>
          <w:i/>
          <w:sz w:val="24"/>
          <w:szCs w:val="24"/>
          <w:lang w:eastAsia="tr-TR"/>
        </w:rPr>
        <w:t xml:space="preserve"> </w:t>
      </w:r>
      <w:proofErr w:type="spellStart"/>
      <w:r w:rsidRPr="00693E05">
        <w:rPr>
          <w:rFonts w:ascii="Times New Roman" w:eastAsia="Times New Roman" w:hAnsi="Times New Roman" w:cs="Times New Roman"/>
          <w:i/>
          <w:sz w:val="24"/>
          <w:szCs w:val="24"/>
          <w:lang w:eastAsia="tr-TR"/>
        </w:rPr>
        <w:t>Research</w:t>
      </w:r>
      <w:proofErr w:type="spellEnd"/>
      <w:r w:rsidR="00E248E5">
        <w:rPr>
          <w:rFonts w:ascii="Times New Roman" w:eastAsia="Times New Roman" w:hAnsi="Times New Roman" w:cs="Times New Roman"/>
          <w:sz w:val="24"/>
          <w:szCs w:val="24"/>
          <w:lang w:eastAsia="tr-TR"/>
        </w:rPr>
        <w:t xml:space="preserve">, </w:t>
      </w:r>
      <w:r w:rsidR="00E248E5" w:rsidRPr="00E248E5">
        <w:rPr>
          <w:rFonts w:ascii="Times New Roman" w:eastAsia="Times New Roman" w:hAnsi="Times New Roman" w:cs="Times New Roman"/>
          <w:i/>
          <w:sz w:val="24"/>
          <w:szCs w:val="24"/>
          <w:lang w:eastAsia="tr-TR"/>
        </w:rPr>
        <w:t>4</w:t>
      </w:r>
      <w:r w:rsidRPr="00693E05">
        <w:rPr>
          <w:rFonts w:ascii="Times New Roman" w:eastAsia="Times New Roman" w:hAnsi="Times New Roman" w:cs="Times New Roman"/>
          <w:sz w:val="24"/>
          <w:szCs w:val="24"/>
          <w:lang w:eastAsia="tr-TR"/>
        </w:rPr>
        <w:t>(3), 58-73</w:t>
      </w:r>
      <w:r>
        <w:rPr>
          <w:rFonts w:ascii="Times New Roman" w:eastAsia="Times New Roman" w:hAnsi="Times New Roman" w:cs="Times New Roman"/>
          <w:sz w:val="24"/>
          <w:szCs w:val="24"/>
          <w:lang w:eastAsia="tr-TR"/>
        </w:rPr>
        <w:t>.</w:t>
      </w:r>
    </w:p>
    <w:p w:rsidR="00620CAB" w:rsidRDefault="00620CAB" w:rsidP="00F21B37">
      <w:pPr>
        <w:spacing w:after="360" w:line="240" w:lineRule="auto"/>
        <w:ind w:left="709" w:hanging="709"/>
        <w:jc w:val="both"/>
        <w:rPr>
          <w:rFonts w:ascii="Times New Roman" w:eastAsia="Times New Roman" w:hAnsi="Times New Roman" w:cs="Times New Roman"/>
          <w:sz w:val="24"/>
          <w:szCs w:val="24"/>
          <w:lang w:eastAsia="tr-TR"/>
        </w:rPr>
      </w:pPr>
      <w:r w:rsidRPr="00F21B37">
        <w:rPr>
          <w:rFonts w:ascii="Times New Roman" w:eastAsia="Times New Roman" w:hAnsi="Times New Roman" w:cs="Times New Roman"/>
          <w:sz w:val="24"/>
          <w:szCs w:val="24"/>
          <w:lang w:eastAsia="tr-TR"/>
        </w:rPr>
        <w:t xml:space="preserve">Demirel, Ö. (2005). </w:t>
      </w:r>
      <w:r w:rsidRPr="00F21B37">
        <w:rPr>
          <w:rFonts w:ascii="Times New Roman" w:eastAsia="Times New Roman" w:hAnsi="Times New Roman" w:cs="Times New Roman"/>
          <w:i/>
          <w:sz w:val="24"/>
          <w:szCs w:val="24"/>
          <w:lang w:eastAsia="tr-TR"/>
        </w:rPr>
        <w:t>Eğitim sözlüğü</w:t>
      </w:r>
      <w:r>
        <w:rPr>
          <w:rFonts w:ascii="Times New Roman" w:eastAsia="Times New Roman" w:hAnsi="Times New Roman" w:cs="Times New Roman"/>
          <w:sz w:val="24"/>
          <w:szCs w:val="24"/>
          <w:lang w:eastAsia="tr-TR"/>
        </w:rPr>
        <w:t xml:space="preserve">. </w:t>
      </w:r>
      <w:proofErr w:type="spellStart"/>
      <w:r w:rsidRPr="00F21B37">
        <w:rPr>
          <w:rFonts w:ascii="Times New Roman" w:eastAsia="Times New Roman" w:hAnsi="Times New Roman" w:cs="Times New Roman"/>
          <w:sz w:val="24"/>
          <w:szCs w:val="24"/>
          <w:lang w:eastAsia="tr-TR"/>
        </w:rPr>
        <w:t>PegemA</w:t>
      </w:r>
      <w:proofErr w:type="spellEnd"/>
      <w:r w:rsidRPr="00F21B37">
        <w:rPr>
          <w:rFonts w:ascii="Times New Roman" w:eastAsia="Times New Roman" w:hAnsi="Times New Roman" w:cs="Times New Roman"/>
          <w:sz w:val="24"/>
          <w:szCs w:val="24"/>
          <w:lang w:eastAsia="tr-TR"/>
        </w:rPr>
        <w:t xml:space="preserve"> Yayıncılık.</w:t>
      </w:r>
    </w:p>
    <w:p w:rsidR="00620CAB" w:rsidRDefault="00620CAB" w:rsidP="00AE123A">
      <w:pPr>
        <w:spacing w:after="360" w:line="240" w:lineRule="auto"/>
        <w:ind w:left="709" w:hanging="709"/>
        <w:jc w:val="both"/>
        <w:rPr>
          <w:rFonts w:ascii="Times New Roman" w:eastAsia="Times New Roman" w:hAnsi="Times New Roman" w:cs="Times New Roman"/>
          <w:sz w:val="24"/>
          <w:szCs w:val="24"/>
          <w:lang w:eastAsia="tr-TR"/>
        </w:rPr>
      </w:pPr>
      <w:r w:rsidRPr="00AE123A">
        <w:rPr>
          <w:rFonts w:ascii="Times New Roman" w:eastAsia="Times New Roman" w:hAnsi="Times New Roman" w:cs="Times New Roman"/>
          <w:sz w:val="24"/>
          <w:szCs w:val="24"/>
          <w:lang w:eastAsia="tr-TR"/>
        </w:rPr>
        <w:t xml:space="preserve">Diker Coşkun, Y. ve Demirel, M. (2010). A </w:t>
      </w:r>
      <w:proofErr w:type="spellStart"/>
      <w:r w:rsidRPr="00AE123A">
        <w:rPr>
          <w:rFonts w:ascii="Times New Roman" w:eastAsia="Times New Roman" w:hAnsi="Times New Roman" w:cs="Times New Roman"/>
          <w:sz w:val="24"/>
          <w:szCs w:val="24"/>
          <w:lang w:eastAsia="tr-TR"/>
        </w:rPr>
        <w:t>study</w:t>
      </w:r>
      <w:proofErr w:type="spellEnd"/>
      <w:r w:rsidRPr="00AE123A">
        <w:rPr>
          <w:rFonts w:ascii="Times New Roman" w:eastAsia="Times New Roman" w:hAnsi="Times New Roman" w:cs="Times New Roman"/>
          <w:sz w:val="24"/>
          <w:szCs w:val="24"/>
          <w:lang w:eastAsia="tr-TR"/>
        </w:rPr>
        <w:t xml:space="preserve"> on </w:t>
      </w:r>
      <w:proofErr w:type="spellStart"/>
      <w:r w:rsidRPr="00AE123A">
        <w:rPr>
          <w:rFonts w:ascii="Times New Roman" w:eastAsia="Times New Roman" w:hAnsi="Times New Roman" w:cs="Times New Roman"/>
          <w:sz w:val="24"/>
          <w:szCs w:val="24"/>
          <w:lang w:eastAsia="tr-TR"/>
        </w:rPr>
        <w:t>the</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assesment</w:t>
      </w:r>
      <w:proofErr w:type="spellEnd"/>
      <w:r w:rsidRPr="00AE123A">
        <w:rPr>
          <w:rFonts w:ascii="Times New Roman" w:eastAsia="Times New Roman" w:hAnsi="Times New Roman" w:cs="Times New Roman"/>
          <w:sz w:val="24"/>
          <w:szCs w:val="24"/>
          <w:lang w:eastAsia="tr-TR"/>
        </w:rPr>
        <w:t xml:space="preserve"> of </w:t>
      </w:r>
      <w:proofErr w:type="spellStart"/>
      <w:r w:rsidRPr="00AE123A">
        <w:rPr>
          <w:rFonts w:ascii="Times New Roman" w:eastAsia="Times New Roman" w:hAnsi="Times New Roman" w:cs="Times New Roman"/>
          <w:sz w:val="24"/>
          <w:szCs w:val="24"/>
          <w:lang w:eastAsia="tr-TR"/>
        </w:rPr>
        <w:t>undergraduate</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students</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learning</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sz w:val="24"/>
          <w:szCs w:val="24"/>
          <w:lang w:eastAsia="tr-TR"/>
        </w:rPr>
        <w:t>preference</w:t>
      </w:r>
      <w:proofErr w:type="spellEnd"/>
      <w:r w:rsidRPr="00AE123A">
        <w:rPr>
          <w:rFonts w:ascii="Times New Roman" w:eastAsia="Times New Roman" w:hAnsi="Times New Roman" w:cs="Times New Roman"/>
          <w:sz w:val="24"/>
          <w:szCs w:val="24"/>
          <w:lang w:eastAsia="tr-TR"/>
        </w:rPr>
        <w:t xml:space="preserve">. </w:t>
      </w:r>
      <w:proofErr w:type="spellStart"/>
      <w:r w:rsidRPr="00AE123A">
        <w:rPr>
          <w:rFonts w:ascii="Times New Roman" w:eastAsia="Times New Roman" w:hAnsi="Times New Roman" w:cs="Times New Roman"/>
          <w:i/>
          <w:sz w:val="24"/>
          <w:szCs w:val="24"/>
          <w:lang w:eastAsia="tr-TR"/>
        </w:rPr>
        <w:t>Procedia</w:t>
      </w:r>
      <w:proofErr w:type="spellEnd"/>
      <w:r w:rsidRPr="00AE123A">
        <w:rPr>
          <w:rFonts w:ascii="Times New Roman" w:eastAsia="Times New Roman" w:hAnsi="Times New Roman" w:cs="Times New Roman"/>
          <w:i/>
          <w:sz w:val="24"/>
          <w:szCs w:val="24"/>
          <w:lang w:eastAsia="tr-TR"/>
        </w:rPr>
        <w:t xml:space="preserve"> </w:t>
      </w:r>
      <w:proofErr w:type="spellStart"/>
      <w:r w:rsidRPr="00AE123A">
        <w:rPr>
          <w:rFonts w:ascii="Times New Roman" w:eastAsia="Times New Roman" w:hAnsi="Times New Roman" w:cs="Times New Roman"/>
          <w:i/>
          <w:sz w:val="24"/>
          <w:szCs w:val="24"/>
          <w:lang w:eastAsia="tr-TR"/>
        </w:rPr>
        <w:t>Social</w:t>
      </w:r>
      <w:proofErr w:type="spellEnd"/>
      <w:r w:rsidRPr="00AE123A">
        <w:rPr>
          <w:rFonts w:ascii="Times New Roman" w:eastAsia="Times New Roman" w:hAnsi="Times New Roman" w:cs="Times New Roman"/>
          <w:i/>
          <w:sz w:val="24"/>
          <w:szCs w:val="24"/>
          <w:lang w:eastAsia="tr-TR"/>
        </w:rPr>
        <w:t xml:space="preserve"> </w:t>
      </w:r>
      <w:proofErr w:type="spellStart"/>
      <w:r w:rsidRPr="00AE123A">
        <w:rPr>
          <w:rFonts w:ascii="Times New Roman" w:eastAsia="Times New Roman" w:hAnsi="Times New Roman" w:cs="Times New Roman"/>
          <w:i/>
          <w:sz w:val="24"/>
          <w:szCs w:val="24"/>
          <w:lang w:eastAsia="tr-TR"/>
        </w:rPr>
        <w:t>and</w:t>
      </w:r>
      <w:proofErr w:type="spellEnd"/>
      <w:r w:rsidRPr="00AE123A">
        <w:rPr>
          <w:rFonts w:ascii="Times New Roman" w:eastAsia="Times New Roman" w:hAnsi="Times New Roman" w:cs="Times New Roman"/>
          <w:i/>
          <w:sz w:val="24"/>
          <w:szCs w:val="24"/>
          <w:lang w:eastAsia="tr-TR"/>
        </w:rPr>
        <w:t xml:space="preserve"> </w:t>
      </w:r>
      <w:proofErr w:type="spellStart"/>
      <w:r w:rsidRPr="00AE123A">
        <w:rPr>
          <w:rFonts w:ascii="Times New Roman" w:eastAsia="Times New Roman" w:hAnsi="Times New Roman" w:cs="Times New Roman"/>
          <w:i/>
          <w:sz w:val="24"/>
          <w:szCs w:val="24"/>
          <w:lang w:eastAsia="tr-TR"/>
        </w:rPr>
        <w:t>Behavioral</w:t>
      </w:r>
      <w:proofErr w:type="spellEnd"/>
      <w:r w:rsidRPr="00AE123A">
        <w:rPr>
          <w:rFonts w:ascii="Times New Roman" w:eastAsia="Times New Roman" w:hAnsi="Times New Roman" w:cs="Times New Roman"/>
          <w:i/>
          <w:sz w:val="24"/>
          <w:szCs w:val="24"/>
          <w:lang w:eastAsia="tr-TR"/>
        </w:rPr>
        <w:t xml:space="preserve"> </w:t>
      </w:r>
      <w:proofErr w:type="spellStart"/>
      <w:r w:rsidRPr="00AE123A">
        <w:rPr>
          <w:rFonts w:ascii="Times New Roman" w:eastAsia="Times New Roman" w:hAnsi="Times New Roman" w:cs="Times New Roman"/>
          <w:i/>
          <w:sz w:val="24"/>
          <w:szCs w:val="24"/>
          <w:lang w:eastAsia="tr-TR"/>
        </w:rPr>
        <w:t>Sciences</w:t>
      </w:r>
      <w:proofErr w:type="spellEnd"/>
      <w:r w:rsidRPr="00AE123A">
        <w:rPr>
          <w:rFonts w:ascii="Times New Roman" w:eastAsia="Times New Roman" w:hAnsi="Times New Roman" w:cs="Times New Roman"/>
          <w:sz w:val="24"/>
          <w:szCs w:val="24"/>
          <w:lang w:eastAsia="tr-TR"/>
        </w:rPr>
        <w:t xml:space="preserve">, 2, </w:t>
      </w:r>
      <w:r w:rsidRPr="00D15627">
        <w:rPr>
          <w:rFonts w:ascii="Times New Roman" w:eastAsia="Times New Roman" w:hAnsi="Times New Roman" w:cs="Times New Roman"/>
          <w:sz w:val="24"/>
          <w:szCs w:val="24"/>
          <w:lang w:eastAsia="tr-TR"/>
        </w:rPr>
        <w:t>4429- 4435.</w:t>
      </w:r>
    </w:p>
    <w:p w:rsidR="00620CAB" w:rsidRPr="004A7A29" w:rsidRDefault="00620CAB" w:rsidP="004A7A29">
      <w:pPr>
        <w:spacing w:after="360" w:line="240" w:lineRule="auto"/>
        <w:ind w:left="709" w:hanging="709"/>
        <w:jc w:val="both"/>
        <w:rPr>
          <w:rFonts w:ascii="Times New Roman" w:eastAsia="Times New Roman" w:hAnsi="Times New Roman" w:cs="Times New Roman"/>
          <w:sz w:val="24"/>
          <w:szCs w:val="24"/>
          <w:lang w:eastAsia="tr-TR"/>
        </w:rPr>
      </w:pPr>
      <w:r w:rsidRPr="004A7A29">
        <w:rPr>
          <w:rFonts w:ascii="Times New Roman" w:eastAsia="Times New Roman" w:hAnsi="Times New Roman" w:cs="Times New Roman"/>
          <w:sz w:val="24"/>
          <w:szCs w:val="24"/>
          <w:lang w:eastAsia="tr-TR"/>
        </w:rPr>
        <w:t xml:space="preserve">Kılıç, D. ve Sökmen, Y. (2012). Sınıf öğretmen adaylarının kendi kendine öğrenmeye yönelik </w:t>
      </w:r>
      <w:proofErr w:type="spellStart"/>
      <w:r w:rsidRPr="004A7A29">
        <w:rPr>
          <w:rFonts w:ascii="Times New Roman" w:eastAsia="Times New Roman" w:hAnsi="Times New Roman" w:cs="Times New Roman"/>
          <w:sz w:val="24"/>
          <w:szCs w:val="24"/>
          <w:lang w:eastAsia="tr-TR"/>
        </w:rPr>
        <w:t>hazırbulunuşluklarının</w:t>
      </w:r>
      <w:proofErr w:type="spellEnd"/>
      <w:r w:rsidRPr="004A7A29">
        <w:rPr>
          <w:rFonts w:ascii="Times New Roman" w:eastAsia="Times New Roman" w:hAnsi="Times New Roman" w:cs="Times New Roman"/>
          <w:sz w:val="24"/>
          <w:szCs w:val="24"/>
          <w:lang w:eastAsia="tr-TR"/>
        </w:rPr>
        <w:t xml:space="preserve"> incelenmesi. </w:t>
      </w:r>
      <w:r w:rsidRPr="004A7A29">
        <w:rPr>
          <w:rFonts w:ascii="Times New Roman" w:eastAsia="Times New Roman" w:hAnsi="Times New Roman" w:cs="Times New Roman"/>
          <w:i/>
          <w:sz w:val="24"/>
          <w:szCs w:val="24"/>
          <w:lang w:eastAsia="tr-TR"/>
        </w:rPr>
        <w:t>Eğitim ve Öğretim Araştırmaları Dergisi</w:t>
      </w:r>
      <w:r w:rsidR="00E248E5">
        <w:rPr>
          <w:rFonts w:ascii="Times New Roman" w:eastAsia="Times New Roman" w:hAnsi="Times New Roman" w:cs="Times New Roman"/>
          <w:sz w:val="24"/>
          <w:szCs w:val="24"/>
          <w:lang w:eastAsia="tr-TR"/>
        </w:rPr>
        <w:t xml:space="preserve">, </w:t>
      </w:r>
      <w:r w:rsidR="00E248E5" w:rsidRPr="00E248E5">
        <w:rPr>
          <w:rFonts w:ascii="Times New Roman" w:eastAsia="Times New Roman" w:hAnsi="Times New Roman" w:cs="Times New Roman"/>
          <w:i/>
          <w:sz w:val="24"/>
          <w:szCs w:val="24"/>
          <w:lang w:eastAsia="tr-TR"/>
        </w:rPr>
        <w:t>1</w:t>
      </w:r>
      <w:r w:rsidRPr="004A7A29">
        <w:rPr>
          <w:rFonts w:ascii="Times New Roman" w:eastAsia="Times New Roman" w:hAnsi="Times New Roman" w:cs="Times New Roman"/>
          <w:sz w:val="24"/>
          <w:szCs w:val="24"/>
          <w:lang w:eastAsia="tr-TR"/>
        </w:rPr>
        <w:t>(3), 223-228.</w:t>
      </w:r>
    </w:p>
    <w:p w:rsidR="00620CAB" w:rsidRDefault="00620CAB" w:rsidP="00D16DB9">
      <w:pPr>
        <w:spacing w:after="360" w:line="240" w:lineRule="auto"/>
        <w:ind w:left="709" w:hanging="709"/>
        <w:jc w:val="both"/>
        <w:rPr>
          <w:rFonts w:ascii="Times New Roman" w:eastAsia="Times New Roman" w:hAnsi="Times New Roman" w:cs="Times New Roman"/>
          <w:noProof/>
          <w:sz w:val="24"/>
          <w:szCs w:val="24"/>
          <w:lang w:eastAsia="tr-TR"/>
        </w:rPr>
      </w:pPr>
      <w:r w:rsidRPr="00D16DB9">
        <w:rPr>
          <w:rFonts w:ascii="Times New Roman" w:eastAsia="Times New Roman" w:hAnsi="Times New Roman" w:cs="Times New Roman"/>
          <w:noProof/>
          <w:sz w:val="24"/>
          <w:szCs w:val="24"/>
          <w:lang w:eastAsia="tr-TR"/>
        </w:rPr>
        <w:t xml:space="preserve">Knowles, M. S. (1975). </w:t>
      </w:r>
      <w:r w:rsidRPr="00D16DB9">
        <w:rPr>
          <w:rFonts w:ascii="Times New Roman" w:eastAsia="Times New Roman" w:hAnsi="Times New Roman" w:cs="Times New Roman"/>
          <w:i/>
          <w:noProof/>
          <w:sz w:val="24"/>
          <w:szCs w:val="24"/>
          <w:lang w:eastAsia="tr-TR"/>
        </w:rPr>
        <w:t>Self-directed learning: A guide for learners and teachers.</w:t>
      </w:r>
      <w:r>
        <w:rPr>
          <w:rFonts w:ascii="Times New Roman" w:eastAsia="Times New Roman" w:hAnsi="Times New Roman" w:cs="Times New Roman"/>
          <w:noProof/>
          <w:sz w:val="24"/>
          <w:szCs w:val="24"/>
          <w:lang w:eastAsia="tr-TR"/>
        </w:rPr>
        <w:t xml:space="preserve"> </w:t>
      </w:r>
      <w:r w:rsidRPr="00D16DB9">
        <w:rPr>
          <w:rFonts w:ascii="Times New Roman" w:eastAsia="Times New Roman" w:hAnsi="Times New Roman" w:cs="Times New Roman"/>
          <w:noProof/>
          <w:sz w:val="24"/>
          <w:szCs w:val="24"/>
          <w:lang w:eastAsia="tr-TR"/>
        </w:rPr>
        <w:t>Englewood Cliffs.</w:t>
      </w:r>
    </w:p>
    <w:p w:rsidR="00620CAB" w:rsidRDefault="00620CAB" w:rsidP="001D2E0C">
      <w:pPr>
        <w:spacing w:after="360" w:line="240" w:lineRule="auto"/>
        <w:ind w:left="709" w:hanging="709"/>
        <w:jc w:val="both"/>
        <w:rPr>
          <w:rStyle w:val="Kpr"/>
          <w:rFonts w:ascii="Times New Roman" w:eastAsia="Times New Roman" w:hAnsi="Times New Roman" w:cs="Times New Roman"/>
          <w:noProof/>
          <w:sz w:val="24"/>
          <w:szCs w:val="24"/>
          <w:lang w:eastAsia="tr-TR"/>
        </w:rPr>
      </w:pPr>
      <w:r w:rsidRPr="0093516A">
        <w:rPr>
          <w:rFonts w:ascii="Times New Roman" w:eastAsia="Times New Roman" w:hAnsi="Times New Roman" w:cs="Times New Roman"/>
          <w:noProof/>
          <w:sz w:val="24"/>
          <w:szCs w:val="24"/>
          <w:lang w:eastAsia="tr-TR"/>
        </w:rPr>
        <w:t xml:space="preserve">McCurdy, D. W. (1973). </w:t>
      </w:r>
      <w:r w:rsidRPr="0093516A">
        <w:rPr>
          <w:rFonts w:ascii="Times New Roman" w:eastAsia="Times New Roman" w:hAnsi="Times New Roman" w:cs="Times New Roman"/>
          <w:i/>
          <w:noProof/>
          <w:sz w:val="24"/>
          <w:szCs w:val="24"/>
          <w:lang w:eastAsia="tr-TR"/>
        </w:rPr>
        <w:t>An analysis of qualities of self-directedness as related to selected characteristics of I.S.C.S. students</w:t>
      </w:r>
      <w:r w:rsidRPr="00CE703A">
        <w:rPr>
          <w:rFonts w:ascii="Times New Roman" w:eastAsia="Times New Roman" w:hAnsi="Times New Roman" w:cs="Times New Roman"/>
          <w:noProof/>
          <w:sz w:val="24"/>
          <w:szCs w:val="24"/>
          <w:lang w:eastAsia="tr-TR"/>
        </w:rPr>
        <w:t xml:space="preserve"> </w:t>
      </w:r>
      <w:r>
        <w:rPr>
          <w:rFonts w:ascii="Times New Roman" w:eastAsia="Times New Roman" w:hAnsi="Times New Roman" w:cs="Times New Roman"/>
          <w:noProof/>
          <w:sz w:val="24"/>
          <w:szCs w:val="24"/>
          <w:lang w:eastAsia="tr-TR"/>
        </w:rPr>
        <w:t>(ED092</w:t>
      </w:r>
      <w:r w:rsidRPr="00CE703A">
        <w:rPr>
          <w:rFonts w:ascii="Times New Roman" w:eastAsia="Times New Roman" w:hAnsi="Times New Roman" w:cs="Times New Roman"/>
          <w:noProof/>
          <w:sz w:val="24"/>
          <w:szCs w:val="24"/>
          <w:lang w:eastAsia="tr-TR"/>
        </w:rPr>
        <w:t>355</w:t>
      </w:r>
      <w:r>
        <w:rPr>
          <w:rFonts w:ascii="Times New Roman" w:eastAsia="Times New Roman" w:hAnsi="Times New Roman" w:cs="Times New Roman"/>
          <w:noProof/>
          <w:sz w:val="24"/>
          <w:szCs w:val="24"/>
          <w:lang w:eastAsia="tr-TR"/>
        </w:rPr>
        <w:t>)</w:t>
      </w:r>
      <w:r w:rsidRPr="0093516A">
        <w:rPr>
          <w:rFonts w:ascii="Times New Roman" w:eastAsia="Times New Roman" w:hAnsi="Times New Roman" w:cs="Times New Roman"/>
          <w:i/>
          <w:noProof/>
          <w:sz w:val="24"/>
          <w:szCs w:val="24"/>
          <w:lang w:eastAsia="tr-TR"/>
        </w:rPr>
        <w:t xml:space="preserve">. </w:t>
      </w:r>
      <w:r w:rsidRPr="0093516A">
        <w:rPr>
          <w:rFonts w:ascii="Times New Roman" w:eastAsia="Times New Roman" w:hAnsi="Times New Roman" w:cs="Times New Roman"/>
          <w:noProof/>
          <w:sz w:val="24"/>
          <w:szCs w:val="24"/>
          <w:lang w:eastAsia="tr-TR"/>
        </w:rPr>
        <w:t>ERIC</w:t>
      </w:r>
      <w:r>
        <w:rPr>
          <w:rFonts w:ascii="Times New Roman" w:eastAsia="Times New Roman" w:hAnsi="Times New Roman" w:cs="Times New Roman"/>
          <w:noProof/>
          <w:sz w:val="24"/>
          <w:szCs w:val="24"/>
          <w:lang w:eastAsia="tr-TR"/>
        </w:rPr>
        <w:t xml:space="preserve">. </w:t>
      </w:r>
      <w:hyperlink r:id="rId20" w:history="1">
        <w:r w:rsidRPr="003D2A77">
          <w:rPr>
            <w:rStyle w:val="Kpr"/>
            <w:rFonts w:ascii="Times New Roman" w:eastAsia="Times New Roman" w:hAnsi="Times New Roman" w:cs="Times New Roman"/>
            <w:noProof/>
            <w:sz w:val="24"/>
            <w:szCs w:val="24"/>
            <w:lang w:eastAsia="tr-TR"/>
          </w:rPr>
          <w:t>https://files.eric.ed.gov/fulltext/ED092355.pdf</w:t>
        </w:r>
      </w:hyperlink>
    </w:p>
    <w:p w:rsidR="00620CAB" w:rsidRPr="00AE52CA" w:rsidRDefault="00620CAB" w:rsidP="00AE52CA">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AE52CA">
        <w:rPr>
          <w:rFonts w:ascii="Times New Roman" w:eastAsia="Times New Roman" w:hAnsi="Times New Roman" w:cs="Times New Roman"/>
          <w:sz w:val="24"/>
          <w:szCs w:val="24"/>
          <w:lang w:eastAsia="tr-TR"/>
        </w:rPr>
        <w:t>Merriam</w:t>
      </w:r>
      <w:proofErr w:type="spellEnd"/>
      <w:r w:rsidRPr="00AE52CA">
        <w:rPr>
          <w:rFonts w:ascii="Times New Roman" w:eastAsia="Times New Roman" w:hAnsi="Times New Roman" w:cs="Times New Roman"/>
          <w:sz w:val="24"/>
          <w:szCs w:val="24"/>
          <w:lang w:eastAsia="tr-TR"/>
        </w:rPr>
        <w:t xml:space="preserve">, S. B. (2001). </w:t>
      </w:r>
      <w:proofErr w:type="spellStart"/>
      <w:r w:rsidRPr="00AE52CA">
        <w:rPr>
          <w:rFonts w:ascii="Times New Roman" w:eastAsia="Times New Roman" w:hAnsi="Times New Roman" w:cs="Times New Roman"/>
          <w:sz w:val="24"/>
          <w:szCs w:val="24"/>
          <w:lang w:eastAsia="tr-TR"/>
        </w:rPr>
        <w:t>Andragogy</w:t>
      </w:r>
      <w:proofErr w:type="spellEnd"/>
      <w:r w:rsidRPr="00AE52CA">
        <w:rPr>
          <w:rFonts w:ascii="Times New Roman" w:eastAsia="Times New Roman" w:hAnsi="Times New Roman" w:cs="Times New Roman"/>
          <w:sz w:val="24"/>
          <w:szCs w:val="24"/>
          <w:lang w:eastAsia="tr-TR"/>
        </w:rPr>
        <w:t xml:space="preserve"> </w:t>
      </w:r>
      <w:proofErr w:type="spellStart"/>
      <w:r w:rsidRPr="00AE52CA">
        <w:rPr>
          <w:rFonts w:ascii="Times New Roman" w:eastAsia="Times New Roman" w:hAnsi="Times New Roman" w:cs="Times New Roman"/>
          <w:sz w:val="24"/>
          <w:szCs w:val="24"/>
          <w:lang w:eastAsia="tr-TR"/>
        </w:rPr>
        <w:t>and</w:t>
      </w:r>
      <w:proofErr w:type="spellEnd"/>
      <w:r w:rsidRPr="00AE52CA">
        <w:rPr>
          <w:rFonts w:ascii="Times New Roman" w:eastAsia="Times New Roman" w:hAnsi="Times New Roman" w:cs="Times New Roman"/>
          <w:sz w:val="24"/>
          <w:szCs w:val="24"/>
          <w:lang w:eastAsia="tr-TR"/>
        </w:rPr>
        <w:t xml:space="preserve"> self-</w:t>
      </w:r>
      <w:proofErr w:type="spellStart"/>
      <w:r w:rsidRPr="00AE52CA">
        <w:rPr>
          <w:rFonts w:ascii="Times New Roman" w:eastAsia="Times New Roman" w:hAnsi="Times New Roman" w:cs="Times New Roman"/>
          <w:sz w:val="24"/>
          <w:szCs w:val="24"/>
          <w:lang w:eastAsia="tr-TR"/>
        </w:rPr>
        <w:t>directed</w:t>
      </w:r>
      <w:proofErr w:type="spellEnd"/>
      <w:r w:rsidRPr="00AE52CA">
        <w:rPr>
          <w:rFonts w:ascii="Times New Roman" w:eastAsia="Times New Roman" w:hAnsi="Times New Roman" w:cs="Times New Roman"/>
          <w:sz w:val="24"/>
          <w:szCs w:val="24"/>
          <w:lang w:eastAsia="tr-TR"/>
        </w:rPr>
        <w:t xml:space="preserve"> </w:t>
      </w:r>
      <w:proofErr w:type="spellStart"/>
      <w:r w:rsidRPr="00AE52CA">
        <w:rPr>
          <w:rFonts w:ascii="Times New Roman" w:eastAsia="Times New Roman" w:hAnsi="Times New Roman" w:cs="Times New Roman"/>
          <w:sz w:val="24"/>
          <w:szCs w:val="24"/>
          <w:lang w:eastAsia="tr-TR"/>
        </w:rPr>
        <w:t>learning</w:t>
      </w:r>
      <w:proofErr w:type="spellEnd"/>
      <w:r w:rsidRPr="00AE52CA">
        <w:rPr>
          <w:rFonts w:ascii="Times New Roman" w:eastAsia="Times New Roman" w:hAnsi="Times New Roman" w:cs="Times New Roman"/>
          <w:sz w:val="24"/>
          <w:szCs w:val="24"/>
          <w:lang w:eastAsia="tr-TR"/>
        </w:rPr>
        <w:t xml:space="preserve">: </w:t>
      </w:r>
      <w:proofErr w:type="spellStart"/>
      <w:r w:rsidRPr="00AE52CA">
        <w:rPr>
          <w:rFonts w:ascii="Times New Roman" w:eastAsia="Times New Roman" w:hAnsi="Times New Roman" w:cs="Times New Roman"/>
          <w:sz w:val="24"/>
          <w:szCs w:val="24"/>
          <w:lang w:eastAsia="tr-TR"/>
        </w:rPr>
        <w:t>pillars</w:t>
      </w:r>
      <w:proofErr w:type="spellEnd"/>
      <w:r w:rsidRPr="00AE52CA">
        <w:rPr>
          <w:rFonts w:ascii="Times New Roman" w:eastAsia="Times New Roman" w:hAnsi="Times New Roman" w:cs="Times New Roman"/>
          <w:sz w:val="24"/>
          <w:szCs w:val="24"/>
          <w:lang w:eastAsia="tr-TR"/>
        </w:rPr>
        <w:t xml:space="preserve"> of </w:t>
      </w:r>
      <w:proofErr w:type="spellStart"/>
      <w:r w:rsidRPr="00AE52CA">
        <w:rPr>
          <w:rFonts w:ascii="Times New Roman" w:eastAsia="Times New Roman" w:hAnsi="Times New Roman" w:cs="Times New Roman"/>
          <w:sz w:val="24"/>
          <w:szCs w:val="24"/>
          <w:lang w:eastAsia="tr-TR"/>
        </w:rPr>
        <w:t>adult</w:t>
      </w:r>
      <w:proofErr w:type="spellEnd"/>
      <w:r w:rsidRPr="00AE52CA">
        <w:rPr>
          <w:rFonts w:ascii="Times New Roman" w:eastAsia="Times New Roman" w:hAnsi="Times New Roman" w:cs="Times New Roman"/>
          <w:sz w:val="24"/>
          <w:szCs w:val="24"/>
          <w:lang w:eastAsia="tr-TR"/>
        </w:rPr>
        <w:t xml:space="preserve"> </w:t>
      </w:r>
      <w:proofErr w:type="spellStart"/>
      <w:r w:rsidRPr="00AE52CA">
        <w:rPr>
          <w:rFonts w:ascii="Times New Roman" w:eastAsia="Times New Roman" w:hAnsi="Times New Roman" w:cs="Times New Roman"/>
          <w:sz w:val="24"/>
          <w:szCs w:val="24"/>
          <w:lang w:eastAsia="tr-TR"/>
        </w:rPr>
        <w:t>learning</w:t>
      </w:r>
      <w:proofErr w:type="spellEnd"/>
      <w:r w:rsidRPr="00AE52CA">
        <w:rPr>
          <w:rFonts w:ascii="Times New Roman" w:eastAsia="Times New Roman" w:hAnsi="Times New Roman" w:cs="Times New Roman"/>
          <w:sz w:val="24"/>
          <w:szCs w:val="24"/>
          <w:lang w:eastAsia="tr-TR"/>
        </w:rPr>
        <w:t xml:space="preserve"> </w:t>
      </w:r>
      <w:proofErr w:type="spellStart"/>
      <w:r w:rsidRPr="00AE52CA">
        <w:rPr>
          <w:rFonts w:ascii="Times New Roman" w:eastAsia="Times New Roman" w:hAnsi="Times New Roman" w:cs="Times New Roman"/>
          <w:sz w:val="24"/>
          <w:szCs w:val="24"/>
          <w:lang w:eastAsia="tr-TR"/>
        </w:rPr>
        <w:t>theory</w:t>
      </w:r>
      <w:proofErr w:type="spellEnd"/>
      <w:r w:rsidRPr="00AE52CA">
        <w:rPr>
          <w:rFonts w:ascii="Times New Roman" w:eastAsia="Times New Roman" w:hAnsi="Times New Roman" w:cs="Times New Roman"/>
          <w:sz w:val="24"/>
          <w:szCs w:val="24"/>
          <w:lang w:eastAsia="tr-TR"/>
        </w:rPr>
        <w:t xml:space="preserve">. </w:t>
      </w:r>
      <w:r w:rsidRPr="00AE52CA">
        <w:rPr>
          <w:rFonts w:ascii="Times New Roman" w:eastAsia="Times New Roman" w:hAnsi="Times New Roman" w:cs="Times New Roman"/>
          <w:i/>
          <w:sz w:val="24"/>
          <w:szCs w:val="24"/>
          <w:lang w:eastAsia="tr-TR"/>
        </w:rPr>
        <w:t xml:space="preserve">New </w:t>
      </w:r>
      <w:proofErr w:type="spellStart"/>
      <w:r w:rsidRPr="00AE52CA">
        <w:rPr>
          <w:rFonts w:ascii="Times New Roman" w:eastAsia="Times New Roman" w:hAnsi="Times New Roman" w:cs="Times New Roman"/>
          <w:i/>
          <w:sz w:val="24"/>
          <w:szCs w:val="24"/>
          <w:lang w:eastAsia="tr-TR"/>
        </w:rPr>
        <w:t>Directions</w:t>
      </w:r>
      <w:proofErr w:type="spellEnd"/>
      <w:r w:rsidRPr="00AE52CA">
        <w:rPr>
          <w:rFonts w:ascii="Times New Roman" w:eastAsia="Times New Roman" w:hAnsi="Times New Roman" w:cs="Times New Roman"/>
          <w:i/>
          <w:sz w:val="24"/>
          <w:szCs w:val="24"/>
          <w:lang w:eastAsia="tr-TR"/>
        </w:rPr>
        <w:t xml:space="preserve"> </w:t>
      </w:r>
      <w:proofErr w:type="spellStart"/>
      <w:r w:rsidRPr="00AE52CA">
        <w:rPr>
          <w:rFonts w:ascii="Times New Roman" w:eastAsia="Times New Roman" w:hAnsi="Times New Roman" w:cs="Times New Roman"/>
          <w:i/>
          <w:sz w:val="24"/>
          <w:szCs w:val="24"/>
          <w:lang w:eastAsia="tr-TR"/>
        </w:rPr>
        <w:t>for</w:t>
      </w:r>
      <w:proofErr w:type="spellEnd"/>
      <w:r w:rsidRPr="00AE52CA">
        <w:rPr>
          <w:rFonts w:ascii="Times New Roman" w:eastAsia="Times New Roman" w:hAnsi="Times New Roman" w:cs="Times New Roman"/>
          <w:i/>
          <w:sz w:val="24"/>
          <w:szCs w:val="24"/>
          <w:lang w:eastAsia="tr-TR"/>
        </w:rPr>
        <w:t xml:space="preserve"> </w:t>
      </w:r>
      <w:proofErr w:type="spellStart"/>
      <w:r w:rsidRPr="00AE52CA">
        <w:rPr>
          <w:rFonts w:ascii="Times New Roman" w:eastAsia="Times New Roman" w:hAnsi="Times New Roman" w:cs="Times New Roman"/>
          <w:i/>
          <w:sz w:val="24"/>
          <w:szCs w:val="24"/>
          <w:lang w:eastAsia="tr-TR"/>
        </w:rPr>
        <w:t>Adult</w:t>
      </w:r>
      <w:proofErr w:type="spellEnd"/>
      <w:r w:rsidRPr="00AE52CA">
        <w:rPr>
          <w:rFonts w:ascii="Times New Roman" w:eastAsia="Times New Roman" w:hAnsi="Times New Roman" w:cs="Times New Roman"/>
          <w:i/>
          <w:sz w:val="24"/>
          <w:szCs w:val="24"/>
          <w:lang w:eastAsia="tr-TR"/>
        </w:rPr>
        <w:t xml:space="preserve"> </w:t>
      </w:r>
      <w:proofErr w:type="spellStart"/>
      <w:r w:rsidRPr="00AE52CA">
        <w:rPr>
          <w:rFonts w:ascii="Times New Roman" w:eastAsia="Times New Roman" w:hAnsi="Times New Roman" w:cs="Times New Roman"/>
          <w:i/>
          <w:sz w:val="24"/>
          <w:szCs w:val="24"/>
          <w:lang w:eastAsia="tr-TR"/>
        </w:rPr>
        <w:t>and</w:t>
      </w:r>
      <w:proofErr w:type="spellEnd"/>
      <w:r w:rsidRPr="00AE52CA">
        <w:rPr>
          <w:rFonts w:ascii="Times New Roman" w:eastAsia="Times New Roman" w:hAnsi="Times New Roman" w:cs="Times New Roman"/>
          <w:i/>
          <w:sz w:val="24"/>
          <w:szCs w:val="24"/>
          <w:lang w:eastAsia="tr-TR"/>
        </w:rPr>
        <w:t xml:space="preserve"> </w:t>
      </w:r>
      <w:proofErr w:type="spellStart"/>
      <w:r w:rsidRPr="00AE52CA">
        <w:rPr>
          <w:rFonts w:ascii="Times New Roman" w:eastAsia="Times New Roman" w:hAnsi="Times New Roman" w:cs="Times New Roman"/>
          <w:i/>
          <w:sz w:val="24"/>
          <w:szCs w:val="24"/>
          <w:lang w:eastAsia="tr-TR"/>
        </w:rPr>
        <w:t>Continuing</w:t>
      </w:r>
      <w:proofErr w:type="spellEnd"/>
      <w:r w:rsidRPr="00AE52CA">
        <w:rPr>
          <w:rFonts w:ascii="Times New Roman" w:eastAsia="Times New Roman" w:hAnsi="Times New Roman" w:cs="Times New Roman"/>
          <w:i/>
          <w:sz w:val="24"/>
          <w:szCs w:val="24"/>
          <w:lang w:eastAsia="tr-TR"/>
        </w:rPr>
        <w:t xml:space="preserve"> </w:t>
      </w:r>
      <w:proofErr w:type="spellStart"/>
      <w:r w:rsidRPr="00AE52CA">
        <w:rPr>
          <w:rFonts w:ascii="Times New Roman" w:eastAsia="Times New Roman" w:hAnsi="Times New Roman" w:cs="Times New Roman"/>
          <w:i/>
          <w:sz w:val="24"/>
          <w:szCs w:val="24"/>
          <w:lang w:eastAsia="tr-TR"/>
        </w:rPr>
        <w:t>Education</w:t>
      </w:r>
      <w:proofErr w:type="spellEnd"/>
      <w:r w:rsidRPr="00AE52CA">
        <w:rPr>
          <w:rFonts w:ascii="Times New Roman" w:eastAsia="Times New Roman" w:hAnsi="Times New Roman" w:cs="Times New Roman"/>
          <w:i/>
          <w:sz w:val="24"/>
          <w:szCs w:val="24"/>
          <w:lang w:eastAsia="tr-TR"/>
        </w:rPr>
        <w:t>,</w:t>
      </w:r>
      <w:r w:rsidRPr="00AE52CA">
        <w:rPr>
          <w:rFonts w:ascii="Times New Roman" w:eastAsia="Times New Roman" w:hAnsi="Times New Roman" w:cs="Times New Roman"/>
          <w:sz w:val="24"/>
          <w:szCs w:val="24"/>
          <w:lang w:eastAsia="tr-TR"/>
        </w:rPr>
        <w:t xml:space="preserve"> 89, 3-13.</w:t>
      </w:r>
    </w:p>
    <w:p w:rsidR="00620CAB" w:rsidRPr="007F1BA5" w:rsidRDefault="00620CAB" w:rsidP="008F0210">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8F0210">
        <w:rPr>
          <w:rFonts w:ascii="Times New Roman" w:eastAsia="Times New Roman" w:hAnsi="Times New Roman" w:cs="Times New Roman"/>
          <w:sz w:val="24"/>
          <w:szCs w:val="24"/>
          <w:lang w:eastAsia="tr-TR"/>
        </w:rPr>
        <w:t>Oester</w:t>
      </w:r>
      <w:proofErr w:type="spellEnd"/>
      <w:r w:rsidRPr="008F0210">
        <w:rPr>
          <w:rFonts w:ascii="Times New Roman" w:eastAsia="Times New Roman" w:hAnsi="Times New Roman" w:cs="Times New Roman"/>
          <w:sz w:val="24"/>
          <w:szCs w:val="24"/>
          <w:lang w:eastAsia="tr-TR"/>
        </w:rPr>
        <w:t>, T</w:t>
      </w:r>
      <w:proofErr w:type="gramStart"/>
      <w:r w:rsidRPr="008F0210">
        <w:rPr>
          <w:rFonts w:ascii="Times New Roman" w:eastAsia="Times New Roman" w:hAnsi="Times New Roman" w:cs="Times New Roman"/>
          <w:sz w:val="24"/>
          <w:szCs w:val="24"/>
          <w:lang w:eastAsia="tr-TR"/>
        </w:rPr>
        <w:t>.,</w:t>
      </w:r>
      <w:proofErr w:type="gramEnd"/>
      <w:r w:rsidRPr="008F0210">
        <w:rPr>
          <w:rFonts w:ascii="Times New Roman" w:eastAsia="Times New Roman" w:hAnsi="Times New Roman" w:cs="Times New Roman"/>
          <w:sz w:val="24"/>
          <w:szCs w:val="24"/>
          <w:lang w:eastAsia="tr-TR"/>
        </w:rPr>
        <w:t xml:space="preserve"> K. &amp; </w:t>
      </w:r>
      <w:proofErr w:type="spellStart"/>
      <w:r w:rsidRPr="008F0210">
        <w:rPr>
          <w:rFonts w:ascii="Times New Roman" w:eastAsia="Times New Roman" w:hAnsi="Times New Roman" w:cs="Times New Roman"/>
          <w:sz w:val="24"/>
          <w:szCs w:val="24"/>
          <w:lang w:eastAsia="tr-TR"/>
        </w:rPr>
        <w:t>Oester</w:t>
      </w:r>
      <w:proofErr w:type="spellEnd"/>
      <w:r w:rsidRPr="008F0210">
        <w:rPr>
          <w:rFonts w:ascii="Times New Roman" w:eastAsia="Times New Roman" w:hAnsi="Times New Roman" w:cs="Times New Roman"/>
          <w:sz w:val="24"/>
          <w:szCs w:val="24"/>
          <w:lang w:eastAsia="tr-TR"/>
        </w:rPr>
        <w:t>, D., E. (1997</w:t>
      </w:r>
      <w:r w:rsidRPr="008F0210">
        <w:rPr>
          <w:rFonts w:ascii="Times New Roman" w:eastAsia="Times New Roman" w:hAnsi="Times New Roman" w:cs="Times New Roman"/>
          <w:i/>
          <w:sz w:val="24"/>
          <w:szCs w:val="24"/>
          <w:lang w:eastAsia="tr-TR"/>
        </w:rPr>
        <w:t>). Life-</w:t>
      </w:r>
      <w:proofErr w:type="spellStart"/>
      <w:r w:rsidRPr="008F0210">
        <w:rPr>
          <w:rFonts w:ascii="Times New Roman" w:eastAsia="Times New Roman" w:hAnsi="Times New Roman" w:cs="Times New Roman"/>
          <w:i/>
          <w:sz w:val="24"/>
          <w:szCs w:val="24"/>
          <w:lang w:eastAsia="tr-TR"/>
        </w:rPr>
        <w:t>long</w:t>
      </w:r>
      <w:proofErr w:type="spellEnd"/>
      <w:r w:rsidRPr="008F0210">
        <w:rPr>
          <w:rFonts w:ascii="Times New Roman" w:eastAsia="Times New Roman" w:hAnsi="Times New Roman" w:cs="Times New Roman"/>
          <w:i/>
          <w:sz w:val="24"/>
          <w:szCs w:val="24"/>
          <w:lang w:eastAsia="tr-TR"/>
        </w:rPr>
        <w:t xml:space="preserve"> </w:t>
      </w:r>
      <w:proofErr w:type="spellStart"/>
      <w:r w:rsidRPr="008F0210">
        <w:rPr>
          <w:rFonts w:ascii="Times New Roman" w:eastAsia="Times New Roman" w:hAnsi="Times New Roman" w:cs="Times New Roman"/>
          <w:i/>
          <w:sz w:val="24"/>
          <w:szCs w:val="24"/>
          <w:lang w:eastAsia="tr-TR"/>
        </w:rPr>
        <w:t>learning</w:t>
      </w:r>
      <w:proofErr w:type="spellEnd"/>
      <w:r w:rsidRPr="008F0210">
        <w:rPr>
          <w:rFonts w:ascii="Times New Roman" w:eastAsia="Times New Roman" w:hAnsi="Times New Roman" w:cs="Times New Roman"/>
          <w:i/>
          <w:sz w:val="24"/>
          <w:szCs w:val="24"/>
          <w:lang w:eastAsia="tr-TR"/>
        </w:rPr>
        <w:t xml:space="preserve">: </w:t>
      </w:r>
      <w:proofErr w:type="spellStart"/>
      <w:r w:rsidRPr="008F0210">
        <w:rPr>
          <w:rFonts w:ascii="Times New Roman" w:eastAsia="Times New Roman" w:hAnsi="Times New Roman" w:cs="Times New Roman"/>
          <w:i/>
          <w:sz w:val="24"/>
          <w:szCs w:val="24"/>
          <w:lang w:eastAsia="tr-TR"/>
        </w:rPr>
        <w:t>learning</w:t>
      </w:r>
      <w:proofErr w:type="spellEnd"/>
      <w:r w:rsidRPr="008F0210">
        <w:rPr>
          <w:rFonts w:ascii="Times New Roman" w:eastAsia="Times New Roman" w:hAnsi="Times New Roman" w:cs="Times New Roman"/>
          <w:i/>
          <w:sz w:val="24"/>
          <w:szCs w:val="24"/>
          <w:lang w:eastAsia="tr-TR"/>
        </w:rPr>
        <w:t xml:space="preserve"> </w:t>
      </w:r>
      <w:proofErr w:type="spellStart"/>
      <w:r w:rsidRPr="008F0210">
        <w:rPr>
          <w:rFonts w:ascii="Times New Roman" w:eastAsia="Times New Roman" w:hAnsi="Times New Roman" w:cs="Times New Roman"/>
          <w:i/>
          <w:sz w:val="24"/>
          <w:szCs w:val="24"/>
          <w:lang w:eastAsia="tr-TR"/>
        </w:rPr>
        <w:t>to</w:t>
      </w:r>
      <w:proofErr w:type="spellEnd"/>
      <w:r w:rsidRPr="008F0210">
        <w:rPr>
          <w:rFonts w:ascii="Times New Roman" w:eastAsia="Times New Roman" w:hAnsi="Times New Roman" w:cs="Times New Roman"/>
          <w:i/>
          <w:sz w:val="24"/>
          <w:szCs w:val="24"/>
          <w:lang w:eastAsia="tr-TR"/>
        </w:rPr>
        <w:t xml:space="preserve"> be </w:t>
      </w:r>
      <w:proofErr w:type="spellStart"/>
      <w:r w:rsidRPr="008F0210">
        <w:rPr>
          <w:rFonts w:ascii="Times New Roman" w:eastAsia="Times New Roman" w:hAnsi="Times New Roman" w:cs="Times New Roman"/>
          <w:i/>
          <w:sz w:val="24"/>
          <w:szCs w:val="24"/>
          <w:lang w:eastAsia="tr-TR"/>
        </w:rPr>
        <w:t>productive</w:t>
      </w:r>
      <w:proofErr w:type="spellEnd"/>
      <w:r w:rsidRPr="008F0210">
        <w:rPr>
          <w:rFonts w:ascii="Times New Roman" w:eastAsia="Times New Roman" w:hAnsi="Times New Roman" w:cs="Times New Roman"/>
          <w:i/>
          <w:sz w:val="24"/>
          <w:szCs w:val="24"/>
          <w:lang w:eastAsia="tr-TR"/>
        </w:rPr>
        <w:t>.</w:t>
      </w:r>
      <w:r w:rsidRPr="008F0210">
        <w:rPr>
          <w:rFonts w:ascii="Times New Roman" w:eastAsia="Times New Roman" w:hAnsi="Times New Roman" w:cs="Times New Roman"/>
          <w:sz w:val="24"/>
          <w:szCs w:val="24"/>
          <w:lang w:eastAsia="tr-TR"/>
        </w:rPr>
        <w:t xml:space="preserve"> [Çevrim-içi: http://files.eric.ed.gov/fulltext/ED425409.pdf], Erişim tarihi: 18.02.2015.</w:t>
      </w:r>
    </w:p>
    <w:p w:rsidR="00620CAB" w:rsidRDefault="00620CAB" w:rsidP="00F96615">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F96615">
        <w:rPr>
          <w:rFonts w:ascii="Times New Roman" w:eastAsia="Times New Roman" w:hAnsi="Times New Roman" w:cs="Times New Roman"/>
          <w:sz w:val="24"/>
          <w:szCs w:val="24"/>
          <w:lang w:eastAsia="tr-TR"/>
        </w:rPr>
        <w:t>Roderick</w:t>
      </w:r>
      <w:proofErr w:type="spellEnd"/>
      <w:r w:rsidRPr="00F96615">
        <w:rPr>
          <w:rFonts w:ascii="Times New Roman" w:eastAsia="Times New Roman" w:hAnsi="Times New Roman" w:cs="Times New Roman"/>
          <w:sz w:val="24"/>
          <w:szCs w:val="24"/>
          <w:lang w:eastAsia="tr-TR"/>
        </w:rPr>
        <w:t xml:space="preserve">, C. (2003). </w:t>
      </w:r>
      <w:proofErr w:type="spellStart"/>
      <w:r w:rsidRPr="00F96615">
        <w:rPr>
          <w:rFonts w:ascii="Times New Roman" w:eastAsia="Times New Roman" w:hAnsi="Times New Roman" w:cs="Times New Roman"/>
          <w:i/>
          <w:sz w:val="24"/>
          <w:szCs w:val="24"/>
          <w:lang w:eastAsia="tr-TR"/>
        </w:rPr>
        <w:t>The</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development</w:t>
      </w:r>
      <w:proofErr w:type="spellEnd"/>
      <w:r w:rsidRPr="00F96615">
        <w:rPr>
          <w:rFonts w:ascii="Times New Roman" w:eastAsia="Times New Roman" w:hAnsi="Times New Roman" w:cs="Times New Roman"/>
          <w:i/>
          <w:sz w:val="24"/>
          <w:szCs w:val="24"/>
          <w:lang w:eastAsia="tr-TR"/>
        </w:rPr>
        <w:t xml:space="preserve"> of self-</w:t>
      </w:r>
      <w:proofErr w:type="spellStart"/>
      <w:r w:rsidRPr="00F96615">
        <w:rPr>
          <w:rFonts w:ascii="Times New Roman" w:eastAsia="Times New Roman" w:hAnsi="Times New Roman" w:cs="Times New Roman"/>
          <w:i/>
          <w:sz w:val="24"/>
          <w:szCs w:val="24"/>
          <w:lang w:eastAsia="tr-TR"/>
        </w:rPr>
        <w:t>directed</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learning</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abilities</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experiencing</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first-year</w:t>
      </w:r>
      <w:proofErr w:type="spellEnd"/>
      <w:r w:rsidRPr="00F96615">
        <w:rPr>
          <w:rFonts w:ascii="Times New Roman" w:eastAsia="Times New Roman" w:hAnsi="Times New Roman" w:cs="Times New Roman"/>
          <w:i/>
          <w:sz w:val="24"/>
          <w:szCs w:val="24"/>
          <w:lang w:eastAsia="tr-TR"/>
        </w:rPr>
        <w:t xml:space="preserve"> at </w:t>
      </w:r>
      <w:proofErr w:type="spellStart"/>
      <w:r w:rsidRPr="00F96615">
        <w:rPr>
          <w:rFonts w:ascii="Times New Roman" w:eastAsia="Times New Roman" w:hAnsi="Times New Roman" w:cs="Times New Roman"/>
          <w:i/>
          <w:sz w:val="24"/>
          <w:szCs w:val="24"/>
          <w:lang w:eastAsia="tr-TR"/>
        </w:rPr>
        <w:t>renaissance</w:t>
      </w:r>
      <w:proofErr w:type="spellEnd"/>
      <w:r w:rsidRPr="00F96615">
        <w:rPr>
          <w:rFonts w:ascii="Times New Roman" w:eastAsia="Times New Roman" w:hAnsi="Times New Roman" w:cs="Times New Roman"/>
          <w:i/>
          <w:sz w:val="24"/>
          <w:szCs w:val="24"/>
          <w:lang w:eastAsia="tr-TR"/>
        </w:rPr>
        <w:t xml:space="preserve"> </w:t>
      </w:r>
      <w:proofErr w:type="spellStart"/>
      <w:r w:rsidRPr="00F96615">
        <w:rPr>
          <w:rFonts w:ascii="Times New Roman" w:eastAsia="Times New Roman" w:hAnsi="Times New Roman" w:cs="Times New Roman"/>
          <w:i/>
          <w:sz w:val="24"/>
          <w:szCs w:val="24"/>
          <w:lang w:eastAsia="tr-TR"/>
        </w:rPr>
        <w:t>college</w:t>
      </w:r>
      <w:proofErr w:type="spellEnd"/>
      <w:r w:rsidRPr="00F96615">
        <w:rPr>
          <w:rFonts w:ascii="Times New Roman" w:eastAsia="Times New Roman" w:hAnsi="Times New Roman" w:cs="Times New Roman"/>
          <w:i/>
          <w:sz w:val="24"/>
          <w:szCs w:val="24"/>
          <w:lang w:eastAsia="tr-TR"/>
        </w:rPr>
        <w:t>.</w:t>
      </w:r>
      <w:r w:rsidRPr="00F96615">
        <w:rPr>
          <w:rFonts w:ascii="Times New Roman" w:eastAsia="Times New Roman" w:hAnsi="Times New Roman" w:cs="Times New Roman"/>
          <w:sz w:val="24"/>
          <w:szCs w:val="24"/>
          <w:lang w:eastAsia="tr-TR"/>
        </w:rPr>
        <w:t xml:space="preserve"> </w:t>
      </w:r>
      <w:r w:rsidR="008B3B64">
        <w:rPr>
          <w:rFonts w:ascii="Times New Roman" w:eastAsia="Times New Roman" w:hAnsi="Times New Roman" w:cs="Times New Roman"/>
          <w:sz w:val="24"/>
          <w:szCs w:val="24"/>
          <w:lang w:eastAsia="tr-TR"/>
        </w:rPr>
        <w:t>[</w:t>
      </w:r>
      <w:r w:rsidRPr="00F96615">
        <w:rPr>
          <w:rFonts w:ascii="Times New Roman" w:eastAsia="Times New Roman" w:hAnsi="Times New Roman" w:cs="Times New Roman"/>
          <w:sz w:val="24"/>
          <w:szCs w:val="24"/>
          <w:lang w:eastAsia="tr-TR"/>
        </w:rPr>
        <w:t>Master o</w:t>
      </w:r>
      <w:r w:rsidR="008B3B64">
        <w:rPr>
          <w:rFonts w:ascii="Times New Roman" w:eastAsia="Times New Roman" w:hAnsi="Times New Roman" w:cs="Times New Roman"/>
          <w:sz w:val="24"/>
          <w:szCs w:val="24"/>
          <w:lang w:eastAsia="tr-TR"/>
        </w:rPr>
        <w:t xml:space="preserve">f </w:t>
      </w:r>
      <w:proofErr w:type="spellStart"/>
      <w:r w:rsidR="008B3B64">
        <w:rPr>
          <w:rFonts w:ascii="Times New Roman" w:eastAsia="Times New Roman" w:hAnsi="Times New Roman" w:cs="Times New Roman"/>
          <w:sz w:val="24"/>
          <w:szCs w:val="24"/>
          <w:lang w:eastAsia="tr-TR"/>
        </w:rPr>
        <w:t>Education</w:t>
      </w:r>
      <w:proofErr w:type="spellEnd"/>
      <w:r w:rsidR="008B3B64">
        <w:rPr>
          <w:rFonts w:ascii="Times New Roman" w:eastAsia="Times New Roman" w:hAnsi="Times New Roman" w:cs="Times New Roman"/>
          <w:sz w:val="24"/>
          <w:szCs w:val="24"/>
          <w:lang w:eastAsia="tr-TR"/>
        </w:rPr>
        <w:t xml:space="preserve"> </w:t>
      </w:r>
      <w:proofErr w:type="spellStart"/>
      <w:r w:rsidR="008B3B64">
        <w:rPr>
          <w:rFonts w:ascii="Times New Roman" w:eastAsia="Times New Roman" w:hAnsi="Times New Roman" w:cs="Times New Roman"/>
          <w:sz w:val="24"/>
          <w:szCs w:val="24"/>
          <w:lang w:eastAsia="tr-TR"/>
        </w:rPr>
        <w:t>Thesis</w:t>
      </w:r>
      <w:proofErr w:type="spellEnd"/>
      <w:r w:rsidR="00F563FE">
        <w:rPr>
          <w:rFonts w:ascii="Times New Roman" w:eastAsia="Times New Roman" w:hAnsi="Times New Roman" w:cs="Times New Roman"/>
          <w:sz w:val="24"/>
          <w:szCs w:val="24"/>
          <w:lang w:eastAsia="tr-TR"/>
        </w:rPr>
        <w:t>].</w:t>
      </w:r>
      <w:r w:rsidR="008B3B64">
        <w:rPr>
          <w:rFonts w:ascii="Times New Roman" w:eastAsia="Times New Roman" w:hAnsi="Times New Roman" w:cs="Times New Roman"/>
          <w:sz w:val="24"/>
          <w:szCs w:val="24"/>
          <w:lang w:eastAsia="tr-TR"/>
        </w:rPr>
        <w:t xml:space="preserve"> </w:t>
      </w:r>
      <w:proofErr w:type="spellStart"/>
      <w:r w:rsidR="008B3B64">
        <w:rPr>
          <w:rFonts w:ascii="Times New Roman" w:eastAsia="Times New Roman" w:hAnsi="Times New Roman" w:cs="Times New Roman"/>
          <w:sz w:val="24"/>
          <w:szCs w:val="24"/>
          <w:lang w:eastAsia="tr-TR"/>
        </w:rPr>
        <w:t>The</w:t>
      </w:r>
      <w:proofErr w:type="spellEnd"/>
      <w:r w:rsidR="008B3B64">
        <w:rPr>
          <w:rFonts w:ascii="Times New Roman" w:eastAsia="Times New Roman" w:hAnsi="Times New Roman" w:cs="Times New Roman"/>
          <w:sz w:val="24"/>
          <w:szCs w:val="24"/>
          <w:lang w:eastAsia="tr-TR"/>
        </w:rPr>
        <w:t xml:space="preserve"> </w:t>
      </w:r>
      <w:proofErr w:type="spellStart"/>
      <w:r w:rsidR="008B3B64">
        <w:rPr>
          <w:rFonts w:ascii="Times New Roman" w:eastAsia="Times New Roman" w:hAnsi="Times New Roman" w:cs="Times New Roman"/>
          <w:sz w:val="24"/>
          <w:szCs w:val="24"/>
          <w:lang w:eastAsia="tr-TR"/>
        </w:rPr>
        <w:t>University</w:t>
      </w:r>
      <w:proofErr w:type="spellEnd"/>
      <w:r w:rsidR="008B3B64">
        <w:rPr>
          <w:rFonts w:ascii="Times New Roman" w:eastAsia="Times New Roman" w:hAnsi="Times New Roman" w:cs="Times New Roman"/>
          <w:sz w:val="24"/>
          <w:szCs w:val="24"/>
          <w:lang w:eastAsia="tr-TR"/>
        </w:rPr>
        <w:t xml:space="preserve"> </w:t>
      </w:r>
      <w:r w:rsidR="00F563FE">
        <w:rPr>
          <w:rFonts w:ascii="Times New Roman" w:eastAsia="Times New Roman" w:hAnsi="Times New Roman" w:cs="Times New Roman"/>
          <w:sz w:val="24"/>
          <w:szCs w:val="24"/>
          <w:lang w:eastAsia="tr-TR"/>
        </w:rPr>
        <w:t xml:space="preserve">of New </w:t>
      </w:r>
      <w:proofErr w:type="spellStart"/>
      <w:r w:rsidR="00F563FE">
        <w:rPr>
          <w:rFonts w:ascii="Times New Roman" w:eastAsia="Times New Roman" w:hAnsi="Times New Roman" w:cs="Times New Roman"/>
          <w:sz w:val="24"/>
          <w:szCs w:val="24"/>
          <w:lang w:eastAsia="tr-TR"/>
        </w:rPr>
        <w:t>Brunswick</w:t>
      </w:r>
      <w:proofErr w:type="spellEnd"/>
      <w:r w:rsidR="008B3B64">
        <w:rPr>
          <w:rFonts w:ascii="Times New Roman" w:eastAsia="Times New Roman" w:hAnsi="Times New Roman" w:cs="Times New Roman"/>
          <w:sz w:val="24"/>
          <w:szCs w:val="24"/>
          <w:lang w:eastAsia="tr-TR"/>
        </w:rPr>
        <w:t>.</w:t>
      </w:r>
    </w:p>
    <w:p w:rsidR="00AE123A" w:rsidRPr="008B3B64" w:rsidRDefault="00620CAB" w:rsidP="008B3B64">
      <w:pPr>
        <w:spacing w:after="360" w:line="240" w:lineRule="auto"/>
        <w:ind w:left="709" w:hanging="709"/>
        <w:jc w:val="both"/>
        <w:rPr>
          <w:rFonts w:ascii="Times New Roman" w:eastAsia="Times New Roman" w:hAnsi="Times New Roman" w:cs="Times New Roman"/>
          <w:sz w:val="24"/>
          <w:szCs w:val="24"/>
          <w:lang w:eastAsia="tr-TR"/>
        </w:rPr>
        <w:sectPr w:rsidR="00AE123A" w:rsidRPr="008B3B64" w:rsidSect="00CD2C07">
          <w:pgSz w:w="11906" w:h="16838" w:code="9"/>
          <w:pgMar w:top="1701" w:right="1418" w:bottom="1418" w:left="2268" w:header="794" w:footer="794" w:gutter="0"/>
          <w:cols w:space="708"/>
          <w:docGrid w:linePitch="360"/>
        </w:sectPr>
      </w:pPr>
      <w:proofErr w:type="spellStart"/>
      <w:r w:rsidRPr="007F1BA5">
        <w:rPr>
          <w:rFonts w:ascii="Times New Roman" w:eastAsia="Times New Roman" w:hAnsi="Times New Roman" w:cs="Times New Roman"/>
          <w:sz w:val="24"/>
          <w:szCs w:val="24"/>
          <w:lang w:eastAsia="tr-TR"/>
        </w:rPr>
        <w:t>Salas</w:t>
      </w:r>
      <w:proofErr w:type="spellEnd"/>
      <w:r w:rsidRPr="007F1BA5">
        <w:rPr>
          <w:rFonts w:ascii="Times New Roman" w:eastAsia="Times New Roman" w:hAnsi="Times New Roman" w:cs="Times New Roman"/>
          <w:sz w:val="24"/>
          <w:szCs w:val="24"/>
          <w:lang w:eastAsia="tr-TR"/>
        </w:rPr>
        <w:t xml:space="preserve">, G. (2010). </w:t>
      </w:r>
      <w:r w:rsidRPr="007F1BA5">
        <w:rPr>
          <w:rFonts w:ascii="Times New Roman" w:eastAsia="Times New Roman" w:hAnsi="Times New Roman" w:cs="Times New Roman"/>
          <w:i/>
          <w:sz w:val="24"/>
          <w:szCs w:val="24"/>
          <w:lang w:eastAsia="tr-TR"/>
        </w:rPr>
        <w:t xml:space="preserve">Öğretmen adaylarının kendi kendine öğrenmeye </w:t>
      </w:r>
      <w:proofErr w:type="spellStart"/>
      <w:r w:rsidRPr="007F1BA5">
        <w:rPr>
          <w:rFonts w:ascii="Times New Roman" w:eastAsia="Times New Roman" w:hAnsi="Times New Roman" w:cs="Times New Roman"/>
          <w:i/>
          <w:sz w:val="24"/>
          <w:szCs w:val="24"/>
          <w:lang w:eastAsia="tr-TR"/>
        </w:rPr>
        <w:t>hazırbulunuşlukları</w:t>
      </w:r>
      <w:proofErr w:type="spellEnd"/>
      <w:r w:rsidRPr="007F1BA5">
        <w:rPr>
          <w:rFonts w:ascii="Times New Roman" w:eastAsia="Times New Roman" w:hAnsi="Times New Roman" w:cs="Times New Roman"/>
          <w:i/>
          <w:sz w:val="24"/>
          <w:szCs w:val="24"/>
          <w:lang w:eastAsia="tr-TR"/>
        </w:rPr>
        <w:t xml:space="preserve"> (Anadolu Üniversitesi örneği).</w:t>
      </w:r>
      <w:r w:rsidRPr="007F1BA5">
        <w:rPr>
          <w:rFonts w:ascii="Times New Roman" w:eastAsia="Times New Roman" w:hAnsi="Times New Roman" w:cs="Times New Roman"/>
          <w:sz w:val="24"/>
          <w:szCs w:val="24"/>
          <w:lang w:eastAsia="tr-TR"/>
        </w:rPr>
        <w:t xml:space="preserve"> </w:t>
      </w:r>
      <w:r w:rsidR="00F563FE">
        <w:rPr>
          <w:rFonts w:ascii="Times New Roman" w:eastAsia="Times New Roman" w:hAnsi="Times New Roman" w:cs="Times New Roman"/>
          <w:sz w:val="24"/>
          <w:szCs w:val="24"/>
          <w:lang w:eastAsia="tr-TR"/>
        </w:rPr>
        <w:t xml:space="preserve">[Yüksek Lisans Tezi]. </w:t>
      </w:r>
      <w:r w:rsidRPr="007F1BA5">
        <w:rPr>
          <w:rFonts w:ascii="Times New Roman" w:eastAsia="Times New Roman" w:hAnsi="Times New Roman" w:cs="Times New Roman"/>
          <w:sz w:val="24"/>
          <w:szCs w:val="24"/>
          <w:lang w:eastAsia="tr-TR"/>
        </w:rPr>
        <w:t>Anadolu Üniversit</w:t>
      </w:r>
      <w:r w:rsidR="00F563FE">
        <w:rPr>
          <w:rFonts w:ascii="Times New Roman" w:eastAsia="Times New Roman" w:hAnsi="Times New Roman" w:cs="Times New Roman"/>
          <w:sz w:val="24"/>
          <w:szCs w:val="24"/>
          <w:lang w:eastAsia="tr-TR"/>
        </w:rPr>
        <w:t>esi</w:t>
      </w:r>
      <w:r w:rsidR="008B3B64">
        <w:rPr>
          <w:rFonts w:ascii="Times New Roman" w:eastAsia="Times New Roman" w:hAnsi="Times New Roman" w:cs="Times New Roman"/>
          <w:sz w:val="24"/>
          <w:szCs w:val="24"/>
          <w:lang w:eastAsia="tr-TR"/>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rsidTr="00EB0E3C">
        <w:trPr>
          <w:trHeight w:val="13457"/>
        </w:trPr>
        <w:tc>
          <w:tcPr>
            <w:tcW w:w="8077" w:type="dxa"/>
            <w:vAlign w:val="center"/>
          </w:tcPr>
          <w:p w:rsidR="00EB0E3C" w:rsidRPr="004C564A" w:rsidRDefault="00F44DEB" w:rsidP="00EB0E3C">
            <w:pPr>
              <w:pStyle w:val="sbemetinnormal"/>
              <w:jc w:val="center"/>
              <w:rPr>
                <w:b/>
                <w:sz w:val="72"/>
                <w:szCs w:val="72"/>
              </w:rPr>
            </w:pPr>
            <w:r w:rsidRPr="004C564A">
              <w:lastRenderedPageBreak/>
              <w:br w:type="page"/>
            </w:r>
            <w:r w:rsidR="00EB0E3C" w:rsidRPr="004C564A">
              <w:rPr>
                <w:b/>
                <w:sz w:val="72"/>
                <w:szCs w:val="72"/>
              </w:rPr>
              <w:t>EKLER</w:t>
            </w:r>
          </w:p>
        </w:tc>
      </w:tr>
    </w:tbl>
    <w:p w:rsidR="00EB0E3C" w:rsidRDefault="000A24D0" w:rsidP="005B472B">
      <w:pPr>
        <w:pStyle w:val="Balk2"/>
        <w:numPr>
          <w:ilvl w:val="0"/>
          <w:numId w:val="0"/>
        </w:numPr>
        <w:ind w:left="567" w:hanging="567"/>
      </w:pPr>
      <w:bookmarkStart w:id="52" w:name="_Toc43985864"/>
      <w:proofErr w:type="gramStart"/>
      <w:r w:rsidRPr="004C564A">
        <w:lastRenderedPageBreak/>
        <w:t xml:space="preserve">EK  </w:t>
      </w:r>
      <w:r w:rsidR="00EB0E3C" w:rsidRPr="004C564A">
        <w:t>A</w:t>
      </w:r>
      <w:bookmarkEnd w:id="52"/>
      <w:proofErr w:type="gramEnd"/>
    </w:p>
    <w:sdt>
      <w:sdtPr>
        <w:id w:val="768286769"/>
        <w:placeholder>
          <w:docPart w:val="2C2E3F808CE04D60A119062FECB3DDB1"/>
        </w:placeholder>
        <w:temporary/>
        <w:showingPlcHdr/>
      </w:sdtPr>
      <w:sdtEndPr/>
      <w:sdtContent>
        <w:p w:rsidR="00893A57" w:rsidRPr="00893A57" w:rsidRDefault="00893A57" w:rsidP="00893A57">
          <w:pPr>
            <w:pStyle w:val="s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893A57" w:rsidRDefault="00893A57" w:rsidP="00893A57">
          <w:pPr>
            <w:pStyle w:val="s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893A57" w:rsidRPr="00893A57" w:rsidRDefault="00893A57" w:rsidP="00893A57">
          <w:pPr>
            <w:pStyle w:val="s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893A57" w:rsidRPr="00893A57" w:rsidRDefault="00893A57" w:rsidP="00893A57">
          <w:pPr>
            <w:pStyle w:val="s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893A57" w:rsidRPr="00893A57" w:rsidRDefault="00893A57" w:rsidP="00893A57">
          <w:pPr>
            <w:pStyle w:val="s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893A57" w:rsidRPr="00893A57" w:rsidRDefault="00893A57" w:rsidP="00893A57">
          <w:pPr>
            <w:pStyle w:val="sbemetinnormal"/>
            <w:spacing w:before="0" w:after="0"/>
            <w:rPr>
              <w:color w:val="FF0000"/>
            </w:rPr>
          </w:pPr>
          <w:r w:rsidRPr="00893A57">
            <w:rPr>
              <w:color w:val="FF0000"/>
            </w:rPr>
            <w:t>• Metin yazımda 12pt karakter büyüklüğü ve 1,5 satır aralığı kullanılmalıdır.</w:t>
          </w:r>
        </w:p>
        <w:p w:rsidR="00893A57" w:rsidRPr="00893A57" w:rsidRDefault="00893A57" w:rsidP="00893A57">
          <w:pPr>
            <w:pStyle w:val="sbemetinnormal"/>
            <w:spacing w:before="0" w:after="0"/>
            <w:rPr>
              <w:color w:val="FF0000"/>
            </w:rPr>
          </w:pPr>
          <w:r w:rsidRPr="00893A57">
            <w:rPr>
              <w:color w:val="FF0000"/>
            </w:rPr>
            <w:t>• Gerektiğinde yazarlar ekleri A.1, A.2,..., B.1, B.2, ... gibi ikinci dereceden alt bölümlere ayırabilirler.</w:t>
          </w:r>
        </w:p>
        <w:p w:rsidR="00893A57" w:rsidRDefault="00157035" w:rsidP="00893A57">
          <w:pPr>
            <w:pStyle w:val="s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rsidR="00157035" w:rsidRDefault="00157035" w:rsidP="00893A57">
      <w:pPr>
        <w:pStyle w:val="sbemetinnormal"/>
        <w:spacing w:before="0" w:after="0"/>
      </w:pPr>
    </w:p>
    <w:p w:rsidR="00157035" w:rsidRDefault="00157035" w:rsidP="00893A57">
      <w:pPr>
        <w:pStyle w:val="sbemetinnormal"/>
        <w:spacing w:before="0" w:after="0"/>
      </w:pPr>
    </w:p>
    <w:p w:rsidR="007B33C1" w:rsidRDefault="007B33C1" w:rsidP="0036199E">
      <w:pPr>
        <w:pStyle w:val="sbemetinnormal"/>
      </w:pPr>
    </w:p>
    <w:sectPr w:rsidR="007B33C1" w:rsidSect="00B03B54">
      <w:pgSz w:w="11906" w:h="16838" w:code="9"/>
      <w:pgMar w:top="1701" w:right="1418" w:bottom="1418" w:left="2268"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FA6" w:rsidRDefault="00BC1FA6" w:rsidP="00382818">
      <w:pPr>
        <w:spacing w:after="0" w:line="240" w:lineRule="auto"/>
      </w:pPr>
      <w:r>
        <w:separator/>
      </w:r>
    </w:p>
  </w:endnote>
  <w:endnote w:type="continuationSeparator" w:id="0">
    <w:p w:rsidR="00BC1FA6" w:rsidRDefault="00BC1FA6"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1CB" w:rsidRDefault="009C11CB" w:rsidP="00291EDA">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1CB" w:rsidRPr="001128D6" w:rsidRDefault="009C11CB" w:rsidP="001128D6">
    <w:pPr>
      <w:pStyle w:val="AltBilgi"/>
      <w:jc w:val="center"/>
      <w:rP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FA6" w:rsidRDefault="00BC1FA6" w:rsidP="00382818">
      <w:pPr>
        <w:spacing w:after="0" w:line="240" w:lineRule="auto"/>
      </w:pPr>
      <w:r>
        <w:separator/>
      </w:r>
    </w:p>
  </w:footnote>
  <w:footnote w:type="continuationSeparator" w:id="0">
    <w:p w:rsidR="00BC1FA6" w:rsidRDefault="00BC1FA6" w:rsidP="0038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449006"/>
      <w:docPartObj>
        <w:docPartGallery w:val="Page Numbers (Top of Page)"/>
        <w:docPartUnique/>
      </w:docPartObj>
    </w:sdtPr>
    <w:sdtEndPr>
      <w:rPr>
        <w:rFonts w:ascii="Times New Roman" w:hAnsi="Times New Roman" w:cs="Times New Roman"/>
      </w:rPr>
    </w:sdtEndPr>
    <w:sdtContent>
      <w:p w:rsidR="009C11CB" w:rsidRPr="00291EDA" w:rsidRDefault="009C11CB">
        <w:pPr>
          <w:pStyle w:val="stBilgi"/>
          <w:jc w:val="right"/>
          <w:rPr>
            <w:rFonts w:ascii="Times New Roman" w:hAnsi="Times New Roman" w:cs="Times New Roman"/>
          </w:rPr>
        </w:pPr>
        <w:r w:rsidRPr="00291EDA">
          <w:rPr>
            <w:rFonts w:ascii="Times New Roman" w:hAnsi="Times New Roman" w:cs="Times New Roman"/>
          </w:rPr>
          <w:fldChar w:fldCharType="begin"/>
        </w:r>
        <w:r w:rsidRPr="00291EDA">
          <w:rPr>
            <w:rFonts w:ascii="Times New Roman" w:hAnsi="Times New Roman" w:cs="Times New Roman"/>
          </w:rPr>
          <w:instrText>PAGE   \* MERGEFORMAT</w:instrText>
        </w:r>
        <w:r w:rsidRPr="00291EDA">
          <w:rPr>
            <w:rFonts w:ascii="Times New Roman" w:hAnsi="Times New Roman" w:cs="Times New Roman"/>
          </w:rPr>
          <w:fldChar w:fldCharType="separate"/>
        </w:r>
        <w:r w:rsidR="002C2F82">
          <w:rPr>
            <w:rFonts w:ascii="Times New Roman" w:hAnsi="Times New Roman" w:cs="Times New Roman"/>
            <w:noProof/>
          </w:rPr>
          <w:t>iv</w:t>
        </w:r>
        <w:r w:rsidRPr="00291EDA">
          <w:rPr>
            <w:rFonts w:ascii="Times New Roman" w:hAnsi="Times New Roman" w:cs="Times New Roman"/>
          </w:rPr>
          <w:fldChar w:fldCharType="end"/>
        </w:r>
      </w:p>
    </w:sdtContent>
  </w:sdt>
  <w:p w:rsidR="009C11CB" w:rsidRPr="00CE3707" w:rsidRDefault="009C11CB" w:rsidP="00CE3707">
    <w:pPr>
      <w:pStyle w:val="stBilgi"/>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3"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4" w15:restartNumberingAfterBreak="0">
    <w:nsid w:val="412C0182"/>
    <w:multiLevelType w:val="multilevel"/>
    <w:tmpl w:val="1048FBDC"/>
    <w:numStyleLink w:val="fbebalk2"/>
  </w:abstractNum>
  <w:abstractNum w:abstractNumId="15"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7"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632D7BB5"/>
    <w:multiLevelType w:val="multilevel"/>
    <w:tmpl w:val="EEA85E44"/>
    <w:lvl w:ilvl="0">
      <w:start w:val="1"/>
      <w:numFmt w:val="decimal"/>
      <w:pStyle w:val="sbebalk1"/>
      <w:lvlText w:val="%1."/>
      <w:lvlJc w:val="left"/>
      <w:pPr>
        <w:ind w:left="992" w:hanging="283"/>
      </w:pPr>
      <w:rPr>
        <w:rFonts w:hint="default"/>
      </w:rPr>
    </w:lvl>
    <w:lvl w:ilvl="1">
      <w:start w:val="1"/>
      <w:numFmt w:val="decimal"/>
      <w:pStyle w:val="sbebalk2"/>
      <w:lvlText w:val="%1.%2"/>
      <w:lvlJc w:val="left"/>
      <w:pPr>
        <w:ind w:left="1183" w:hanging="283"/>
      </w:pPr>
      <w:rPr>
        <w:rFonts w:hint="default"/>
      </w:rPr>
    </w:lvl>
    <w:lvl w:ilvl="2">
      <w:start w:val="1"/>
      <w:numFmt w:val="decimal"/>
      <w:pStyle w:val="sbebalk3"/>
      <w:lvlText w:val="%1.%2.%3"/>
      <w:lvlJc w:val="left"/>
      <w:pPr>
        <w:ind w:left="992" w:hanging="283"/>
      </w:pPr>
      <w:rPr>
        <w:rFonts w:hint="default"/>
      </w:rPr>
    </w:lvl>
    <w:lvl w:ilvl="3">
      <w:start w:val="1"/>
      <w:numFmt w:val="decimal"/>
      <w:pStyle w:val="s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s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19"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0"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5"/>
  </w:num>
  <w:num w:numId="14">
    <w:abstractNumId w:val="16"/>
  </w:num>
  <w:num w:numId="15">
    <w:abstractNumId w:val="1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17"/>
  </w:num>
  <w:num w:numId="21">
    <w:abstractNumId w:val="20"/>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07E6"/>
    <w:rsid w:val="0001276D"/>
    <w:rsid w:val="000146E4"/>
    <w:rsid w:val="00022CAF"/>
    <w:rsid w:val="00025182"/>
    <w:rsid w:val="00027F8A"/>
    <w:rsid w:val="00031C8A"/>
    <w:rsid w:val="0003585B"/>
    <w:rsid w:val="0003764B"/>
    <w:rsid w:val="00041FFD"/>
    <w:rsid w:val="00043362"/>
    <w:rsid w:val="000468B4"/>
    <w:rsid w:val="0005314E"/>
    <w:rsid w:val="000532AF"/>
    <w:rsid w:val="000611ED"/>
    <w:rsid w:val="0006163D"/>
    <w:rsid w:val="00061B48"/>
    <w:rsid w:val="0006271A"/>
    <w:rsid w:val="000650D9"/>
    <w:rsid w:val="00073F92"/>
    <w:rsid w:val="00074C58"/>
    <w:rsid w:val="00075944"/>
    <w:rsid w:val="0007754D"/>
    <w:rsid w:val="00077B40"/>
    <w:rsid w:val="00077EC8"/>
    <w:rsid w:val="000827EE"/>
    <w:rsid w:val="00082A30"/>
    <w:rsid w:val="0008530E"/>
    <w:rsid w:val="00086390"/>
    <w:rsid w:val="00092209"/>
    <w:rsid w:val="0009257F"/>
    <w:rsid w:val="00097108"/>
    <w:rsid w:val="000A1C49"/>
    <w:rsid w:val="000A24D0"/>
    <w:rsid w:val="000A41B6"/>
    <w:rsid w:val="000A4EE8"/>
    <w:rsid w:val="000A5133"/>
    <w:rsid w:val="000A5E32"/>
    <w:rsid w:val="000A73CE"/>
    <w:rsid w:val="000B4003"/>
    <w:rsid w:val="000B63C8"/>
    <w:rsid w:val="000C2D6E"/>
    <w:rsid w:val="000C4AF9"/>
    <w:rsid w:val="000D15F1"/>
    <w:rsid w:val="000D1A06"/>
    <w:rsid w:val="000E06B8"/>
    <w:rsid w:val="000E0A50"/>
    <w:rsid w:val="000E2716"/>
    <w:rsid w:val="000E343B"/>
    <w:rsid w:val="000E613A"/>
    <w:rsid w:val="000F2C22"/>
    <w:rsid w:val="000F70E2"/>
    <w:rsid w:val="00100B58"/>
    <w:rsid w:val="00101575"/>
    <w:rsid w:val="0010578A"/>
    <w:rsid w:val="001058D8"/>
    <w:rsid w:val="00106427"/>
    <w:rsid w:val="00107033"/>
    <w:rsid w:val="001077DD"/>
    <w:rsid w:val="001128D6"/>
    <w:rsid w:val="0011645B"/>
    <w:rsid w:val="00120BA3"/>
    <w:rsid w:val="0012130D"/>
    <w:rsid w:val="00125A80"/>
    <w:rsid w:val="001306D4"/>
    <w:rsid w:val="001323FC"/>
    <w:rsid w:val="00132994"/>
    <w:rsid w:val="00132E19"/>
    <w:rsid w:val="00134328"/>
    <w:rsid w:val="001344EC"/>
    <w:rsid w:val="0014225F"/>
    <w:rsid w:val="001426EB"/>
    <w:rsid w:val="001429D1"/>
    <w:rsid w:val="00144F4C"/>
    <w:rsid w:val="00150A23"/>
    <w:rsid w:val="0015137F"/>
    <w:rsid w:val="00155EDA"/>
    <w:rsid w:val="00156647"/>
    <w:rsid w:val="00157035"/>
    <w:rsid w:val="001577D8"/>
    <w:rsid w:val="0016067F"/>
    <w:rsid w:val="0016152B"/>
    <w:rsid w:val="001641F1"/>
    <w:rsid w:val="00166E3E"/>
    <w:rsid w:val="0017103D"/>
    <w:rsid w:val="0017218D"/>
    <w:rsid w:val="00172595"/>
    <w:rsid w:val="0017444A"/>
    <w:rsid w:val="00184E34"/>
    <w:rsid w:val="00186419"/>
    <w:rsid w:val="00194031"/>
    <w:rsid w:val="00196C8D"/>
    <w:rsid w:val="001979A8"/>
    <w:rsid w:val="00197C29"/>
    <w:rsid w:val="001A0CD8"/>
    <w:rsid w:val="001A1006"/>
    <w:rsid w:val="001A5D26"/>
    <w:rsid w:val="001A7AB9"/>
    <w:rsid w:val="001B3FF9"/>
    <w:rsid w:val="001B5C84"/>
    <w:rsid w:val="001B6142"/>
    <w:rsid w:val="001B7BFE"/>
    <w:rsid w:val="001C0AD8"/>
    <w:rsid w:val="001C34AA"/>
    <w:rsid w:val="001C3A61"/>
    <w:rsid w:val="001C6E3D"/>
    <w:rsid w:val="001D2E0C"/>
    <w:rsid w:val="001E1313"/>
    <w:rsid w:val="001E2FB6"/>
    <w:rsid w:val="001E3245"/>
    <w:rsid w:val="001E365B"/>
    <w:rsid w:val="001E4235"/>
    <w:rsid w:val="001E4949"/>
    <w:rsid w:val="001E5EE9"/>
    <w:rsid w:val="001E6DCB"/>
    <w:rsid w:val="001E73C8"/>
    <w:rsid w:val="001E7FB9"/>
    <w:rsid w:val="001F3409"/>
    <w:rsid w:val="001F75F3"/>
    <w:rsid w:val="00201C58"/>
    <w:rsid w:val="002038DD"/>
    <w:rsid w:val="00203DA3"/>
    <w:rsid w:val="00212D38"/>
    <w:rsid w:val="0021507B"/>
    <w:rsid w:val="00215186"/>
    <w:rsid w:val="00227AD4"/>
    <w:rsid w:val="00230538"/>
    <w:rsid w:val="0023071A"/>
    <w:rsid w:val="002330D2"/>
    <w:rsid w:val="002330D4"/>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1EDA"/>
    <w:rsid w:val="00292465"/>
    <w:rsid w:val="002A4CCF"/>
    <w:rsid w:val="002A7265"/>
    <w:rsid w:val="002B03CD"/>
    <w:rsid w:val="002B07CA"/>
    <w:rsid w:val="002B553C"/>
    <w:rsid w:val="002C2F82"/>
    <w:rsid w:val="002C6E26"/>
    <w:rsid w:val="002C70E9"/>
    <w:rsid w:val="002E0145"/>
    <w:rsid w:val="002E39A9"/>
    <w:rsid w:val="002E7B24"/>
    <w:rsid w:val="002F4A25"/>
    <w:rsid w:val="002F6924"/>
    <w:rsid w:val="002F7746"/>
    <w:rsid w:val="0030167E"/>
    <w:rsid w:val="00302D5B"/>
    <w:rsid w:val="00310E6B"/>
    <w:rsid w:val="0032233F"/>
    <w:rsid w:val="00322A1F"/>
    <w:rsid w:val="00324A24"/>
    <w:rsid w:val="003256C8"/>
    <w:rsid w:val="003268C6"/>
    <w:rsid w:val="00326A59"/>
    <w:rsid w:val="003312FA"/>
    <w:rsid w:val="00331EBA"/>
    <w:rsid w:val="00344433"/>
    <w:rsid w:val="0034590E"/>
    <w:rsid w:val="00346DF7"/>
    <w:rsid w:val="00347A3A"/>
    <w:rsid w:val="003547D6"/>
    <w:rsid w:val="0036199E"/>
    <w:rsid w:val="003619D1"/>
    <w:rsid w:val="0036375D"/>
    <w:rsid w:val="003655C9"/>
    <w:rsid w:val="0037161E"/>
    <w:rsid w:val="00374C49"/>
    <w:rsid w:val="003763B0"/>
    <w:rsid w:val="00380ACA"/>
    <w:rsid w:val="00382010"/>
    <w:rsid w:val="00382818"/>
    <w:rsid w:val="00383FEF"/>
    <w:rsid w:val="003931B8"/>
    <w:rsid w:val="003932A7"/>
    <w:rsid w:val="00393A02"/>
    <w:rsid w:val="00394A36"/>
    <w:rsid w:val="003A03C0"/>
    <w:rsid w:val="003A6038"/>
    <w:rsid w:val="003B3459"/>
    <w:rsid w:val="003B6E3F"/>
    <w:rsid w:val="003C481B"/>
    <w:rsid w:val="003C6989"/>
    <w:rsid w:val="003C762D"/>
    <w:rsid w:val="003D34D2"/>
    <w:rsid w:val="003D5305"/>
    <w:rsid w:val="003D597C"/>
    <w:rsid w:val="003D59FD"/>
    <w:rsid w:val="003D6531"/>
    <w:rsid w:val="003E08AC"/>
    <w:rsid w:val="003E2947"/>
    <w:rsid w:val="003E6FD7"/>
    <w:rsid w:val="003F0FD6"/>
    <w:rsid w:val="003F22F9"/>
    <w:rsid w:val="003F3902"/>
    <w:rsid w:val="003F52F3"/>
    <w:rsid w:val="003F6EE3"/>
    <w:rsid w:val="004050A0"/>
    <w:rsid w:val="004068D0"/>
    <w:rsid w:val="00411E3C"/>
    <w:rsid w:val="00413420"/>
    <w:rsid w:val="00416E3A"/>
    <w:rsid w:val="004171D0"/>
    <w:rsid w:val="00421853"/>
    <w:rsid w:val="0042395D"/>
    <w:rsid w:val="004257C1"/>
    <w:rsid w:val="004261DE"/>
    <w:rsid w:val="00427B48"/>
    <w:rsid w:val="00433A29"/>
    <w:rsid w:val="00437662"/>
    <w:rsid w:val="00440DAF"/>
    <w:rsid w:val="0045047F"/>
    <w:rsid w:val="004531C3"/>
    <w:rsid w:val="0046286F"/>
    <w:rsid w:val="0046289F"/>
    <w:rsid w:val="00463DA7"/>
    <w:rsid w:val="0046421A"/>
    <w:rsid w:val="004652A7"/>
    <w:rsid w:val="00465B3B"/>
    <w:rsid w:val="00465F75"/>
    <w:rsid w:val="00467831"/>
    <w:rsid w:val="00477BFD"/>
    <w:rsid w:val="00480CDE"/>
    <w:rsid w:val="00482236"/>
    <w:rsid w:val="00485EA2"/>
    <w:rsid w:val="00486CEE"/>
    <w:rsid w:val="00491373"/>
    <w:rsid w:val="00492D79"/>
    <w:rsid w:val="00496ADA"/>
    <w:rsid w:val="004A6EF8"/>
    <w:rsid w:val="004A7A29"/>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5D55"/>
    <w:rsid w:val="004F6212"/>
    <w:rsid w:val="00500304"/>
    <w:rsid w:val="00503418"/>
    <w:rsid w:val="00505004"/>
    <w:rsid w:val="00510A70"/>
    <w:rsid w:val="005111F9"/>
    <w:rsid w:val="00511BA1"/>
    <w:rsid w:val="00517B36"/>
    <w:rsid w:val="00526A62"/>
    <w:rsid w:val="00535C47"/>
    <w:rsid w:val="00536D38"/>
    <w:rsid w:val="00545D1A"/>
    <w:rsid w:val="00545E9B"/>
    <w:rsid w:val="005466A8"/>
    <w:rsid w:val="00546FB6"/>
    <w:rsid w:val="00547587"/>
    <w:rsid w:val="0055051A"/>
    <w:rsid w:val="00554E9B"/>
    <w:rsid w:val="005551F0"/>
    <w:rsid w:val="00555FF7"/>
    <w:rsid w:val="00557EE0"/>
    <w:rsid w:val="005709C6"/>
    <w:rsid w:val="005712BA"/>
    <w:rsid w:val="00573766"/>
    <w:rsid w:val="00573EF7"/>
    <w:rsid w:val="005757CE"/>
    <w:rsid w:val="00580289"/>
    <w:rsid w:val="00585199"/>
    <w:rsid w:val="005853FA"/>
    <w:rsid w:val="0059202F"/>
    <w:rsid w:val="005975D6"/>
    <w:rsid w:val="005A1749"/>
    <w:rsid w:val="005A2D71"/>
    <w:rsid w:val="005A361A"/>
    <w:rsid w:val="005A733C"/>
    <w:rsid w:val="005B4107"/>
    <w:rsid w:val="005B472B"/>
    <w:rsid w:val="005B572C"/>
    <w:rsid w:val="005C10A6"/>
    <w:rsid w:val="005C2DC7"/>
    <w:rsid w:val="005C4DD0"/>
    <w:rsid w:val="005D6612"/>
    <w:rsid w:val="005E4621"/>
    <w:rsid w:val="005E7530"/>
    <w:rsid w:val="005F6B13"/>
    <w:rsid w:val="0060005F"/>
    <w:rsid w:val="006051D3"/>
    <w:rsid w:val="00620CAB"/>
    <w:rsid w:val="0062397E"/>
    <w:rsid w:val="00623D47"/>
    <w:rsid w:val="00624CE7"/>
    <w:rsid w:val="00626EDB"/>
    <w:rsid w:val="00630A51"/>
    <w:rsid w:val="00630EF3"/>
    <w:rsid w:val="00633D18"/>
    <w:rsid w:val="006359F7"/>
    <w:rsid w:val="00636B17"/>
    <w:rsid w:val="00640C94"/>
    <w:rsid w:val="00644913"/>
    <w:rsid w:val="00654DFF"/>
    <w:rsid w:val="00655D93"/>
    <w:rsid w:val="0065792C"/>
    <w:rsid w:val="00660FE9"/>
    <w:rsid w:val="00661A3A"/>
    <w:rsid w:val="0066269C"/>
    <w:rsid w:val="006755A6"/>
    <w:rsid w:val="00677E7E"/>
    <w:rsid w:val="0068401E"/>
    <w:rsid w:val="00690269"/>
    <w:rsid w:val="00693E05"/>
    <w:rsid w:val="006A14AB"/>
    <w:rsid w:val="006A2334"/>
    <w:rsid w:val="006A45F0"/>
    <w:rsid w:val="006B6AC2"/>
    <w:rsid w:val="006C03FB"/>
    <w:rsid w:val="006C2202"/>
    <w:rsid w:val="006C5018"/>
    <w:rsid w:val="006D0F46"/>
    <w:rsid w:val="006D2E5B"/>
    <w:rsid w:val="006D338B"/>
    <w:rsid w:val="006E714D"/>
    <w:rsid w:val="006F54C5"/>
    <w:rsid w:val="00700770"/>
    <w:rsid w:val="00702367"/>
    <w:rsid w:val="00705DA9"/>
    <w:rsid w:val="007124CB"/>
    <w:rsid w:val="007178E7"/>
    <w:rsid w:val="00726548"/>
    <w:rsid w:val="00731251"/>
    <w:rsid w:val="00734C22"/>
    <w:rsid w:val="0073650C"/>
    <w:rsid w:val="0073655F"/>
    <w:rsid w:val="007448B5"/>
    <w:rsid w:val="0075048E"/>
    <w:rsid w:val="007507D9"/>
    <w:rsid w:val="00755AF1"/>
    <w:rsid w:val="00755B4F"/>
    <w:rsid w:val="0076132E"/>
    <w:rsid w:val="007618EF"/>
    <w:rsid w:val="007620A3"/>
    <w:rsid w:val="00762B87"/>
    <w:rsid w:val="0076391B"/>
    <w:rsid w:val="00764781"/>
    <w:rsid w:val="00767E3F"/>
    <w:rsid w:val="007772E9"/>
    <w:rsid w:val="007805D4"/>
    <w:rsid w:val="007815BE"/>
    <w:rsid w:val="007820C9"/>
    <w:rsid w:val="007842EA"/>
    <w:rsid w:val="0079164B"/>
    <w:rsid w:val="00792BDA"/>
    <w:rsid w:val="00794B8C"/>
    <w:rsid w:val="007A0059"/>
    <w:rsid w:val="007A079F"/>
    <w:rsid w:val="007A17E2"/>
    <w:rsid w:val="007B198A"/>
    <w:rsid w:val="007B33C1"/>
    <w:rsid w:val="007B403F"/>
    <w:rsid w:val="007B4A5C"/>
    <w:rsid w:val="007B5D43"/>
    <w:rsid w:val="007C31B2"/>
    <w:rsid w:val="007C4BB0"/>
    <w:rsid w:val="007C7562"/>
    <w:rsid w:val="007D281E"/>
    <w:rsid w:val="007E0163"/>
    <w:rsid w:val="007E1B02"/>
    <w:rsid w:val="007E4008"/>
    <w:rsid w:val="007E6505"/>
    <w:rsid w:val="007F1BA5"/>
    <w:rsid w:val="007F51C8"/>
    <w:rsid w:val="007F724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60182"/>
    <w:rsid w:val="008658A1"/>
    <w:rsid w:val="00872676"/>
    <w:rsid w:val="008742FA"/>
    <w:rsid w:val="00874D69"/>
    <w:rsid w:val="00884F4C"/>
    <w:rsid w:val="0088587A"/>
    <w:rsid w:val="00885989"/>
    <w:rsid w:val="00887043"/>
    <w:rsid w:val="00893A57"/>
    <w:rsid w:val="008943B2"/>
    <w:rsid w:val="008949C2"/>
    <w:rsid w:val="00895870"/>
    <w:rsid w:val="0089660C"/>
    <w:rsid w:val="008A687F"/>
    <w:rsid w:val="008A6C28"/>
    <w:rsid w:val="008A7D8F"/>
    <w:rsid w:val="008B0BBE"/>
    <w:rsid w:val="008B3B64"/>
    <w:rsid w:val="008B5222"/>
    <w:rsid w:val="008C148B"/>
    <w:rsid w:val="008D24B0"/>
    <w:rsid w:val="008D36EE"/>
    <w:rsid w:val="008D41B8"/>
    <w:rsid w:val="008D7A58"/>
    <w:rsid w:val="008E1358"/>
    <w:rsid w:val="008E315D"/>
    <w:rsid w:val="008E340B"/>
    <w:rsid w:val="008F0210"/>
    <w:rsid w:val="008F2CBD"/>
    <w:rsid w:val="008F4B89"/>
    <w:rsid w:val="008F5004"/>
    <w:rsid w:val="00904A1D"/>
    <w:rsid w:val="00906241"/>
    <w:rsid w:val="009062E0"/>
    <w:rsid w:val="0091089C"/>
    <w:rsid w:val="00912571"/>
    <w:rsid w:val="009133B6"/>
    <w:rsid w:val="009161B8"/>
    <w:rsid w:val="00925340"/>
    <w:rsid w:val="009313E8"/>
    <w:rsid w:val="0093516A"/>
    <w:rsid w:val="00935A34"/>
    <w:rsid w:val="00940396"/>
    <w:rsid w:val="00940876"/>
    <w:rsid w:val="00942C7D"/>
    <w:rsid w:val="00945DDA"/>
    <w:rsid w:val="009477A4"/>
    <w:rsid w:val="009508F8"/>
    <w:rsid w:val="0095394F"/>
    <w:rsid w:val="0095400C"/>
    <w:rsid w:val="009572BF"/>
    <w:rsid w:val="009669B4"/>
    <w:rsid w:val="00971C17"/>
    <w:rsid w:val="00973C54"/>
    <w:rsid w:val="00975EEF"/>
    <w:rsid w:val="00981215"/>
    <w:rsid w:val="00982DFE"/>
    <w:rsid w:val="00986B84"/>
    <w:rsid w:val="009923C0"/>
    <w:rsid w:val="009974C9"/>
    <w:rsid w:val="009A3BE7"/>
    <w:rsid w:val="009A3FA4"/>
    <w:rsid w:val="009A54E7"/>
    <w:rsid w:val="009A6E82"/>
    <w:rsid w:val="009B229E"/>
    <w:rsid w:val="009B2644"/>
    <w:rsid w:val="009B3379"/>
    <w:rsid w:val="009B4313"/>
    <w:rsid w:val="009B4678"/>
    <w:rsid w:val="009B4AFA"/>
    <w:rsid w:val="009B4F23"/>
    <w:rsid w:val="009C11CB"/>
    <w:rsid w:val="009C21D0"/>
    <w:rsid w:val="009C4AB5"/>
    <w:rsid w:val="009C4FCB"/>
    <w:rsid w:val="009C6652"/>
    <w:rsid w:val="009D441A"/>
    <w:rsid w:val="009D4D5B"/>
    <w:rsid w:val="009D74F8"/>
    <w:rsid w:val="009E2AFD"/>
    <w:rsid w:val="009E2EC1"/>
    <w:rsid w:val="009E60BF"/>
    <w:rsid w:val="009E62A8"/>
    <w:rsid w:val="009F0537"/>
    <w:rsid w:val="009F2AC2"/>
    <w:rsid w:val="00A027F4"/>
    <w:rsid w:val="00A12DB2"/>
    <w:rsid w:val="00A17ECA"/>
    <w:rsid w:val="00A26B2C"/>
    <w:rsid w:val="00A32E1A"/>
    <w:rsid w:val="00A335D0"/>
    <w:rsid w:val="00A33DCE"/>
    <w:rsid w:val="00A34C38"/>
    <w:rsid w:val="00A379CB"/>
    <w:rsid w:val="00A45EA1"/>
    <w:rsid w:val="00A625FD"/>
    <w:rsid w:val="00A62F2C"/>
    <w:rsid w:val="00A62F71"/>
    <w:rsid w:val="00A67D94"/>
    <w:rsid w:val="00A7116D"/>
    <w:rsid w:val="00A71585"/>
    <w:rsid w:val="00A72F90"/>
    <w:rsid w:val="00A839C2"/>
    <w:rsid w:val="00A87146"/>
    <w:rsid w:val="00A92221"/>
    <w:rsid w:val="00A93428"/>
    <w:rsid w:val="00A96DCD"/>
    <w:rsid w:val="00A9774C"/>
    <w:rsid w:val="00AA0681"/>
    <w:rsid w:val="00AA1D34"/>
    <w:rsid w:val="00AA56EA"/>
    <w:rsid w:val="00AB3CEF"/>
    <w:rsid w:val="00AB529D"/>
    <w:rsid w:val="00AB6718"/>
    <w:rsid w:val="00AB7AAE"/>
    <w:rsid w:val="00AB7B36"/>
    <w:rsid w:val="00AC03B6"/>
    <w:rsid w:val="00AC74C5"/>
    <w:rsid w:val="00AD13C7"/>
    <w:rsid w:val="00AD47FB"/>
    <w:rsid w:val="00AD561D"/>
    <w:rsid w:val="00AE033A"/>
    <w:rsid w:val="00AE123A"/>
    <w:rsid w:val="00AE3396"/>
    <w:rsid w:val="00AE52CA"/>
    <w:rsid w:val="00AF22F1"/>
    <w:rsid w:val="00AF7CC4"/>
    <w:rsid w:val="00B00710"/>
    <w:rsid w:val="00B03B54"/>
    <w:rsid w:val="00B11273"/>
    <w:rsid w:val="00B13B51"/>
    <w:rsid w:val="00B1507E"/>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9F5"/>
    <w:rsid w:val="00B73BF2"/>
    <w:rsid w:val="00B7672F"/>
    <w:rsid w:val="00B80434"/>
    <w:rsid w:val="00B8327A"/>
    <w:rsid w:val="00B9292D"/>
    <w:rsid w:val="00B94A66"/>
    <w:rsid w:val="00B96719"/>
    <w:rsid w:val="00BA41B8"/>
    <w:rsid w:val="00BA4F59"/>
    <w:rsid w:val="00BA531E"/>
    <w:rsid w:val="00BA66A4"/>
    <w:rsid w:val="00BB5745"/>
    <w:rsid w:val="00BC0784"/>
    <w:rsid w:val="00BC1DB2"/>
    <w:rsid w:val="00BC1FA6"/>
    <w:rsid w:val="00BC4C19"/>
    <w:rsid w:val="00BC4F9C"/>
    <w:rsid w:val="00BC63D9"/>
    <w:rsid w:val="00BC7068"/>
    <w:rsid w:val="00BD19C4"/>
    <w:rsid w:val="00BD6F5F"/>
    <w:rsid w:val="00BD7908"/>
    <w:rsid w:val="00BE0E54"/>
    <w:rsid w:val="00BE5827"/>
    <w:rsid w:val="00BF0415"/>
    <w:rsid w:val="00BF2983"/>
    <w:rsid w:val="00BF64BA"/>
    <w:rsid w:val="00BF74F1"/>
    <w:rsid w:val="00C0088A"/>
    <w:rsid w:val="00C00D61"/>
    <w:rsid w:val="00C03324"/>
    <w:rsid w:val="00C033F6"/>
    <w:rsid w:val="00C04C05"/>
    <w:rsid w:val="00C102BB"/>
    <w:rsid w:val="00C10E81"/>
    <w:rsid w:val="00C12918"/>
    <w:rsid w:val="00C17B30"/>
    <w:rsid w:val="00C17B82"/>
    <w:rsid w:val="00C2182D"/>
    <w:rsid w:val="00C218BF"/>
    <w:rsid w:val="00C26327"/>
    <w:rsid w:val="00C30EE9"/>
    <w:rsid w:val="00C31A74"/>
    <w:rsid w:val="00C35859"/>
    <w:rsid w:val="00C362BE"/>
    <w:rsid w:val="00C3662E"/>
    <w:rsid w:val="00C37F24"/>
    <w:rsid w:val="00C4704F"/>
    <w:rsid w:val="00C51C79"/>
    <w:rsid w:val="00C53456"/>
    <w:rsid w:val="00C53C73"/>
    <w:rsid w:val="00C5412C"/>
    <w:rsid w:val="00C568CE"/>
    <w:rsid w:val="00C5735B"/>
    <w:rsid w:val="00C60ECD"/>
    <w:rsid w:val="00C63C25"/>
    <w:rsid w:val="00C64F1D"/>
    <w:rsid w:val="00C6532A"/>
    <w:rsid w:val="00C65685"/>
    <w:rsid w:val="00C67E5F"/>
    <w:rsid w:val="00C700A6"/>
    <w:rsid w:val="00C71F28"/>
    <w:rsid w:val="00C72AB1"/>
    <w:rsid w:val="00C72CF3"/>
    <w:rsid w:val="00C75B1D"/>
    <w:rsid w:val="00C817B9"/>
    <w:rsid w:val="00C819D9"/>
    <w:rsid w:val="00C84221"/>
    <w:rsid w:val="00C845B1"/>
    <w:rsid w:val="00C84B9E"/>
    <w:rsid w:val="00C930F1"/>
    <w:rsid w:val="00C93A34"/>
    <w:rsid w:val="00C957AC"/>
    <w:rsid w:val="00C967F1"/>
    <w:rsid w:val="00CA0CC3"/>
    <w:rsid w:val="00CA132C"/>
    <w:rsid w:val="00CA2223"/>
    <w:rsid w:val="00CA4A37"/>
    <w:rsid w:val="00CA6896"/>
    <w:rsid w:val="00CB217C"/>
    <w:rsid w:val="00CB5C83"/>
    <w:rsid w:val="00CC2D63"/>
    <w:rsid w:val="00CC2FDE"/>
    <w:rsid w:val="00CC6382"/>
    <w:rsid w:val="00CD2462"/>
    <w:rsid w:val="00CD2C07"/>
    <w:rsid w:val="00CD3E40"/>
    <w:rsid w:val="00CD76C6"/>
    <w:rsid w:val="00CE36D4"/>
    <w:rsid w:val="00CE3707"/>
    <w:rsid w:val="00CE703A"/>
    <w:rsid w:val="00CF22D3"/>
    <w:rsid w:val="00CF2D89"/>
    <w:rsid w:val="00CF580F"/>
    <w:rsid w:val="00D03C08"/>
    <w:rsid w:val="00D07691"/>
    <w:rsid w:val="00D10BF6"/>
    <w:rsid w:val="00D1340E"/>
    <w:rsid w:val="00D15627"/>
    <w:rsid w:val="00D16DB9"/>
    <w:rsid w:val="00D24BFA"/>
    <w:rsid w:val="00D272F2"/>
    <w:rsid w:val="00D322DF"/>
    <w:rsid w:val="00D35EFA"/>
    <w:rsid w:val="00D4178F"/>
    <w:rsid w:val="00D42534"/>
    <w:rsid w:val="00D43212"/>
    <w:rsid w:val="00D50631"/>
    <w:rsid w:val="00D50C4F"/>
    <w:rsid w:val="00D53613"/>
    <w:rsid w:val="00D62C54"/>
    <w:rsid w:val="00D636D5"/>
    <w:rsid w:val="00D713FD"/>
    <w:rsid w:val="00D8291B"/>
    <w:rsid w:val="00D849DA"/>
    <w:rsid w:val="00D93154"/>
    <w:rsid w:val="00D93A42"/>
    <w:rsid w:val="00D95758"/>
    <w:rsid w:val="00D95C1B"/>
    <w:rsid w:val="00D95FB8"/>
    <w:rsid w:val="00DA075D"/>
    <w:rsid w:val="00DA107C"/>
    <w:rsid w:val="00DA1222"/>
    <w:rsid w:val="00DA57C2"/>
    <w:rsid w:val="00DA7765"/>
    <w:rsid w:val="00DB1820"/>
    <w:rsid w:val="00DB1E4E"/>
    <w:rsid w:val="00DB3CEA"/>
    <w:rsid w:val="00DB6C2D"/>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3568"/>
    <w:rsid w:val="00E248E5"/>
    <w:rsid w:val="00E24B54"/>
    <w:rsid w:val="00E27C1F"/>
    <w:rsid w:val="00E32045"/>
    <w:rsid w:val="00E400EF"/>
    <w:rsid w:val="00E42826"/>
    <w:rsid w:val="00E43BAE"/>
    <w:rsid w:val="00E46508"/>
    <w:rsid w:val="00E5067A"/>
    <w:rsid w:val="00E509D8"/>
    <w:rsid w:val="00E5445F"/>
    <w:rsid w:val="00E558B2"/>
    <w:rsid w:val="00E5727F"/>
    <w:rsid w:val="00E57B00"/>
    <w:rsid w:val="00E57B7D"/>
    <w:rsid w:val="00E600D9"/>
    <w:rsid w:val="00E60F45"/>
    <w:rsid w:val="00E610F8"/>
    <w:rsid w:val="00E65504"/>
    <w:rsid w:val="00E66902"/>
    <w:rsid w:val="00E66AC2"/>
    <w:rsid w:val="00E66DE6"/>
    <w:rsid w:val="00E7060B"/>
    <w:rsid w:val="00E72B62"/>
    <w:rsid w:val="00E74912"/>
    <w:rsid w:val="00E82FDF"/>
    <w:rsid w:val="00E837E8"/>
    <w:rsid w:val="00E87D47"/>
    <w:rsid w:val="00E907FD"/>
    <w:rsid w:val="00E936C1"/>
    <w:rsid w:val="00E93CA0"/>
    <w:rsid w:val="00E95966"/>
    <w:rsid w:val="00E96686"/>
    <w:rsid w:val="00E97BD7"/>
    <w:rsid w:val="00EA261B"/>
    <w:rsid w:val="00EA2A80"/>
    <w:rsid w:val="00EA675C"/>
    <w:rsid w:val="00EB0E3C"/>
    <w:rsid w:val="00EB3172"/>
    <w:rsid w:val="00EC25D9"/>
    <w:rsid w:val="00EC2C04"/>
    <w:rsid w:val="00EC3C03"/>
    <w:rsid w:val="00EC4F89"/>
    <w:rsid w:val="00EC6589"/>
    <w:rsid w:val="00ED0594"/>
    <w:rsid w:val="00ED2F6F"/>
    <w:rsid w:val="00ED45AA"/>
    <w:rsid w:val="00EE29A0"/>
    <w:rsid w:val="00EE359F"/>
    <w:rsid w:val="00EF1024"/>
    <w:rsid w:val="00EF28B9"/>
    <w:rsid w:val="00EF49BC"/>
    <w:rsid w:val="00EF6FB9"/>
    <w:rsid w:val="00F0111A"/>
    <w:rsid w:val="00F03290"/>
    <w:rsid w:val="00F03543"/>
    <w:rsid w:val="00F05255"/>
    <w:rsid w:val="00F07452"/>
    <w:rsid w:val="00F075EB"/>
    <w:rsid w:val="00F10252"/>
    <w:rsid w:val="00F10880"/>
    <w:rsid w:val="00F21B37"/>
    <w:rsid w:val="00F21F2D"/>
    <w:rsid w:val="00F23DF5"/>
    <w:rsid w:val="00F24D3B"/>
    <w:rsid w:val="00F358FA"/>
    <w:rsid w:val="00F41384"/>
    <w:rsid w:val="00F43311"/>
    <w:rsid w:val="00F44DEB"/>
    <w:rsid w:val="00F53291"/>
    <w:rsid w:val="00F5416C"/>
    <w:rsid w:val="00F563FE"/>
    <w:rsid w:val="00F63095"/>
    <w:rsid w:val="00F6359C"/>
    <w:rsid w:val="00F64EF0"/>
    <w:rsid w:val="00F65ABF"/>
    <w:rsid w:val="00F73400"/>
    <w:rsid w:val="00F77F57"/>
    <w:rsid w:val="00F80575"/>
    <w:rsid w:val="00F820CB"/>
    <w:rsid w:val="00F82F96"/>
    <w:rsid w:val="00F858FF"/>
    <w:rsid w:val="00F92653"/>
    <w:rsid w:val="00F942BB"/>
    <w:rsid w:val="00F9614C"/>
    <w:rsid w:val="00F96615"/>
    <w:rsid w:val="00FA066C"/>
    <w:rsid w:val="00FA20F6"/>
    <w:rsid w:val="00FA6FBC"/>
    <w:rsid w:val="00FA73D8"/>
    <w:rsid w:val="00FB170B"/>
    <w:rsid w:val="00FB2305"/>
    <w:rsid w:val="00FB2E15"/>
    <w:rsid w:val="00FB4779"/>
    <w:rsid w:val="00FB49C6"/>
    <w:rsid w:val="00FB4A3D"/>
    <w:rsid w:val="00FB521E"/>
    <w:rsid w:val="00FB7592"/>
    <w:rsid w:val="00FB7615"/>
    <w:rsid w:val="00FC0A3E"/>
    <w:rsid w:val="00FC2472"/>
    <w:rsid w:val="00FC568F"/>
    <w:rsid w:val="00FC62ED"/>
    <w:rsid w:val="00FC7F7A"/>
    <w:rsid w:val="00FD05B5"/>
    <w:rsid w:val="00FD5EDB"/>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CFD9C"/>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80B"/>
    <w:rPr>
      <w:lang w:val="tr-TR"/>
    </w:rPr>
  </w:style>
  <w:style w:type="paragraph" w:styleId="Balk1">
    <w:name w:val="heading 1"/>
    <w:aliases w:val="ANA BÖLÜM BAŞLIĞI"/>
    <w:basedOn w:val="sbebalk1"/>
    <w:next w:val="Normal"/>
    <w:link w:val="Balk1Char"/>
    <w:uiPriority w:val="9"/>
    <w:qFormat/>
    <w:rsid w:val="0080671B"/>
    <w:pPr>
      <w:ind w:left="567" w:hanging="567"/>
    </w:pPr>
  </w:style>
  <w:style w:type="paragraph" w:styleId="Balk2">
    <w:name w:val="heading 2"/>
    <w:aliases w:val="Birinci Seviye Alt Başlık"/>
    <w:basedOn w:val="sbebalk2"/>
    <w:next w:val="Normal"/>
    <w:link w:val="Balk2Char"/>
    <w:uiPriority w:val="9"/>
    <w:unhideWhenUsed/>
    <w:qFormat/>
    <w:rsid w:val="0080671B"/>
    <w:pPr>
      <w:ind w:left="567" w:hanging="567"/>
    </w:pPr>
  </w:style>
  <w:style w:type="paragraph" w:styleId="Balk3">
    <w:name w:val="heading 3"/>
    <w:aliases w:val="İkinci Seviye Alt Başlık"/>
    <w:basedOn w:val="sbebalk3"/>
    <w:next w:val="Normal"/>
    <w:link w:val="Balk3Char"/>
    <w:uiPriority w:val="9"/>
    <w:unhideWhenUsed/>
    <w:qFormat/>
    <w:rsid w:val="0080671B"/>
    <w:pPr>
      <w:ind w:left="709" w:hanging="709"/>
    </w:pPr>
  </w:style>
  <w:style w:type="paragraph" w:styleId="Balk4">
    <w:name w:val="heading 4"/>
    <w:aliases w:val="Üçüncü Seviye Alt Başlık"/>
    <w:basedOn w:val="sbebalk4"/>
    <w:next w:val="Normal"/>
    <w:link w:val="Balk4Char"/>
    <w:uiPriority w:val="9"/>
    <w:unhideWhenUsed/>
    <w:qFormat/>
    <w:rsid w:val="0080671B"/>
    <w:pPr>
      <w:ind w:left="794" w:hanging="794"/>
    </w:pPr>
  </w:style>
  <w:style w:type="paragraph" w:styleId="Balk5">
    <w:name w:val="heading 5"/>
    <w:aliases w:val="Dördüncü Seviye Alt Başlık"/>
    <w:basedOn w:val="s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bemetinnormal">
    <w:name w:val="sbe_metin_normal"/>
    <w:basedOn w:val="Normal"/>
    <w:link w:val="s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sbekapakgenel">
    <w:name w:val="sbe_kapak_genel"/>
    <w:basedOn w:val="sbemetinnormal"/>
    <w:next w:val="sbemetinnormal"/>
    <w:link w:val="sbekapakgenelChar"/>
    <w:qFormat/>
    <w:rsid w:val="003B6E3F"/>
    <w:pPr>
      <w:spacing w:before="0" w:after="120" w:line="240" w:lineRule="auto"/>
      <w:jc w:val="center"/>
    </w:pPr>
    <w:rPr>
      <w:b/>
      <w:caps/>
      <w:sz w:val="28"/>
    </w:rPr>
  </w:style>
  <w:style w:type="paragraph" w:customStyle="1" w:styleId="sbekapaktezad">
    <w:name w:val="sbe_kapak_tezadı"/>
    <w:basedOn w:val="s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sbekapakgenel"/>
    <w:next w:val="sbemetinnormal"/>
    <w:rsid w:val="0046286F"/>
  </w:style>
  <w:style w:type="paragraph" w:customStyle="1" w:styleId="sbekapakbosatr">
    <w:name w:val="sbe_kapak_boşsatır"/>
    <w:basedOn w:val="s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emetinskk">
    <w:name w:val="sbe_metin_sıkışık"/>
    <w:basedOn w:val="sbemetinnormal"/>
    <w:link w:val="sbemetinskkChar"/>
    <w:qFormat/>
    <w:rsid w:val="0075048E"/>
    <w:pPr>
      <w:spacing w:before="0" w:after="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sbemetinskkgirintisiz">
    <w:name w:val="sbe_metin_sıkışık_girintisiz"/>
    <w:basedOn w:val="sbemetinskk"/>
    <w:next w:val="sbemetinskk"/>
    <w:link w:val="sbemetinskkgirintisizChar"/>
    <w:qFormat/>
    <w:rsid w:val="00855627"/>
  </w:style>
  <w:style w:type="character" w:customStyle="1" w:styleId="sbemetinnormalChar">
    <w:name w:val="sbe_metin_normal Char"/>
    <w:basedOn w:val="VarsaylanParagrafYazTipi"/>
    <w:link w:val="sbemetinnormal"/>
    <w:rsid w:val="00DE1A73"/>
    <w:rPr>
      <w:rFonts w:ascii="Times New Roman" w:hAnsi="Times New Roman"/>
      <w:sz w:val="24"/>
      <w:lang w:val="tr-TR"/>
    </w:rPr>
  </w:style>
  <w:style w:type="character" w:customStyle="1" w:styleId="sbemetinskkChar">
    <w:name w:val="sbe_metin_sıkışık Char"/>
    <w:basedOn w:val="sbemetinnormalChar"/>
    <w:link w:val="sbemetinskk"/>
    <w:rsid w:val="00393A02"/>
    <w:rPr>
      <w:rFonts w:ascii="Times New Roman" w:hAnsi="Times New Roman"/>
      <w:sz w:val="24"/>
      <w:lang w:val="tr-TR"/>
    </w:rPr>
  </w:style>
  <w:style w:type="character" w:customStyle="1" w:styleId="sbemetinskkgirintisizChar">
    <w:name w:val="sbe_metin_sıkışık_girintisiz Char"/>
    <w:basedOn w:val="sbemetinskkChar"/>
    <w:link w:val="sbemetinskkgirintisiz"/>
    <w:rsid w:val="00393A02"/>
    <w:rPr>
      <w:rFonts w:ascii="Times New Roman" w:hAnsi="Times New Roman"/>
      <w:sz w:val="24"/>
      <w:lang w:val="tr-TR"/>
    </w:rPr>
  </w:style>
  <w:style w:type="paragraph" w:customStyle="1" w:styleId="sbemetinnormalkaln">
    <w:name w:val="sbe_metin_normal_kalın"/>
    <w:basedOn w:val="sbemetinnormal"/>
    <w:link w:val="sbemetinnormalkalnChar"/>
    <w:qFormat/>
    <w:rsid w:val="00393A02"/>
    <w:rPr>
      <w:b/>
    </w:rPr>
  </w:style>
  <w:style w:type="paragraph" w:customStyle="1" w:styleId="fbebalkilksayfalar">
    <w:name w:val="fbe_başlık_ilk_sayfalar"/>
    <w:basedOn w:val="sbemetinnormal"/>
    <w:next w:val="sbemetinnormal"/>
    <w:rsid w:val="004E6548"/>
    <w:pPr>
      <w:spacing w:before="0"/>
    </w:pPr>
    <w:rPr>
      <w:b/>
      <w:sz w:val="28"/>
    </w:rPr>
  </w:style>
  <w:style w:type="character" w:customStyle="1" w:styleId="sbemetinnormalkalnChar">
    <w:name w:val="sbe_metin_normal_kalın Char"/>
    <w:basedOn w:val="sbemetinnormalChar"/>
    <w:link w:val="sbemetinnormalkaln"/>
    <w:rsid w:val="00393A02"/>
    <w:rPr>
      <w:rFonts w:ascii="Times New Roman" w:hAnsi="Times New Roman"/>
      <w:b/>
      <w:sz w:val="24"/>
      <w:lang w:val="tr-TR"/>
    </w:rPr>
  </w:style>
  <w:style w:type="paragraph" w:customStyle="1" w:styleId="fbeortakalnmetin12">
    <w:name w:val="fbe_orta_kalın_metin_12"/>
    <w:basedOn w:val="sbekapakgenel"/>
    <w:rsid w:val="004E6548"/>
    <w:rPr>
      <w:sz w:val="24"/>
    </w:rPr>
  </w:style>
  <w:style w:type="paragraph" w:customStyle="1" w:styleId="sbebalk1sol">
    <w:name w:val="s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D1340E"/>
    <w:pPr>
      <w:tabs>
        <w:tab w:val="left" w:pos="880"/>
        <w:tab w:val="right" w:leader="dot" w:pos="7655"/>
      </w:tabs>
      <w:spacing w:after="0" w:line="240" w:lineRule="auto"/>
      <w:ind w:left="930" w:right="624" w:hanging="709"/>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s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sbebalk1">
    <w:name w:val="sbe_başlık_1"/>
    <w:basedOn w:val="sbebalk1sol"/>
    <w:next w:val="sbemetinnormal"/>
    <w:qFormat/>
    <w:rsid w:val="00F03290"/>
    <w:pPr>
      <w:pageBreakBefore/>
      <w:numPr>
        <w:numId w:val="18"/>
      </w:numPr>
      <w:ind w:left="0" w:firstLine="0"/>
    </w:pPr>
    <w:rPr>
      <w:sz w:val="24"/>
    </w:rPr>
  </w:style>
  <w:style w:type="paragraph" w:customStyle="1" w:styleId="Stil1">
    <w:name w:val="Stil1"/>
    <w:basedOn w:val="s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sbebalk2">
    <w:name w:val="sbe_başlık_2"/>
    <w:basedOn w:val="sbebalk1"/>
    <w:next w:val="sbemetinnormal"/>
    <w:qFormat/>
    <w:rsid w:val="00DE1A73"/>
    <w:pPr>
      <w:pageBreakBefore w:val="0"/>
      <w:numPr>
        <w:ilvl w:val="1"/>
      </w:numPr>
      <w:spacing w:before="360" w:after="360"/>
      <w:ind w:left="0" w:firstLine="0"/>
      <w:outlineLvl w:val="1"/>
    </w:pPr>
  </w:style>
  <w:style w:type="paragraph" w:customStyle="1" w:styleId="sbebalk3">
    <w:name w:val="sbe_başlık_3"/>
    <w:basedOn w:val="sbebalk2"/>
    <w:next w:val="sbemetinnormal"/>
    <w:qFormat/>
    <w:rsid w:val="00AF7CC4"/>
    <w:pPr>
      <w:numPr>
        <w:ilvl w:val="2"/>
      </w:numPr>
      <w:ind w:left="0" w:firstLine="0"/>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sbebalk4">
    <w:name w:val="sbe_başlık_4"/>
    <w:basedOn w:val="sbebalk3"/>
    <w:next w:val="sbemetinnormal"/>
    <w:autoRedefine/>
    <w:qFormat/>
    <w:rsid w:val="0080671B"/>
    <w:pPr>
      <w:numPr>
        <w:ilvl w:val="3"/>
      </w:numPr>
      <w:ind w:left="0" w:firstLine="0"/>
      <w:outlineLvl w:val="3"/>
    </w:pPr>
  </w:style>
  <w:style w:type="paragraph" w:customStyle="1" w:styleId="sbebalk5">
    <w:name w:val="sbe_başlık_5"/>
    <w:basedOn w:val="sbebalk4"/>
    <w:next w:val="sbemetinnormal"/>
    <w:qFormat/>
    <w:rsid w:val="0080671B"/>
    <w:pPr>
      <w:numPr>
        <w:ilvl w:val="4"/>
      </w:numPr>
      <w:ind w:left="964" w:hanging="964"/>
      <w:outlineLvl w:val="4"/>
    </w:pPr>
  </w:style>
  <w:style w:type="paragraph" w:customStyle="1" w:styleId="sbebalkekler">
    <w:name w:val="sbe_başlık_ekler"/>
    <w:basedOn w:val="sbebalk2"/>
    <w:next w:val="s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sbeortakalnmetin12dar">
    <w:name w:val="sbe_orta_kalın_metin_12_dar"/>
    <w:basedOn w:val="fbeortakalnmetin12"/>
    <w:qFormat/>
    <w:rsid w:val="00E60F45"/>
    <w:pPr>
      <w:spacing w:after="0"/>
    </w:pPr>
  </w:style>
  <w:style w:type="paragraph" w:customStyle="1" w:styleId="fbenumkaynak">
    <w:name w:val="fbe_num_kaynak"/>
    <w:basedOn w:val="s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sbekapakgenelChar">
    <w:name w:val="sbe_kapak_genel Char"/>
    <w:basedOn w:val="sbemetinnormalChar"/>
    <w:link w:val="sbekapakgenel"/>
    <w:rsid w:val="003B6E3F"/>
    <w:rPr>
      <w:rFonts w:ascii="Times New Roman" w:hAnsi="Times New Roman"/>
      <w:b/>
      <w:caps/>
      <w:sz w:val="28"/>
      <w:lang w:val="tr-TR"/>
    </w:rPr>
  </w:style>
  <w:style w:type="character" w:customStyle="1" w:styleId="ADISOYADIChar">
    <w:name w:val="ADI SOYADI Char"/>
    <w:basedOn w:val="sbekapakgenelChar"/>
    <w:link w:val="ADISOYADI"/>
    <w:rsid w:val="008F4B89"/>
    <w:rPr>
      <w:rFonts w:ascii="Times New Roman" w:hAnsi="Times New Roman"/>
      <w:b/>
      <w:caps/>
      <w:sz w:val="30"/>
      <w:lang w:val="tr-TR"/>
    </w:rPr>
  </w:style>
  <w:style w:type="character" w:customStyle="1" w:styleId="Stil9">
    <w:name w:val="Stil9"/>
    <w:basedOn w:val="s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files.eric.ed.gov/fulltext/ED09235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69174D" w:rsidP="009D1AB6">
          <w:pPr>
            <w:pStyle w:val="C7A6BF380E86415E8E03C9054393A4D54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69174D" w:rsidP="009D1AB6">
          <w:pPr>
            <w:pStyle w:val="E68C93C213674010AE93959A65438E7267"/>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69174D" w:rsidRPr="00DE006F" w:rsidRDefault="0069174D"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69174D" w:rsidP="009D1AB6">
          <w:pPr>
            <w:pStyle w:val="4BA4D65667CC46968666EA85393D1DA468"/>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69174D" w:rsidP="009D1AB6">
          <w:pPr>
            <w:pStyle w:val="5789A1FDB78A4795958165870C484A4063"/>
          </w:pPr>
          <w:r w:rsidRPr="00E5445F">
            <w:rPr>
              <w:b w:val="0"/>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69174D" w:rsidP="009D1AB6">
          <w:pPr>
            <w:pStyle w:val="C6FCE31C150144B7B41E5FEE476F95596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69174D" w:rsidP="009D1AB6">
          <w:pPr>
            <w:pStyle w:val="8EB3D8D464D94DD7BEA8B2D4644A43E763"/>
          </w:pPr>
          <w:r w:rsidRPr="00CF580F">
            <w:rPr>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69174D" w:rsidP="009D1AB6">
          <w:pPr>
            <w:pStyle w:val="CA0FCCB1B0464C369DD449CAE6DC0D946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69174D" w:rsidP="009D1AB6">
          <w:pPr>
            <w:pStyle w:val="9267D1452F324EA88D8ACB5AE933F92C63"/>
          </w:pPr>
          <w:r w:rsidRPr="004C564A">
            <w:rPr>
              <w:rStyle w:val="YerTutucuMetni"/>
              <w:color w:val="FF0000"/>
            </w:rPr>
            <w:t>eşdanışman yoksa bu alanı siliniz</w:t>
          </w:r>
        </w:p>
      </w:docPartBody>
    </w:docPart>
    <w:docPart>
      <w:docPartPr>
        <w:name w:val="312930A6317642448FDCD489650F45C1"/>
        <w:category>
          <w:name w:val="Genel"/>
          <w:gallery w:val="placeholder"/>
        </w:category>
        <w:types>
          <w:type w:val="bbPlcHdr"/>
        </w:types>
        <w:behaviors>
          <w:behavior w:val="content"/>
        </w:behaviors>
        <w:guid w:val="{49B58B19-BFF4-40C4-946D-90B21B0E7730}"/>
      </w:docPartPr>
      <w:docPartBody>
        <w:p w:rsidR="00050912" w:rsidRDefault="0069174D" w:rsidP="009D1AB6">
          <w:pPr>
            <w:pStyle w:val="312930A6317642448FDCD489650F45C163"/>
          </w:pPr>
          <w:r w:rsidRPr="00101575">
            <w:rPr>
              <w:color w:val="FF0000"/>
              <w:sz w:val="22"/>
            </w:rPr>
            <w:t>Özet metni yazmaya buradan başlayınız…</w:t>
          </w:r>
          <w:r w:rsidRPr="00101575">
            <w:rPr>
              <w:b/>
              <w:i/>
              <w:sz w:val="22"/>
            </w:rPr>
            <w:t xml:space="preserve"> Özet sayfası</w:t>
          </w:r>
          <w:r w:rsidRPr="00101575">
            <w:rPr>
              <w:sz w:val="22"/>
            </w:rPr>
            <w:t>, tezin içeriğini kısaca tanıtan</w:t>
          </w:r>
          <w:r>
            <w:rPr>
              <w:sz w:val="22"/>
            </w:rPr>
            <w:t xml:space="preserve"> maksimum iki </w:t>
          </w:r>
          <w:r w:rsidRPr="00101575">
            <w:rPr>
              <w:sz w:val="22"/>
            </w:rPr>
            <w:t>sayfa olup</w:t>
          </w:r>
          <w:r>
            <w:rPr>
              <w:sz w:val="22"/>
            </w:rPr>
            <w:t xml:space="preserve"> (bir sayfa ideal olanı)</w:t>
          </w:r>
          <w:r w:rsidRPr="00101575">
            <w:rPr>
              <w:sz w:val="22"/>
            </w:rPr>
            <w:t>,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w:t>
          </w:r>
          <w:r w:rsidRPr="00C362BE">
            <w:rPr>
              <w:sz w:val="22"/>
            </w:rPr>
            <w:t>yfa numarası 12pt boyutunda “i” olup sayfanın altında ve ortalanmış olarak verilmelidir</w:t>
          </w:r>
          <w:r w:rsidRPr="00272C59">
            <w:t>.</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69174D" w:rsidP="009D1AB6">
          <w:pPr>
            <w:pStyle w:val="4976B9292EFE44AB9945B811DF2D753A6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69174D" w:rsidP="009D1AB6">
          <w:pPr>
            <w:pStyle w:val="DAB069838B9C4913B35FA87E15DDB3846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69174D" w:rsidP="009D1AB6">
          <w:pPr>
            <w:pStyle w:val="96056012D8214DD78F13FEEC6DD892556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69174D" w:rsidP="009D1AB6">
          <w:pPr>
            <w:pStyle w:val="2102D31FC3BE4F79B8C8EE8DEC56CCCE63"/>
          </w:pPr>
          <w:r>
            <w:rPr>
              <w:rStyle w:val="YerTutucuMetni"/>
              <w:color w:val="FF0000"/>
            </w:rPr>
            <w:t>tI</w:t>
          </w:r>
          <w:r w:rsidRPr="004C564A">
            <w:rPr>
              <w:rStyle w:val="YerTutucuMetni"/>
              <w:color w:val="FF0000"/>
            </w:rPr>
            <w:t>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69174D" w:rsidP="009D1AB6">
          <w:pPr>
            <w:pStyle w:val="26D8C257598548FCAF32D29CCCB7A16462"/>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D10542B087FA471A9722C7542610D39A"/>
        <w:category>
          <w:name w:val="Genel"/>
          <w:gallery w:val="placeholder"/>
        </w:category>
        <w:types>
          <w:type w:val="bbPlcHdr"/>
        </w:types>
        <w:behaviors>
          <w:behavior w:val="content"/>
        </w:behaviors>
        <w:guid w:val="{0E5DC2A0-A24D-41B9-B7F9-067180C9009A}"/>
      </w:docPartPr>
      <w:docPartBody>
        <w:p w:rsidR="00924AA1" w:rsidRDefault="0069174D">
          <w:r w:rsidRPr="00E248E5">
            <w:rPr>
              <w:rFonts w:ascii="Times New Roman" w:hAnsi="Times New Roman" w:cs="Times New Roman"/>
              <w:color w:val="FF0000"/>
            </w:rPr>
            <w:t>Start typing the abstract from here…</w:t>
          </w:r>
          <w:r w:rsidRPr="00E248E5">
            <w:rPr>
              <w:rFonts w:ascii="Times New Roman" w:hAnsi="Times New Roman" w:cs="Times New Roman"/>
            </w:rPr>
            <w:t xml:space="preserve"> ABSTRACT; The summary page is a page (max two page)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69174D" w:rsidRPr="00B80434" w:rsidRDefault="0069174D" w:rsidP="005709C6">
          <w:pPr>
            <w:pStyle w:val="278C7F185CAE4B14A07AA0F2586FB884"/>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69174D" w:rsidRPr="00B80434" w:rsidRDefault="0069174D" w:rsidP="005709C6">
          <w:pPr>
            <w:pStyle w:val="278C7F185CAE4B14A07AA0F2586FB884"/>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69174D" w:rsidP="009D1AB6">
          <w:pPr>
            <w:pStyle w:val="F0E79D6019514306BBD3E64A9CD9CF346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69174D" w:rsidP="009D1AB6">
          <w:pPr>
            <w:pStyle w:val="BDBBC7FA640E4BF1911CBC37555FD5C76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69174D" w:rsidRPr="00B80434" w:rsidRDefault="0069174D" w:rsidP="005709C6">
          <w:pPr>
            <w:pStyle w:val="278C7F185CAE4B14A07AA0F2586FB884"/>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69174D" w:rsidRPr="00B80434" w:rsidRDefault="0069174D" w:rsidP="005709C6">
          <w:pPr>
            <w:pStyle w:val="278C7F185CAE4B14A07AA0F2586FB884"/>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69174D" w:rsidP="009D1AB6">
          <w:pPr>
            <w:pStyle w:val="DF19F1DD389644248E455804F862D2FE6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69174D" w:rsidRPr="004C564A" w:rsidRDefault="0069174D" w:rsidP="000F70E2">
          <w:r w:rsidRPr="004C564A">
            <w:t xml:space="preserve">Bu bölüm bütün tezlerde olması gereken ilk bölümdür. </w:t>
          </w:r>
        </w:p>
        <w:p w:rsidR="00924AA1" w:rsidRDefault="0069174D" w:rsidP="009D1AB6">
          <w:pPr>
            <w:pStyle w:val="2EB4C434D4AD4919A0C501ACD58B317461"/>
          </w:pPr>
          <w:r w:rsidRPr="004C564A">
            <w:t xml:space="preserve">İkinci düzey alt bölüm başlık yazmak için stiller bölümünden </w:t>
          </w:r>
          <w:r w:rsidRPr="000F70E2">
            <w:rPr>
              <w:b/>
            </w:rPr>
            <w:t>Başlık 1, ANA BÖLÜM BAŞLIĞI stilini</w:t>
          </w:r>
          <w:r w:rsidRPr="004C564A">
            <w:t xml:space="preserve"> seçiniz. </w:t>
          </w:r>
          <w:r>
            <w:t xml:space="preserve">Sadece bu başlığın seçilmesi şekiller ve tablolar dizini oluşturmada önemlidir. Ancak alt başlıklarda ise diğer başlık stilleri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başlık_2</w:t>
          </w:r>
          <w:r w:rsidRPr="004C564A">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69174D" w:rsidP="009D1AB6">
          <w:pPr>
            <w:pStyle w:val="A350308F8AD9495D93FCFAE8A73F8B1361"/>
          </w:pPr>
          <w:r w:rsidRPr="00C72CF3">
            <w:t>Üçüncü düzey alt bölüm başlıklarını yaz</w:t>
          </w:r>
          <w:r>
            <w:t xml:space="preserve">mak için stiller bölümünden </w:t>
          </w:r>
          <w:r w:rsidRPr="00C72CF3">
            <w:t>başlık_3 stilini seçiniz. Örneğin 1. GİRİŞ bölümün ilk “1.1.1 Alt bölüm Başlığı”nı “1.1.1 Örnek Üçüncü Düzey Alt Başlık” olarak yazmak istiyoruz. Bunun için başlığı yazmak istediğiniz satıra numara vermeden  “Örnek Üçüncü Düzey Alt Başlı</w:t>
          </w:r>
          <w:r>
            <w:t xml:space="preserve">k” yazıp stiller bölümünden </w:t>
          </w:r>
          <w:r w:rsidRPr="00C72CF3">
            <w:t>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69174D" w:rsidP="009D1AB6">
          <w:pPr>
            <w:pStyle w:val="CF55D62293624720A828019F9BE9A5946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69174D" w:rsidP="009D1AB6">
          <w:pPr>
            <w:pStyle w:val="1FC1FDE86F5D46FD9F79F0F1E775704B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4B937B27D9904D978E22D3D78D888F16"/>
        <w:category>
          <w:name w:val="Genel"/>
          <w:gallery w:val="placeholder"/>
        </w:category>
        <w:types>
          <w:type w:val="bbPlcHdr"/>
        </w:types>
        <w:behaviors>
          <w:behavior w:val="content"/>
        </w:behaviors>
        <w:guid w:val="{3528521C-86DD-4D15-A4F5-C0C6AE350735}"/>
      </w:docPartPr>
      <w:docPartBody>
        <w:p w:rsidR="000572B0" w:rsidRDefault="0069174D" w:rsidP="009D1AB6">
          <w:pPr>
            <w:pStyle w:val="4B937B27D9904D978E22D3D78D888F16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B479F84A85B2415CA8A41614E20F38E4"/>
        <w:category>
          <w:name w:val="Genel"/>
          <w:gallery w:val="placeholder"/>
        </w:category>
        <w:types>
          <w:type w:val="bbPlcHdr"/>
        </w:types>
        <w:behaviors>
          <w:behavior w:val="content"/>
        </w:behaviors>
        <w:guid w:val="{3A7A033A-E059-48F6-8DC0-9DA9D67C0429}"/>
      </w:docPartPr>
      <w:docPartBody>
        <w:p w:rsidR="0069174D" w:rsidRPr="000F70E2" w:rsidRDefault="0069174D" w:rsidP="00DD4737">
          <w:pPr>
            <w:rPr>
              <w:b/>
              <w:color w:val="FF0000"/>
            </w:rPr>
          </w:pPr>
          <w:r w:rsidRPr="004C564A">
            <w:rPr>
              <w:color w:val="FF0000"/>
            </w:rPr>
            <w:t xml:space="preserve">Her yeni ana bölüm başlığı eklemek istediğinizde </w:t>
          </w:r>
          <w:r>
            <w:rPr>
              <w:color w:val="FF0000"/>
            </w:rPr>
            <w:t xml:space="preserve">bir sonraki sayfadan  başlamak üzere </w:t>
          </w:r>
          <w:r w:rsidRPr="004C564A">
            <w:rPr>
              <w:color w:val="FF0000"/>
            </w:rPr>
            <w:t xml:space="preserve">size uygun ifadeyi sayfa başına yazdıktan sonra stiller bölümünden </w:t>
          </w:r>
          <w:r>
            <w:rPr>
              <w:b/>
              <w:color w:val="FF0000"/>
            </w:rPr>
            <w:t xml:space="preserve">Başlık 1, ANA BÖLÜM BAŞLIĞI </w:t>
          </w:r>
          <w:r w:rsidRPr="004C564A">
            <w:rPr>
              <w:color w:val="FF0000"/>
            </w:rPr>
            <w:t xml:space="preserve"> stilini seçiniz.</w:t>
          </w:r>
        </w:p>
        <w:p w:rsidR="000572B0" w:rsidRDefault="0069174D" w:rsidP="009D1AB6">
          <w:pPr>
            <w:pStyle w:val="B479F84A85B2415CA8A41614E20F38E460"/>
          </w:pPr>
          <w:r w:rsidRPr="004C564A">
            <w:rPr>
              <w:color w:val="FF0000"/>
            </w:rPr>
            <w:t xml:space="preserve">Örneğin yukarıda verilen “2.ANA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950DB68BBB8E4B0885EF41A9CE7EF883"/>
        <w:category>
          <w:name w:val="Genel"/>
          <w:gallery w:val="placeholder"/>
        </w:category>
        <w:types>
          <w:type w:val="bbPlcHdr"/>
        </w:types>
        <w:behaviors>
          <w:behavior w:val="content"/>
        </w:behaviors>
        <w:guid w:val="{54EBB903-D45C-4877-9343-987AC78CEDB3}"/>
      </w:docPartPr>
      <w:docPartBody>
        <w:p w:rsidR="0069174D" w:rsidRPr="004C564A" w:rsidRDefault="0069174D" w:rsidP="009D441A">
          <w:pPr>
            <w:rPr>
              <w:color w:val="FF0000"/>
            </w:rPr>
          </w:pPr>
          <w:r w:rsidRPr="004C564A">
            <w:rPr>
              <w:color w:val="FF0000"/>
            </w:rPr>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stilini seçiniz.</w:t>
          </w:r>
        </w:p>
        <w:p w:rsidR="000572B0" w:rsidRDefault="0069174D" w:rsidP="009D1AB6">
          <w:pPr>
            <w:pStyle w:val="950DB68BBB8E4B0885EF41A9CE7EF88360"/>
          </w:pPr>
          <w:r w:rsidRPr="004C564A">
            <w:rPr>
              <w:color w:val="FF0000"/>
            </w:rPr>
            <w:t>Örneğin yukarıda verilen “3.</w:t>
          </w:r>
          <w:r>
            <w:rPr>
              <w:color w:val="FF0000"/>
            </w:rPr>
            <w:t>TEZ YAZIM KILAVUZU</w:t>
          </w:r>
          <w:r w:rsidRPr="004C564A">
            <w:rPr>
              <w:color w:val="FF0000"/>
            </w:rPr>
            <w:t>” ifadesini kendimiz oluşturmak için; yazmak istediğiniz satıra numara vermeden “</w:t>
          </w:r>
          <w:r>
            <w:rPr>
              <w:color w:val="FF0000"/>
            </w:rPr>
            <w:t>TEZ YAZIM KILAVUZU</w:t>
          </w:r>
          <w:r w:rsidRPr="004C564A">
            <w:rPr>
              <w:color w:val="FF0000"/>
            </w:rPr>
            <w:t xml:space="preserve">”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36483A60977B4EE4A9150F6685A6DE32"/>
        <w:category>
          <w:name w:val="Genel"/>
          <w:gallery w:val="placeholder"/>
        </w:category>
        <w:types>
          <w:type w:val="bbPlcHdr"/>
        </w:types>
        <w:behaviors>
          <w:behavior w:val="content"/>
        </w:behaviors>
        <w:guid w:val="{534BAD06-6EF6-41EB-98F2-323DA842304F}"/>
      </w:docPartPr>
      <w:docPartBody>
        <w:p w:rsidR="000572B0" w:rsidRDefault="0069174D" w:rsidP="009D1AB6">
          <w:pPr>
            <w:pStyle w:val="36483A60977B4EE4A9150F6685A6DE3260"/>
          </w:pPr>
          <w:r w:rsidRPr="00BA41B8">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docPartBody>
    </w:docPart>
    <w:docPart>
      <w:docPartPr>
        <w:name w:val="A659CC582DCA4534A253798B16671252"/>
        <w:category>
          <w:name w:val="Genel"/>
          <w:gallery w:val="placeholder"/>
        </w:category>
        <w:types>
          <w:type w:val="bbPlcHdr"/>
        </w:types>
        <w:behaviors>
          <w:behavior w:val="content"/>
        </w:behaviors>
        <w:guid w:val="{3C5E1399-CF36-4A2A-A1BE-3E0F78DC9BFA}"/>
      </w:docPartPr>
      <w:docPartBody>
        <w:p w:rsidR="0069174D" w:rsidRPr="00935A34" w:rsidRDefault="0069174D" w:rsidP="00BA41B8">
          <w:r w:rsidRPr="00935A34">
            <w:t xml:space="preserve">Bir tezi oluşturan bölümler tezin yapıldığı anabilim dallarındaki akademik farklılıklardan dolayı değişebilir. Bu çeşitlilikten dolayı “BULGULAR” bölümünün tezlerin içinde olma zorunluluğu yoktur. </w:t>
          </w:r>
        </w:p>
        <w:p w:rsidR="000572B0" w:rsidRDefault="0069174D" w:rsidP="009D1AB6">
          <w:pPr>
            <w:pStyle w:val="A659CC582DCA4534A253798B1667125260"/>
          </w:pPr>
          <w:r w:rsidRPr="00935A34">
            <w:t>Bulgular kısmında tezde elde edilen bulgular, konuyla ilgili diğer çalışmaların sonuçlarıyla karşılaştırılarak anlatılmalı ve aradaki ilişkilerin veya farklılıkların muhtemel sebepleri belirtilmelidir.</w:t>
          </w:r>
        </w:p>
      </w:docPartBody>
    </w:docPart>
    <w:docPart>
      <w:docPartPr>
        <w:name w:val="0EDA49318684499691CEAC1A548207C5"/>
        <w:category>
          <w:name w:val="Genel"/>
          <w:gallery w:val="placeholder"/>
        </w:category>
        <w:types>
          <w:type w:val="bbPlcHdr"/>
        </w:types>
        <w:behaviors>
          <w:behavior w:val="content"/>
        </w:behaviors>
        <w:guid w:val="{0688C770-AA57-4A5D-BFF3-E11363187CC9}"/>
      </w:docPartPr>
      <w:docPartBody>
        <w:p w:rsidR="000572B0" w:rsidRDefault="0069174D" w:rsidP="009D1AB6">
          <w:pPr>
            <w:pStyle w:val="0EDA49318684499691CEAC1A548207C560"/>
          </w:pPr>
          <w:r w:rsidRPr="004C564A">
            <w:t>Bu bölüm bütün tezlerde olması gereken bölümdür. Bu bölümün numarası tezde bulunan ana başlıkların sayısına göre değişebilir.</w:t>
          </w:r>
          <w:r w:rsidRPr="00B32F5A">
            <w:t xml:space="preserve">Tezde elde edilen sonuçların ve bunların </w:t>
          </w:r>
          <w:r w:rsidRPr="00BA41B8">
            <w:t>değerlendirmelerinin</w:t>
          </w:r>
          <w:r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69174D" w:rsidRPr="00893A57" w:rsidRDefault="0069174D" w:rsidP="00893A57">
          <w:pPr>
            <w:spacing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69174D" w:rsidRDefault="0069174D" w:rsidP="00893A57">
          <w:pPr>
            <w:spacing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69174D" w:rsidRPr="00893A57" w:rsidRDefault="0069174D" w:rsidP="00893A57">
          <w:pPr>
            <w:spacing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69174D" w:rsidRPr="00893A57" w:rsidRDefault="0069174D" w:rsidP="00893A57">
          <w:pPr>
            <w:spacing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69174D" w:rsidRPr="00893A57" w:rsidRDefault="0069174D" w:rsidP="00893A57">
          <w:pPr>
            <w:spacing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69174D" w:rsidRPr="00893A57" w:rsidRDefault="0069174D" w:rsidP="00893A57">
          <w:pPr>
            <w:spacing w:after="0"/>
            <w:rPr>
              <w:color w:val="FF0000"/>
            </w:rPr>
          </w:pPr>
          <w:r w:rsidRPr="00893A57">
            <w:rPr>
              <w:color w:val="FF0000"/>
            </w:rPr>
            <w:t>• Metin yazımda 12pt karakter büyüklüğü ve 1,5 satır aralığı kullanılmalıdır.</w:t>
          </w:r>
        </w:p>
        <w:p w:rsidR="0069174D" w:rsidRPr="00893A57" w:rsidRDefault="0069174D" w:rsidP="00893A57">
          <w:pPr>
            <w:spacing w:after="0"/>
            <w:rPr>
              <w:color w:val="FF0000"/>
            </w:rPr>
          </w:pPr>
          <w:r w:rsidRPr="00893A57">
            <w:rPr>
              <w:color w:val="FF0000"/>
            </w:rPr>
            <w:t>• Gerektiğinde yazarlar ekleri A.1, A.2,..., B.1, B.2, ... gibi ikinci dereceden alt bölümlere ayırabilirler.</w:t>
          </w:r>
        </w:p>
        <w:p w:rsidR="000572B0" w:rsidRDefault="0069174D" w:rsidP="009D1AB6">
          <w:pPr>
            <w:pStyle w:val="2C2E3F808CE04D60A119062FECB3DDB160"/>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69174D" w:rsidP="009D1AB6">
          <w:pPr>
            <w:pStyle w:val="CA4F8E854CAA4B4F86525D9F553220385"/>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69174D" w:rsidP="009D1AB6">
          <w:pPr>
            <w:pStyle w:val="FF6EFA7F23CE46BFAEF78BCC7F249A40"/>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69174D" w:rsidP="009D1AB6">
          <w:pPr>
            <w:pStyle w:val="9BDA83797E7A4604A3C586A0A9EB09124"/>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69174D" w:rsidP="009D1AB6">
          <w:pPr>
            <w:pStyle w:val="038878AC1AAE4063BA09AAF49359526C4"/>
          </w:pPr>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69174D">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69174D">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69174D">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69174D">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69174D">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69174D">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69174D">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69174D">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69174D">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69174D">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69174D">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69174D">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69174D">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69E918EB668D44928C12141DBE716640"/>
        <w:category>
          <w:name w:val="Genel"/>
          <w:gallery w:val="placeholder"/>
        </w:category>
        <w:types>
          <w:type w:val="bbPlcHdr"/>
        </w:types>
        <w:behaviors>
          <w:behavior w:val="content"/>
        </w:behaviors>
        <w:guid w:val="{6F9E87CD-8675-407B-8875-905A6FE79CD5}"/>
      </w:docPartPr>
      <w:docPartBody>
        <w:p w:rsidR="0069174D" w:rsidRPr="004C564A" w:rsidRDefault="0069174D" w:rsidP="00156647">
          <w:pPr>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82B1C" w:rsidRDefault="0069174D">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69174D">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69174D">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12EB5"/>
    <w:rsid w:val="00050912"/>
    <w:rsid w:val="00054F5D"/>
    <w:rsid w:val="000572B0"/>
    <w:rsid w:val="00093E69"/>
    <w:rsid w:val="00096FC3"/>
    <w:rsid w:val="000B4D03"/>
    <w:rsid w:val="000D48C3"/>
    <w:rsid w:val="00170592"/>
    <w:rsid w:val="00182B1C"/>
    <w:rsid w:val="002443CA"/>
    <w:rsid w:val="00246C05"/>
    <w:rsid w:val="00250D44"/>
    <w:rsid w:val="0025106A"/>
    <w:rsid w:val="00276961"/>
    <w:rsid w:val="002838C5"/>
    <w:rsid w:val="00296381"/>
    <w:rsid w:val="002D75DC"/>
    <w:rsid w:val="003816B0"/>
    <w:rsid w:val="00382A6A"/>
    <w:rsid w:val="003B3F3C"/>
    <w:rsid w:val="003D633A"/>
    <w:rsid w:val="003D7ACB"/>
    <w:rsid w:val="003E06A0"/>
    <w:rsid w:val="003F428C"/>
    <w:rsid w:val="004A3F83"/>
    <w:rsid w:val="004E5DD6"/>
    <w:rsid w:val="00543436"/>
    <w:rsid w:val="00547D6E"/>
    <w:rsid w:val="0057722F"/>
    <w:rsid w:val="005B35EC"/>
    <w:rsid w:val="005F021F"/>
    <w:rsid w:val="00600A4C"/>
    <w:rsid w:val="00673842"/>
    <w:rsid w:val="00680B7A"/>
    <w:rsid w:val="0069174D"/>
    <w:rsid w:val="00727A3A"/>
    <w:rsid w:val="00745806"/>
    <w:rsid w:val="00752AF7"/>
    <w:rsid w:val="0075520B"/>
    <w:rsid w:val="00797212"/>
    <w:rsid w:val="007E0348"/>
    <w:rsid w:val="00801149"/>
    <w:rsid w:val="008043AD"/>
    <w:rsid w:val="00870BC2"/>
    <w:rsid w:val="008D0D88"/>
    <w:rsid w:val="00905B61"/>
    <w:rsid w:val="00924AA1"/>
    <w:rsid w:val="009A1F1F"/>
    <w:rsid w:val="009B32FE"/>
    <w:rsid w:val="009D1AB6"/>
    <w:rsid w:val="00A20532"/>
    <w:rsid w:val="00A20B48"/>
    <w:rsid w:val="00A22AC7"/>
    <w:rsid w:val="00A248D3"/>
    <w:rsid w:val="00A73BAA"/>
    <w:rsid w:val="00AC20B9"/>
    <w:rsid w:val="00AD4C45"/>
    <w:rsid w:val="00AF789E"/>
    <w:rsid w:val="00B07E63"/>
    <w:rsid w:val="00B2410F"/>
    <w:rsid w:val="00BC620F"/>
    <w:rsid w:val="00C7417F"/>
    <w:rsid w:val="00C867E5"/>
    <w:rsid w:val="00CC49B9"/>
    <w:rsid w:val="00CD7341"/>
    <w:rsid w:val="00CF2DE9"/>
    <w:rsid w:val="00D524B7"/>
    <w:rsid w:val="00D920AE"/>
    <w:rsid w:val="00DD4D7F"/>
    <w:rsid w:val="00DF4842"/>
    <w:rsid w:val="00E27F0E"/>
    <w:rsid w:val="00E63F40"/>
    <w:rsid w:val="00E71E23"/>
    <w:rsid w:val="00F12D5B"/>
    <w:rsid w:val="00F14D6D"/>
    <w:rsid w:val="00F22CFD"/>
    <w:rsid w:val="00F51FEA"/>
    <w:rsid w:val="00F66852"/>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9174D"/>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fbemetinnormal"/>
    <w:link w:val="fbemetinskkChar"/>
    <w:qFormat/>
    <w:rsid w:val="009A1F1F"/>
    <w:pPr>
      <w:spacing w:before="0" w:after="0" w:line="240" w:lineRule="auto"/>
    </w:pPr>
  </w:style>
  <w:style w:type="character" w:customStyle="1" w:styleId="fbemetinskkChar">
    <w:name w:val="fbe_metin_sıkışık Char"/>
    <w:basedOn w:val="fbemetinnormalChar"/>
    <w:link w:val="fbemetinskk"/>
    <w:rsid w:val="009A1F1F"/>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9A1F1F"/>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9A1F1F"/>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0572B0"/>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572B0"/>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0572B0"/>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572B0"/>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0572B0"/>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0572B0"/>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0572B0"/>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0572B0"/>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0572B0"/>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0572B0"/>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0572B0"/>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0572B0"/>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0572B0"/>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0572B0"/>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0572B0"/>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0572B0"/>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0572B0"/>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0572B0"/>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0572B0"/>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0572B0"/>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0572B0"/>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0572B0"/>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0572B0"/>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0572B0"/>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0572B0"/>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0572B0"/>
    <w:rPr>
      <w:lang w:eastAsia="en-US" w:bidi="en-US"/>
    </w:rPr>
  </w:style>
  <w:style w:type="paragraph" w:customStyle="1" w:styleId="C6FCE31C150144B7B41E5FEE476F95592">
    <w:name w:val="C6FCE31C150144B7B41E5FEE476F95592"/>
    <w:rsid w:val="000572B0"/>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0572B0"/>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572B0"/>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0572B0"/>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0572B0"/>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572B0"/>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572B0"/>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0572B0"/>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0572B0"/>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0572B0"/>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0572B0"/>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572B0"/>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0572B0"/>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572B0"/>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572B0"/>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0572B0"/>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0572B0"/>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0572B0"/>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0572B0"/>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0572B0"/>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0572B0"/>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
    <w:name w:val="1FC1FDE86F5D46FD9F79F0F1E775704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
    <w:name w:val="4B937B27D9904D978E22D3D78D888F16"/>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
    <w:name w:val="91E198FAB0C74B3A935CCB94008CDD6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
    <w:name w:val="B479F84A85B2415CA8A41614E20F38E4"/>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
    <w:name w:val="950DB68BBB8E4B0885EF41A9CE7EF883"/>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
    <w:name w:val="36483A60977B4EE4A9150F6685A6DE32"/>
    <w:rsid w:val="000572B0"/>
    <w:rPr>
      <w:lang w:eastAsia="en-US" w:bidi="en-US"/>
    </w:rPr>
  </w:style>
  <w:style w:type="paragraph" w:customStyle="1" w:styleId="A659CC582DCA4534A253798B16671252">
    <w:name w:val="A659CC582DCA4534A253798B16671252"/>
    <w:rsid w:val="000572B0"/>
    <w:rPr>
      <w:lang w:eastAsia="en-US" w:bidi="en-US"/>
    </w:rPr>
  </w:style>
  <w:style w:type="paragraph" w:customStyle="1" w:styleId="B66CADAE5663444A9B20C49DEBE33792">
    <w:name w:val="B66CADAE5663444A9B20C49DEBE33792"/>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
    <w:name w:val="58DBD14E9B014B5EAC62F08B81C49F4A"/>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
    <w:name w:val="0EDA49318684499691CEAC1A548207C5"/>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
    <w:name w:val="2C2E3F808CE04D60A119062FECB3DDB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E5DD6"/>
    <w:rPr>
      <w:lang w:eastAsia="en-US" w:bidi="en-US"/>
    </w:rPr>
  </w:style>
  <w:style w:type="paragraph" w:customStyle="1" w:styleId="C6FCE31C150144B7B41E5FEE476F95593">
    <w:name w:val="C6FCE31C150144B7B41E5FEE476F9559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
    <w:name w:val="1FC1FDE86F5D46FD9F79F0F1E775704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
    <w:name w:val="4B937B27D9904D978E22D3D78D888F16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
    <w:name w:val="91E198FAB0C74B3A935CCB94008CDD6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
    <w:name w:val="B479F84A85B2415CA8A41614E20F38E4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
    <w:name w:val="950DB68BBB8E4B0885EF41A9CE7EF883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
    <w:name w:val="36483A60977B4EE4A9150F6685A6DE321"/>
    <w:rsid w:val="004E5DD6"/>
    <w:rPr>
      <w:lang w:eastAsia="en-US" w:bidi="en-US"/>
    </w:rPr>
  </w:style>
  <w:style w:type="paragraph" w:customStyle="1" w:styleId="A659CC582DCA4534A253798B166712521">
    <w:name w:val="A659CC582DCA4534A253798B166712521"/>
    <w:rsid w:val="004E5DD6"/>
    <w:rPr>
      <w:lang w:eastAsia="en-US" w:bidi="en-US"/>
    </w:rPr>
  </w:style>
  <w:style w:type="paragraph" w:customStyle="1" w:styleId="B66CADAE5663444A9B20C49DEBE337921">
    <w:name w:val="B66CADAE5663444A9B20C49DEBE33792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
    <w:name w:val="58DBD14E9B014B5EAC62F08B81C49F4A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
    <w:name w:val="0EDA49318684499691CEAC1A548207C5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
    <w:name w:val="2C2E3F808CE04D60A119062FECB3DD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D88D88AD9BF4B9E863825B496F39D44">
    <w:name w:val="3D88D88AD9BF4B9E863825B496F39D44"/>
    <w:rsid w:val="004E5DD6"/>
    <w:pPr>
      <w:spacing w:after="160" w:line="259" w:lineRule="auto"/>
    </w:pPr>
  </w:style>
  <w:style w:type="paragraph" w:customStyle="1" w:styleId="C7A6BF380E86415E8E03C9054393A4D54">
    <w:name w:val="C7A6BF380E86415E8E03C9054393A4D5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E5DD6"/>
    <w:rPr>
      <w:lang w:eastAsia="en-US" w:bidi="en-US"/>
    </w:rPr>
  </w:style>
  <w:style w:type="paragraph" w:customStyle="1" w:styleId="C6FCE31C150144B7B41E5FEE476F95594">
    <w:name w:val="C6FCE31C150144B7B41E5FEE476F9559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
    <w:name w:val="1FC1FDE86F5D46FD9F79F0F1E775704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
    <w:name w:val="4B937B27D9904D978E22D3D78D888F16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
    <w:name w:val="91E198FAB0C74B3A935CCB94008CDD6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
    <w:name w:val="B479F84A85B2415CA8A41614E20F38E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
    <w:name w:val="950DB68BBB8E4B0885EF41A9CE7EF88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
    <w:name w:val="36483A60977B4EE4A9150F6685A6DE322"/>
    <w:rsid w:val="004E5DD6"/>
    <w:rPr>
      <w:lang w:eastAsia="en-US" w:bidi="en-US"/>
    </w:rPr>
  </w:style>
  <w:style w:type="paragraph" w:customStyle="1" w:styleId="A659CC582DCA4534A253798B166712522">
    <w:name w:val="A659CC582DCA4534A253798B166712522"/>
    <w:rsid w:val="004E5DD6"/>
    <w:rPr>
      <w:lang w:eastAsia="en-US" w:bidi="en-US"/>
    </w:rPr>
  </w:style>
  <w:style w:type="paragraph" w:customStyle="1" w:styleId="B66CADAE5663444A9B20C49DEBE337922">
    <w:name w:val="B66CADAE5663444A9B20C49DEBE33792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
    <w:name w:val="58DBD14E9B014B5EAC62F08B81C49F4A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
    <w:name w:val="0EDA49318684499691CEAC1A548207C5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
    <w:name w:val="2C2E3F808CE04D60A119062FECB3DD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5">
    <w:name w:val="C7A6BF380E86415E8E03C9054393A4D5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5">
    <w:name w:val="E68C93C213674010AE93959A65438E72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5">
    <w:name w:val="4BA4D65667CC46968666EA85393D1DA4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5">
    <w:name w:val="5789A1FDB78A4795958165870C484A40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5">
    <w:name w:val="473D956FE512471A8E8F7E4FD363E9FC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5">
    <w:name w:val="618282E2477048DD93A82DD1B93D9BC75"/>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5">
    <w:name w:val="278C7F185CAE4B14A07AA0F2586FB884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5">
    <w:name w:val="26D9A5914C344C41915DA893FFF925E5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5">
    <w:name w:val="70F9ABCF19C24D38B705CBB07A01CDBF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5">
    <w:name w:val="0C4B29AF39FF4160860F7D36DF0BB9F2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5">
    <w:name w:val="201A99D18B174BAAAED41B8AF5A952D0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5">
    <w:name w:val="7874670056BA487ABCC15467EAD5250E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5">
    <w:name w:val="DB06E5AB9D7B46AAA8C84176211937C5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5">
    <w:name w:val="9BB0A4FD1A7A46FCA3FDF939EBD293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5">
    <w:name w:val="9B873AA5BA6143F1991D624D9BAD94EB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5">
    <w:name w:val="7E5B094B92D846DD9CDA062BD6BC8BA7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5">
    <w:name w:val="2972B0124F204443A3B144A69409A464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5">
    <w:name w:val="C3C96F2A1B2042D3A27444B0A7C5EC6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5">
    <w:name w:val="21B51090C29648319F82586764AD41E6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5">
    <w:name w:val="34272A425F874D86B6E8B4CD685DCDF0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5">
    <w:name w:val="8BC49A21F2724827BB2D9CB51304D47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5">
    <w:name w:val="A89C4AF40FC6463B81AE09107044503E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5">
    <w:name w:val="2ECF930D42C040EE806E8860D864C763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5">
    <w:name w:val="280A26E98636424A9A4F00B734B9F486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5">
    <w:name w:val="50E36A24343F496A82D786106443DCC5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5">
    <w:name w:val="F523346767FE4DDFBF92CC444A9E130C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
    <w:name w:val="38AF460A1D074193B8FDB47E16A47B5A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
    <w:name w:val="41AD46FCADE544E9AC975A55118668795"/>
    <w:rsid w:val="004E5DD6"/>
    <w:rPr>
      <w:lang w:eastAsia="en-US" w:bidi="en-US"/>
    </w:rPr>
  </w:style>
  <w:style w:type="paragraph" w:customStyle="1" w:styleId="C6FCE31C150144B7B41E5FEE476F95595">
    <w:name w:val="C6FCE31C150144B7B41E5FEE476F9559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5">
    <w:name w:val="3CD2565A79DF4AEC8D967989522B9804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5">
    <w:name w:val="8EB3D8D464D94DD7BEA8B2D4644A43E7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5">
    <w:name w:val="DB02C760BE294C2A8D31838C69133B3F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5">
    <w:name w:val="B40490C3B19C45708B07EC8E16E1C6D4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5">
    <w:name w:val="CA0FCCB1B0464C369DD449CAE6DC0D94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5">
    <w:name w:val="9267D1452F324EA88D8ACB5AE933F92C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5">
    <w:name w:val="FBC409DEE1024305BA9E5E451F584BED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5">
    <w:name w:val="312930A6317642448FDCD489650F45C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5">
    <w:name w:val="4976B9292EFE44AB9945B811DF2D753A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5">
    <w:name w:val="EC2A967B3BC34ACD9A1FDB4B904D88C7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5">
    <w:name w:val="DAB069838B9C4913B35FA87E15DDB384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5">
    <w:name w:val="8D18CEDA2D5F4B28BAD3B4738472E1EC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5">
    <w:name w:val="96056012D8214DD78F13FEEC6DD89255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5">
    <w:name w:val="2102D31FC3BE4F79B8C8EE8DEC56CCCE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4">
    <w:name w:val="EFA668E2CF0B4FB38BFE0883E4776DB2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4">
    <w:name w:val="F0E79D6019514306BBD3E64A9CD9CF34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4">
    <w:name w:val="BDBBC7FA640E4BF1911CBC37555FD5C7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4">
    <w:name w:val="DF19F1DD389644248E455804F862D2FE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4">
    <w:name w:val="C45097628F0047C395A0DB499E7488CF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4">
    <w:name w:val="2EB4C434D4AD4919A0C501ACD58B317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
    <w:name w:val="A350308F8AD9495D93FCFAE8A73F8B1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
    <w:name w:val="CF55D62293624720A828019F9BE9A59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
    <w:name w:val="1FC1FDE86F5D46FD9F79F0F1E775704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
    <w:name w:val="4B937B27D9904D978E22D3D78D888F16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
    <w:name w:val="91E198FAB0C74B3A935CCB94008CDD6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
    <w:name w:val="B479F84A85B2415CA8A41614E20F38E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
    <w:name w:val="950DB68BBB8E4B0885EF41A9CE7EF88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
    <w:name w:val="36483A60977B4EE4A9150F6685A6DE323"/>
    <w:rsid w:val="004E5DD6"/>
    <w:rPr>
      <w:lang w:eastAsia="en-US" w:bidi="en-US"/>
    </w:rPr>
  </w:style>
  <w:style w:type="paragraph" w:customStyle="1" w:styleId="A659CC582DCA4534A253798B166712523">
    <w:name w:val="A659CC582DCA4534A253798B166712523"/>
    <w:rsid w:val="004E5DD6"/>
    <w:rPr>
      <w:lang w:eastAsia="en-US" w:bidi="en-US"/>
    </w:rPr>
  </w:style>
  <w:style w:type="paragraph" w:customStyle="1" w:styleId="B66CADAE5663444A9B20C49DEBE337923">
    <w:name w:val="B66CADAE5663444A9B20C49DEBE33792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
    <w:name w:val="58DBD14E9B014B5EAC62F08B81C49F4A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
    <w:name w:val="0EDA49318684499691CEAC1A548207C5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
    <w:name w:val="2C2E3F808CE04D60A119062FECB3DD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6">
    <w:name w:val="E68C93C213674010AE93959A65438E72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6">
    <w:name w:val="4BA4D65667CC46968666EA85393D1DA4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6">
    <w:name w:val="5789A1FDB78A4795958165870C484A40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6">
    <w:name w:val="473D956FE512471A8E8F7E4FD363E9FC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6">
    <w:name w:val="618282E2477048DD93A82DD1B93D9BC76"/>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6">
    <w:name w:val="278C7F185CAE4B14A07AA0F2586FB884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6">
    <w:name w:val="26D9A5914C344C41915DA893FFF925E5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6">
    <w:name w:val="70F9ABCF19C24D38B705CBB07A01CDBF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6">
    <w:name w:val="0C4B29AF39FF4160860F7D36DF0BB9F2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6">
    <w:name w:val="201A99D18B174BAAAED41B8AF5A952D0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6">
    <w:name w:val="7874670056BA487ABCC15467EAD5250E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6">
    <w:name w:val="DB06E5AB9D7B46AAA8C84176211937C5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6">
    <w:name w:val="9BB0A4FD1A7A46FCA3FDF939EBD293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6">
    <w:name w:val="9B873AA5BA6143F1991D624D9BAD94EB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6">
    <w:name w:val="7E5B094B92D846DD9CDA062BD6BC8BA7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6">
    <w:name w:val="2972B0124F204443A3B144A69409A464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6">
    <w:name w:val="C3C96F2A1B2042D3A27444B0A7C5EC6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6">
    <w:name w:val="21B51090C29648319F82586764AD41E6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6">
    <w:name w:val="34272A425F874D86B6E8B4CD685DCDF0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6">
    <w:name w:val="8BC49A21F2724827BB2D9CB51304D47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6">
    <w:name w:val="A89C4AF40FC6463B81AE09107044503E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6">
    <w:name w:val="2ECF930D42C040EE806E8860D864C763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6">
    <w:name w:val="280A26E98636424A9A4F00B734B9F486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6">
    <w:name w:val="50E36A24343F496A82D786106443DCC5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6">
    <w:name w:val="F523346767FE4DDFBF92CC444A9E130C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6">
    <w:name w:val="38AF460A1D074193B8FDB47E16A47B5A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6">
    <w:name w:val="41AD46FCADE544E9AC975A55118668796"/>
    <w:rsid w:val="004E5DD6"/>
    <w:rPr>
      <w:lang w:eastAsia="en-US" w:bidi="en-US"/>
    </w:rPr>
  </w:style>
  <w:style w:type="paragraph" w:customStyle="1" w:styleId="C6FCE31C150144B7B41E5FEE476F95596">
    <w:name w:val="C6FCE31C150144B7B41E5FEE476F9559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6">
    <w:name w:val="3CD2565A79DF4AEC8D967989522B9804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6">
    <w:name w:val="8EB3D8D464D94DD7BEA8B2D4644A43E7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6">
    <w:name w:val="DB02C760BE294C2A8D31838C69133B3F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6">
    <w:name w:val="B40490C3B19C45708B07EC8E16E1C6D4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6">
    <w:name w:val="CA0FCCB1B0464C369DD449CAE6DC0D94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6">
    <w:name w:val="9267D1452F324EA88D8ACB5AE933F92C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6">
    <w:name w:val="FBC409DEE1024305BA9E5E451F584BED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6">
    <w:name w:val="312930A6317642448FDCD489650F45C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6">
    <w:name w:val="4976B9292EFE44AB9945B811DF2D753A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6">
    <w:name w:val="EC2A967B3BC34ACD9A1FDB4B904D88C7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6">
    <w:name w:val="DAB069838B9C4913B35FA87E15DDB384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6">
    <w:name w:val="8D18CEDA2D5F4B28BAD3B4738472E1EC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6">
    <w:name w:val="96056012D8214DD78F13FEEC6DD89255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6">
    <w:name w:val="2102D31FC3BE4F79B8C8EE8DEC56CCCE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5">
    <w:name w:val="26D8C257598548FCAF32D29CCCB7A164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5">
    <w:name w:val="EFA668E2CF0B4FB38BFE0883E4776DB2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5">
    <w:name w:val="F0E79D6019514306BBD3E64A9CD9CF34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5">
    <w:name w:val="BDBBC7FA640E4BF1911CBC37555FD5C7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5">
    <w:name w:val="DF19F1DD389644248E455804F862D2FE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5">
    <w:name w:val="C45097628F0047C395A0DB499E7488CF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5">
    <w:name w:val="2EB4C434D4AD4919A0C501ACD58B317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
    <w:name w:val="A350308F8AD9495D93FCFAE8A73F8B1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
    <w:name w:val="CF55D62293624720A828019F9BE9A59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
    <w:name w:val="1FC1FDE86F5D46FD9F79F0F1E775704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
    <w:name w:val="4B937B27D9904D978E22D3D78D888F16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
    <w:name w:val="91E198FAB0C74B3A935CCB94008CDD6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
    <w:name w:val="B479F84A85B2415CA8A41614E20F38E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
    <w:name w:val="950DB68BBB8E4B0885EF41A9CE7EF88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
    <w:name w:val="36483A60977B4EE4A9150F6685A6DE324"/>
    <w:rsid w:val="004E5DD6"/>
    <w:rPr>
      <w:lang w:eastAsia="en-US" w:bidi="en-US"/>
    </w:rPr>
  </w:style>
  <w:style w:type="paragraph" w:customStyle="1" w:styleId="A659CC582DCA4534A253798B166712524">
    <w:name w:val="A659CC582DCA4534A253798B166712524"/>
    <w:rsid w:val="004E5DD6"/>
    <w:rPr>
      <w:lang w:eastAsia="en-US" w:bidi="en-US"/>
    </w:rPr>
  </w:style>
  <w:style w:type="paragraph" w:customStyle="1" w:styleId="B66CADAE5663444A9B20C49DEBE337924">
    <w:name w:val="B66CADAE5663444A9B20C49DEBE33792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
    <w:name w:val="58DBD14E9B014B5EAC62F08B81C49F4A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
    <w:name w:val="0EDA49318684499691CEAC1A548207C5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
    <w:name w:val="2C2E3F808CE04D60A119062FECB3DD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A4D65667CC46968666EA85393D1DA47">
    <w:name w:val="4BA4D65667CC46968666EA85393D1DA4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7">
    <w:name w:val="5789A1FDB78A4795958165870C484A40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7">
    <w:name w:val="473D956FE512471A8E8F7E4FD363E9FC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7">
    <w:name w:val="618282E2477048DD93A82DD1B93D9BC77"/>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7">
    <w:name w:val="278C7F185CAE4B14A07AA0F2586FB8847"/>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7">
    <w:name w:val="26D9A5914C344C41915DA893FFF925E5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7">
    <w:name w:val="70F9ABCF19C24D38B705CBB07A01CDBF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7">
    <w:name w:val="0C4B29AF39FF4160860F7D36DF0BB9F2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7">
    <w:name w:val="201A99D18B174BAAAED41B8AF5A952D0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7">
    <w:name w:val="7874670056BA487ABCC15467EAD5250E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7">
    <w:name w:val="DB06E5AB9D7B46AAA8C84176211937C5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7">
    <w:name w:val="9BB0A4FD1A7A46FCA3FDF939EBD293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7">
    <w:name w:val="9B873AA5BA6143F1991D624D9BAD94EB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7">
    <w:name w:val="7E5B094B92D846DD9CDA062BD6BC8BA7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7">
    <w:name w:val="2972B0124F204443A3B144A69409A464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7">
    <w:name w:val="C3C96F2A1B2042D3A27444B0A7C5EC6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7">
    <w:name w:val="21B51090C29648319F82586764AD41E6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7">
    <w:name w:val="34272A425F874D86B6E8B4CD685DCDF0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7">
    <w:name w:val="8BC49A21F2724827BB2D9CB51304D47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7">
    <w:name w:val="A89C4AF40FC6463B81AE09107044503E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7">
    <w:name w:val="2ECF930D42C040EE806E8860D864C763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7">
    <w:name w:val="280A26E98636424A9A4F00B734B9F486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7">
    <w:name w:val="50E36A24343F496A82D786106443DCC5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7">
    <w:name w:val="F523346767FE4DDFBF92CC444A9E130C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7">
    <w:name w:val="38AF460A1D074193B8FDB47E16A47B5A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7">
    <w:name w:val="41AD46FCADE544E9AC975A55118668797"/>
    <w:rsid w:val="004E5DD6"/>
    <w:rPr>
      <w:lang w:eastAsia="en-US" w:bidi="en-US"/>
    </w:rPr>
  </w:style>
  <w:style w:type="paragraph" w:customStyle="1" w:styleId="C6FCE31C150144B7B41E5FEE476F95597">
    <w:name w:val="C6FCE31C150144B7B41E5FEE476F9559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7">
    <w:name w:val="3CD2565A79DF4AEC8D967989522B9804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7">
    <w:name w:val="8EB3D8D464D94DD7BEA8B2D4644A43E7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7">
    <w:name w:val="DB02C760BE294C2A8D31838C69133B3F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7">
    <w:name w:val="B40490C3B19C45708B07EC8E16E1C6D4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7">
    <w:name w:val="CA0FCCB1B0464C369DD449CAE6DC0D94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7">
    <w:name w:val="9267D1452F324EA88D8ACB5AE933F92C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7">
    <w:name w:val="FBC409DEE1024305BA9E5E451F584BED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7">
    <w:name w:val="312930A6317642448FDCD489650F45C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7">
    <w:name w:val="4976B9292EFE44AB9945B811DF2D753A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7">
    <w:name w:val="EC2A967B3BC34ACD9A1FDB4B904D88C7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7">
    <w:name w:val="DAB069838B9C4913B35FA87E15DDB384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7">
    <w:name w:val="8D18CEDA2D5F4B28BAD3B4738472E1EC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7">
    <w:name w:val="96056012D8214DD78F13FEEC6DD89255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7">
    <w:name w:val="2102D31FC3BE4F79B8C8EE8DEC56CCCE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6">
    <w:name w:val="26D8C257598548FCAF32D29CCCB7A164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6">
    <w:name w:val="EFA668E2CF0B4FB38BFE0883E4776DB2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6">
    <w:name w:val="F0E79D6019514306BBD3E64A9CD9CF34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6">
    <w:name w:val="BDBBC7FA640E4BF1911CBC37555FD5C7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6">
    <w:name w:val="DF19F1DD389644248E455804F862D2FE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6">
    <w:name w:val="C45097628F0047C395A0DB499E7488CF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6">
    <w:name w:val="2EB4C434D4AD4919A0C501ACD58B317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
    <w:name w:val="A350308F8AD9495D93FCFAE8A73F8B1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
    <w:name w:val="CF55D62293624720A828019F9BE9A59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
    <w:name w:val="1FC1FDE86F5D46FD9F79F0F1E775704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
    <w:name w:val="4B937B27D9904D978E22D3D78D888F16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
    <w:name w:val="91E198FAB0C74B3A935CCB94008CDD6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
    <w:name w:val="B479F84A85B2415CA8A41614E20F38E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
    <w:name w:val="950DB68BBB8E4B0885EF41A9CE7EF88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
    <w:name w:val="36483A60977B4EE4A9150F6685A6DE325"/>
    <w:rsid w:val="004E5DD6"/>
    <w:rPr>
      <w:lang w:eastAsia="en-US" w:bidi="en-US"/>
    </w:rPr>
  </w:style>
  <w:style w:type="paragraph" w:customStyle="1" w:styleId="A659CC582DCA4534A253798B166712525">
    <w:name w:val="A659CC582DCA4534A253798B166712525"/>
    <w:rsid w:val="004E5DD6"/>
    <w:rPr>
      <w:lang w:eastAsia="en-US" w:bidi="en-US"/>
    </w:rPr>
  </w:style>
  <w:style w:type="paragraph" w:customStyle="1" w:styleId="B66CADAE5663444A9B20C49DEBE337925">
    <w:name w:val="B66CADAE5663444A9B20C49DEBE33792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
    <w:name w:val="58DBD14E9B014B5EAC62F08B81C49F4A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
    <w:name w:val="0EDA49318684499691CEAC1A548207C5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
    <w:name w:val="2C2E3F808CE04D60A119062FECB3DD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6">
    <w:name w:val="C7A6BF380E86415E8E03C9054393A4D5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7">
    <w:name w:val="E68C93C213674010AE93959A65438E72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8">
    <w:name w:val="4BA4D65667CC46968666EA85393D1DA48"/>
    <w:rsid w:val="004E5DD6"/>
    <w:pPr>
      <w:spacing w:after="120" w:line="360" w:lineRule="auto"/>
      <w:jc w:val="center"/>
    </w:pPr>
    <w:rPr>
      <w:rFonts w:ascii="Times New Roman" w:hAnsi="Times New Roman"/>
      <w:b/>
      <w:caps/>
      <w:sz w:val="28"/>
      <w:lang w:eastAsia="en-US" w:bidi="en-US"/>
    </w:rPr>
  </w:style>
  <w:style w:type="paragraph" w:customStyle="1" w:styleId="473D956FE512471A8E8F7E4FD363E9FC8">
    <w:name w:val="473D956FE512471A8E8F7E4FD363E9FC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8">
    <w:name w:val="618282E2477048DD93A82DD1B93D9BC78"/>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8">
    <w:name w:val="278C7F185CAE4B14A07AA0F2586FB8848"/>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8">
    <w:name w:val="26D9A5914C344C41915DA893FFF925E58"/>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8">
    <w:name w:val="70F9ABCF19C24D38B705CBB07A01CDBF8"/>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8">
    <w:name w:val="0C4B29AF39FF4160860F7D36DF0BB9F28"/>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8">
    <w:name w:val="201A99D18B174BAAAED41B8AF5A952D08"/>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8">
    <w:name w:val="7874670056BA487ABCC15467EAD5250E8"/>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8">
    <w:name w:val="DB06E5AB9D7B46AAA8C84176211937C58"/>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8">
    <w:name w:val="9BB0A4FD1A7A46FCA3FDF939EBD293118"/>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8">
    <w:name w:val="9B873AA5BA6143F1991D624D9BAD94EB8"/>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8">
    <w:name w:val="7E5B094B92D846DD9CDA062BD6BC8BA78"/>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8">
    <w:name w:val="2972B0124F204443A3B144A69409A4648"/>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8">
    <w:name w:val="C3C96F2A1B2042D3A27444B0A7C5EC618"/>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8">
    <w:name w:val="21B51090C29648319F82586764AD41E68"/>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8">
    <w:name w:val="34272A425F874D86B6E8B4CD685DCDF08"/>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8">
    <w:name w:val="8BC49A21F2724827BB2D9CB51304D4718"/>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8">
    <w:name w:val="A89C4AF40FC6463B81AE09107044503E8"/>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8">
    <w:name w:val="2ECF930D42C040EE806E8860D864C7638"/>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8">
    <w:name w:val="280A26E98636424A9A4F00B734B9F4868"/>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8">
    <w:name w:val="50E36A24343F496A82D786106443DCC58"/>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8">
    <w:name w:val="F523346767FE4DDFBF92CC444A9E130C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8">
    <w:name w:val="38AF460A1D074193B8FDB47E16A47B5A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8">
    <w:name w:val="41AD46FCADE544E9AC975A55118668798"/>
    <w:rsid w:val="004E5DD6"/>
    <w:rPr>
      <w:lang w:eastAsia="en-US" w:bidi="en-US"/>
    </w:rPr>
  </w:style>
  <w:style w:type="paragraph" w:customStyle="1" w:styleId="C6FCE31C150144B7B41E5FEE476F95598">
    <w:name w:val="C6FCE31C150144B7B41E5FEE476F95598"/>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8">
    <w:name w:val="3CD2565A79DF4AEC8D967989522B98048"/>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8">
    <w:name w:val="8EB3D8D464D94DD7BEA8B2D4644A43E78"/>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8">
    <w:name w:val="DB02C760BE294C2A8D31838C69133B3F8"/>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8">
    <w:name w:val="B40490C3B19C45708B07EC8E16E1C6D48"/>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8">
    <w:name w:val="CA0FCCB1B0464C369DD449CAE6DC0D948"/>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8">
    <w:name w:val="9267D1452F324EA88D8ACB5AE933F92C8"/>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8">
    <w:name w:val="FBC409DEE1024305BA9E5E451F584BED8"/>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8">
    <w:name w:val="312930A6317642448FDCD489650F45C18"/>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8">
    <w:name w:val="4976B9292EFE44AB9945B811DF2D753A8"/>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8">
    <w:name w:val="EC2A967B3BC34ACD9A1FDB4B904D88C78"/>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8">
    <w:name w:val="DAB069838B9C4913B35FA87E15DDB3848"/>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8">
    <w:name w:val="8D18CEDA2D5F4B28BAD3B4738472E1EC8"/>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8">
    <w:name w:val="96056012D8214DD78F13FEEC6DD892558"/>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8">
    <w:name w:val="2102D31FC3BE4F79B8C8EE8DEC56CCCE8"/>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7">
    <w:name w:val="26D8C257598548FCAF32D29CCCB7A1647"/>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7">
    <w:name w:val="EFA668E2CF0B4FB38BFE0883E4776DB27"/>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7">
    <w:name w:val="F0E79D6019514306BBD3E64A9CD9CF347"/>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7">
    <w:name w:val="BDBBC7FA640E4BF1911CBC37555FD5C77"/>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7">
    <w:name w:val="DF19F1DD389644248E455804F862D2FE7"/>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7">
    <w:name w:val="C45097628F0047C395A0DB499E7488CF7"/>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7">
    <w:name w:val="2EB4C434D4AD4919A0C501ACD58B317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7">
    <w:name w:val="A350308F8AD9495D93FCFAE8A73F8B1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7">
    <w:name w:val="CF55D62293624720A828019F9BE9A59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
    <w:name w:val="1FC1FDE86F5D46FD9F79F0F1E775704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
    <w:name w:val="4B937B27D9904D978E22D3D78D888F16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
    <w:name w:val="91E198FAB0C74B3A935CCB94008CDD6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
    <w:name w:val="B479F84A85B2415CA8A41614E20F38E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
    <w:name w:val="950DB68BBB8E4B0885EF41A9CE7EF88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
    <w:name w:val="36483A60977B4EE4A9150F6685A6DE326"/>
    <w:rsid w:val="004E5DD6"/>
    <w:rPr>
      <w:lang w:eastAsia="en-US" w:bidi="en-US"/>
    </w:rPr>
  </w:style>
  <w:style w:type="paragraph" w:customStyle="1" w:styleId="A659CC582DCA4534A253798B166712526">
    <w:name w:val="A659CC582DCA4534A253798B166712526"/>
    <w:rsid w:val="004E5DD6"/>
    <w:rPr>
      <w:lang w:eastAsia="en-US" w:bidi="en-US"/>
    </w:rPr>
  </w:style>
  <w:style w:type="paragraph" w:customStyle="1" w:styleId="B66CADAE5663444A9B20C49DEBE337926">
    <w:name w:val="B66CADAE5663444A9B20C49DEBE33792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
    <w:name w:val="58DBD14E9B014B5EAC62F08B81C49F4A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
    <w:name w:val="0EDA49318684499691CEAC1A548207C5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
    <w:name w:val="2C2E3F808CE04D60A119062FECB3DDB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7">
    <w:name w:val="C7A6BF380E86415E8E03C9054393A4D57"/>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8">
    <w:name w:val="E68C93C213674010AE93959A65438E728"/>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9">
    <w:name w:val="4BA4D65667CC46968666EA85393D1DA49"/>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8">
    <w:name w:val="5789A1FDB78A4795958165870C484A408"/>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9">
    <w:name w:val="473D956FE512471A8E8F7E4FD363E9FC9"/>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9">
    <w:name w:val="618282E2477048DD93A82DD1B93D9BC79"/>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9">
    <w:name w:val="278C7F185CAE4B14A07AA0F2586FB8849"/>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9">
    <w:name w:val="26D9A5914C344C41915DA893FFF925E59"/>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9">
    <w:name w:val="70F9ABCF19C24D38B705CBB07A01CDBF9"/>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9">
    <w:name w:val="0C4B29AF39FF4160860F7D36DF0BB9F29"/>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9">
    <w:name w:val="201A99D18B174BAAAED41B8AF5A952D09"/>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9">
    <w:name w:val="7874670056BA487ABCC15467EAD5250E9"/>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9">
    <w:name w:val="DB06E5AB9D7B46AAA8C84176211937C59"/>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9">
    <w:name w:val="9BB0A4FD1A7A46FCA3FDF939EBD293119"/>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9">
    <w:name w:val="9B873AA5BA6143F1991D624D9BAD94EB9"/>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9">
    <w:name w:val="7E5B094B92D846DD9CDA062BD6BC8BA79"/>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9">
    <w:name w:val="2972B0124F204443A3B144A69409A4649"/>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9">
    <w:name w:val="C3C96F2A1B2042D3A27444B0A7C5EC619"/>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9">
    <w:name w:val="21B51090C29648319F82586764AD41E69"/>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9">
    <w:name w:val="34272A425F874D86B6E8B4CD685DCDF09"/>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9">
    <w:name w:val="8BC49A21F2724827BB2D9CB51304D4719"/>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9">
    <w:name w:val="A89C4AF40FC6463B81AE09107044503E9"/>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9">
    <w:name w:val="2ECF930D42C040EE806E8860D864C7639"/>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9">
    <w:name w:val="280A26E98636424A9A4F00B734B9F4869"/>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9">
    <w:name w:val="50E36A24343F496A82D786106443DCC59"/>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9">
    <w:name w:val="F523346767FE4DDFBF92CC444A9E130C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9">
    <w:name w:val="38AF460A1D074193B8FDB47E16A47B5A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9">
    <w:name w:val="41AD46FCADE544E9AC975A55118668799"/>
    <w:rsid w:val="004E5DD6"/>
    <w:rPr>
      <w:lang w:eastAsia="en-US" w:bidi="en-US"/>
    </w:rPr>
  </w:style>
  <w:style w:type="paragraph" w:customStyle="1" w:styleId="C6FCE31C150144B7B41E5FEE476F95599">
    <w:name w:val="C6FCE31C150144B7B41E5FEE476F95599"/>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9">
    <w:name w:val="3CD2565A79DF4AEC8D967989522B98049"/>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9">
    <w:name w:val="8EB3D8D464D94DD7BEA8B2D4644A43E79"/>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9">
    <w:name w:val="DB02C760BE294C2A8D31838C69133B3F9"/>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9">
    <w:name w:val="B40490C3B19C45708B07EC8E16E1C6D49"/>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9">
    <w:name w:val="CA0FCCB1B0464C369DD449CAE6DC0D949"/>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9">
    <w:name w:val="9267D1452F324EA88D8ACB5AE933F92C9"/>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9">
    <w:name w:val="FBC409DEE1024305BA9E5E451F584BED9"/>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9">
    <w:name w:val="312930A6317642448FDCD489650F45C19"/>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9">
    <w:name w:val="4976B9292EFE44AB9945B811DF2D753A9"/>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9">
    <w:name w:val="EC2A967B3BC34ACD9A1FDB4B904D88C79"/>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9">
    <w:name w:val="DAB069838B9C4913B35FA87E15DDB3849"/>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9">
    <w:name w:val="8D18CEDA2D5F4B28BAD3B4738472E1EC9"/>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9">
    <w:name w:val="96056012D8214DD78F13FEEC6DD892559"/>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9">
    <w:name w:val="2102D31FC3BE4F79B8C8EE8DEC56CCCE9"/>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8">
    <w:name w:val="26D8C257598548FCAF32D29CCCB7A1648"/>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8">
    <w:name w:val="EFA668E2CF0B4FB38BFE0883E4776DB28"/>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8">
    <w:name w:val="F0E79D6019514306BBD3E64A9CD9CF348"/>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8">
    <w:name w:val="BDBBC7FA640E4BF1911CBC37555FD5C78"/>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8">
    <w:name w:val="DF19F1DD389644248E455804F862D2FE8"/>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8">
    <w:name w:val="C45097628F0047C395A0DB499E7488CF8"/>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8">
    <w:name w:val="2EB4C434D4AD4919A0C501ACD58B317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8">
    <w:name w:val="A350308F8AD9495D93FCFAE8A73F8B1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8">
    <w:name w:val="CF55D62293624720A828019F9BE9A59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7">
    <w:name w:val="1FC1FDE86F5D46FD9F79F0F1E775704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7">
    <w:name w:val="4B937B27D9904D978E22D3D78D888F16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7">
    <w:name w:val="91E198FAB0C74B3A935CCB94008CDD6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7">
    <w:name w:val="B479F84A85B2415CA8A41614E20F38E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7">
    <w:name w:val="950DB68BBB8E4B0885EF41A9CE7EF88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7">
    <w:name w:val="36483A60977B4EE4A9150F6685A6DE327"/>
    <w:rsid w:val="004E5DD6"/>
    <w:rPr>
      <w:lang w:eastAsia="en-US" w:bidi="en-US"/>
    </w:rPr>
  </w:style>
  <w:style w:type="paragraph" w:customStyle="1" w:styleId="A659CC582DCA4534A253798B166712527">
    <w:name w:val="A659CC582DCA4534A253798B166712527"/>
    <w:rsid w:val="004E5DD6"/>
    <w:rPr>
      <w:lang w:eastAsia="en-US" w:bidi="en-US"/>
    </w:rPr>
  </w:style>
  <w:style w:type="paragraph" w:customStyle="1" w:styleId="B66CADAE5663444A9B20C49DEBE337927">
    <w:name w:val="B66CADAE5663444A9B20C49DEBE33792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7">
    <w:name w:val="58DBD14E9B014B5EAC62F08B81C49F4A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7">
    <w:name w:val="0EDA49318684499691CEAC1A548207C5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7">
    <w:name w:val="2C2E3F808CE04D60A119062FECB3DDB1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8">
    <w:name w:val="C7A6BF380E86415E8E03C9054393A4D58"/>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9">
    <w:name w:val="E68C93C213674010AE93959A65438E729"/>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0">
    <w:name w:val="4BA4D65667CC46968666EA85393D1DA410"/>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9">
    <w:name w:val="5789A1FDB78A4795958165870C484A409"/>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0">
    <w:name w:val="473D956FE512471A8E8F7E4FD363E9FC10"/>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0">
    <w:name w:val="618282E2477048DD93A82DD1B93D9BC710"/>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0">
    <w:name w:val="278C7F185CAE4B14A07AA0F2586FB88410"/>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0">
    <w:name w:val="26D9A5914C344C41915DA893FFF925E510"/>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0">
    <w:name w:val="70F9ABCF19C24D38B705CBB07A01CDBF10"/>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0">
    <w:name w:val="0C4B29AF39FF4160860F7D36DF0BB9F210"/>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0">
    <w:name w:val="201A99D18B174BAAAED41B8AF5A952D010"/>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0">
    <w:name w:val="7874670056BA487ABCC15467EAD5250E10"/>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0">
    <w:name w:val="DB06E5AB9D7B46AAA8C84176211937C510"/>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0">
    <w:name w:val="9BB0A4FD1A7A46FCA3FDF939EBD2931110"/>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0">
    <w:name w:val="9B873AA5BA6143F1991D624D9BAD94EB10"/>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0">
    <w:name w:val="7E5B094B92D846DD9CDA062BD6BC8BA710"/>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0">
    <w:name w:val="2972B0124F204443A3B144A69409A46410"/>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0">
    <w:name w:val="C3C96F2A1B2042D3A27444B0A7C5EC6110"/>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0">
    <w:name w:val="21B51090C29648319F82586764AD41E610"/>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0">
    <w:name w:val="34272A425F874D86B6E8B4CD685DCDF010"/>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0">
    <w:name w:val="8BC49A21F2724827BB2D9CB51304D47110"/>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0">
    <w:name w:val="A89C4AF40FC6463B81AE09107044503E10"/>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0">
    <w:name w:val="2ECF930D42C040EE806E8860D864C76310"/>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0">
    <w:name w:val="280A26E98636424A9A4F00B734B9F48610"/>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0">
    <w:name w:val="50E36A24343F496A82D786106443DCC510"/>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0">
    <w:name w:val="F523346767FE4DDFBF92CC444A9E130C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0">
    <w:name w:val="38AF460A1D074193B8FDB47E16A47B5A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0">
    <w:name w:val="41AD46FCADE544E9AC975A551186687910"/>
    <w:rsid w:val="004E5DD6"/>
    <w:rPr>
      <w:lang w:eastAsia="en-US" w:bidi="en-US"/>
    </w:rPr>
  </w:style>
  <w:style w:type="paragraph" w:customStyle="1" w:styleId="C6FCE31C150144B7B41E5FEE476F955910">
    <w:name w:val="C6FCE31C150144B7B41E5FEE476F955910"/>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0">
    <w:name w:val="3CD2565A79DF4AEC8D967989522B980410"/>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0">
    <w:name w:val="8EB3D8D464D94DD7BEA8B2D4644A43E710"/>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0">
    <w:name w:val="DB02C760BE294C2A8D31838C69133B3F10"/>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0">
    <w:name w:val="B40490C3B19C45708B07EC8E16E1C6D410"/>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0">
    <w:name w:val="CA0FCCB1B0464C369DD449CAE6DC0D9410"/>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0">
    <w:name w:val="9267D1452F324EA88D8ACB5AE933F92C10"/>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0">
    <w:name w:val="FBC409DEE1024305BA9E5E451F584BED10"/>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0">
    <w:name w:val="312930A6317642448FDCD489650F45C110"/>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0">
    <w:name w:val="4976B9292EFE44AB9945B811DF2D753A10"/>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0">
    <w:name w:val="EC2A967B3BC34ACD9A1FDB4B904D88C710"/>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0">
    <w:name w:val="DAB069838B9C4913B35FA87E15DDB38410"/>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0">
    <w:name w:val="8D18CEDA2D5F4B28BAD3B4738472E1EC10"/>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0">
    <w:name w:val="96056012D8214DD78F13FEEC6DD8925510"/>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0">
    <w:name w:val="2102D31FC3BE4F79B8C8EE8DEC56CCCE10"/>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9">
    <w:name w:val="26D8C257598548FCAF32D29CCCB7A1649"/>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9">
    <w:name w:val="EFA668E2CF0B4FB38BFE0883E4776DB29"/>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9">
    <w:name w:val="F0E79D6019514306BBD3E64A9CD9CF349"/>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9">
    <w:name w:val="BDBBC7FA640E4BF1911CBC37555FD5C79"/>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9">
    <w:name w:val="DF19F1DD389644248E455804F862D2FE9"/>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9">
    <w:name w:val="C45097628F0047C395A0DB499E7488CF9"/>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9">
    <w:name w:val="2EB4C434D4AD4919A0C501ACD58B317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9">
    <w:name w:val="A350308F8AD9495D93FCFAE8A73F8B1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9">
    <w:name w:val="CF55D62293624720A828019F9BE9A59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8">
    <w:name w:val="1FC1FDE86F5D46FD9F79F0F1E775704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8">
    <w:name w:val="4B937B27D9904D978E22D3D78D888F16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8">
    <w:name w:val="91E198FAB0C74B3A935CCB94008CDD6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8">
    <w:name w:val="B479F84A85B2415CA8A41614E20F38E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8">
    <w:name w:val="950DB68BBB8E4B0885EF41A9CE7EF88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8">
    <w:name w:val="36483A60977B4EE4A9150F6685A6DE328"/>
    <w:rsid w:val="004E5DD6"/>
    <w:rPr>
      <w:lang w:eastAsia="en-US" w:bidi="en-US"/>
    </w:rPr>
  </w:style>
  <w:style w:type="paragraph" w:customStyle="1" w:styleId="A659CC582DCA4534A253798B166712528">
    <w:name w:val="A659CC582DCA4534A253798B166712528"/>
    <w:rsid w:val="004E5DD6"/>
    <w:rPr>
      <w:lang w:eastAsia="en-US" w:bidi="en-US"/>
    </w:rPr>
  </w:style>
  <w:style w:type="paragraph" w:customStyle="1" w:styleId="B66CADAE5663444A9B20C49DEBE337928">
    <w:name w:val="B66CADAE5663444A9B20C49DEBE33792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8">
    <w:name w:val="58DBD14E9B014B5EAC62F08B81C49F4A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8">
    <w:name w:val="0EDA49318684499691CEAC1A548207C5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8">
    <w:name w:val="2C2E3F808CE04D60A119062FECB3DDB1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9">
    <w:name w:val="C7A6BF380E86415E8E03C9054393A4D59"/>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0">
    <w:name w:val="E68C93C213674010AE93959A65438E7210"/>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1">
    <w:name w:val="4BA4D65667CC46968666EA85393D1DA411"/>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0">
    <w:name w:val="5789A1FDB78A4795958165870C484A4010"/>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1">
    <w:name w:val="473D956FE512471A8E8F7E4FD363E9FC11"/>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1">
    <w:name w:val="618282E2477048DD93A82DD1B93D9BC711"/>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1">
    <w:name w:val="278C7F185CAE4B14A07AA0F2586FB8841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1">
    <w:name w:val="26D9A5914C344C41915DA893FFF925E511"/>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1">
    <w:name w:val="70F9ABCF19C24D38B705CBB07A01CDBF11"/>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1">
    <w:name w:val="0C4B29AF39FF4160860F7D36DF0BB9F211"/>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1">
    <w:name w:val="201A99D18B174BAAAED41B8AF5A952D011"/>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1">
    <w:name w:val="7874670056BA487ABCC15467EAD5250E11"/>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1">
    <w:name w:val="DB06E5AB9D7B46AAA8C84176211937C511"/>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1">
    <w:name w:val="9BB0A4FD1A7A46FCA3FDF939EBD2931111"/>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1">
    <w:name w:val="9B873AA5BA6143F1991D624D9BAD94EB11"/>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1">
    <w:name w:val="7E5B094B92D846DD9CDA062BD6BC8BA711"/>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1">
    <w:name w:val="2972B0124F204443A3B144A69409A46411"/>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1">
    <w:name w:val="C3C96F2A1B2042D3A27444B0A7C5EC6111"/>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1">
    <w:name w:val="21B51090C29648319F82586764AD41E611"/>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1">
    <w:name w:val="34272A425F874D86B6E8B4CD685DCDF011"/>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1">
    <w:name w:val="8BC49A21F2724827BB2D9CB51304D47111"/>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1">
    <w:name w:val="A89C4AF40FC6463B81AE09107044503E11"/>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1">
    <w:name w:val="2ECF930D42C040EE806E8860D864C76311"/>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1">
    <w:name w:val="280A26E98636424A9A4F00B734B9F48611"/>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1">
    <w:name w:val="50E36A24343F496A82D786106443DCC511"/>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1">
    <w:name w:val="F523346767FE4DDFBF92CC444A9E130C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1">
    <w:name w:val="38AF460A1D074193B8FDB47E16A47B5A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1">
    <w:name w:val="41AD46FCADE544E9AC975A551186687911"/>
    <w:rsid w:val="004E5DD6"/>
    <w:rPr>
      <w:lang w:eastAsia="en-US" w:bidi="en-US"/>
    </w:rPr>
  </w:style>
  <w:style w:type="paragraph" w:customStyle="1" w:styleId="C6FCE31C150144B7B41E5FEE476F955911">
    <w:name w:val="C6FCE31C150144B7B41E5FEE476F955911"/>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1">
    <w:name w:val="3CD2565A79DF4AEC8D967989522B980411"/>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1">
    <w:name w:val="8EB3D8D464D94DD7BEA8B2D4644A43E711"/>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1">
    <w:name w:val="DB02C760BE294C2A8D31838C69133B3F11"/>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1">
    <w:name w:val="B40490C3B19C45708B07EC8E16E1C6D411"/>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1">
    <w:name w:val="CA0FCCB1B0464C369DD449CAE6DC0D9411"/>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1">
    <w:name w:val="9267D1452F324EA88D8ACB5AE933F92C11"/>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1">
    <w:name w:val="FBC409DEE1024305BA9E5E451F584BED11"/>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1">
    <w:name w:val="312930A6317642448FDCD489650F45C111"/>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1">
    <w:name w:val="4976B9292EFE44AB9945B811DF2D753A11"/>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1">
    <w:name w:val="EC2A967B3BC34ACD9A1FDB4B904D88C711"/>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1">
    <w:name w:val="DAB069838B9C4913B35FA87E15DDB38411"/>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1">
    <w:name w:val="8D18CEDA2D5F4B28BAD3B4738472E1EC11"/>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1">
    <w:name w:val="96056012D8214DD78F13FEEC6DD8925511"/>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1">
    <w:name w:val="2102D31FC3BE4F79B8C8EE8DEC56CCCE11"/>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0">
    <w:name w:val="26D8C257598548FCAF32D29CCCB7A16410"/>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0">
    <w:name w:val="EFA668E2CF0B4FB38BFE0883E4776DB210"/>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0">
    <w:name w:val="F0E79D6019514306BBD3E64A9CD9CF3410"/>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0">
    <w:name w:val="BDBBC7FA640E4BF1911CBC37555FD5C710"/>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0">
    <w:name w:val="DF19F1DD389644248E455804F862D2FE10"/>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0">
    <w:name w:val="C45097628F0047C395A0DB499E7488CF10"/>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0">
    <w:name w:val="2EB4C434D4AD4919A0C501ACD58B317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0">
    <w:name w:val="A350308F8AD9495D93FCFAE8A73F8B1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0">
    <w:name w:val="CF55D62293624720A828019F9BE9A59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9">
    <w:name w:val="1FC1FDE86F5D46FD9F79F0F1E775704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9">
    <w:name w:val="4B937B27D9904D978E22D3D78D888F16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9">
    <w:name w:val="91E198FAB0C74B3A935CCB94008CDD6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9">
    <w:name w:val="B479F84A85B2415CA8A41614E20F38E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9">
    <w:name w:val="950DB68BBB8E4B0885EF41A9CE7EF88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9">
    <w:name w:val="36483A60977B4EE4A9150F6685A6DE329"/>
    <w:rsid w:val="004E5DD6"/>
    <w:rPr>
      <w:lang w:eastAsia="en-US" w:bidi="en-US"/>
    </w:rPr>
  </w:style>
  <w:style w:type="paragraph" w:customStyle="1" w:styleId="A659CC582DCA4534A253798B166712529">
    <w:name w:val="A659CC582DCA4534A253798B166712529"/>
    <w:rsid w:val="004E5DD6"/>
    <w:rPr>
      <w:lang w:eastAsia="en-US" w:bidi="en-US"/>
    </w:rPr>
  </w:style>
  <w:style w:type="paragraph" w:customStyle="1" w:styleId="B66CADAE5663444A9B20C49DEBE337929">
    <w:name w:val="B66CADAE5663444A9B20C49DEBE33792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9">
    <w:name w:val="58DBD14E9B014B5EAC62F08B81C49F4A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9">
    <w:name w:val="0EDA49318684499691CEAC1A548207C5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9">
    <w:name w:val="2C2E3F808CE04D60A119062FECB3DDB1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30F080554C44242977E8D8A3F0335EE">
    <w:name w:val="430F080554C44242977E8D8A3F0335EE"/>
    <w:rsid w:val="004E5DD6"/>
    <w:pPr>
      <w:spacing w:after="160" w:line="259" w:lineRule="auto"/>
    </w:pPr>
  </w:style>
  <w:style w:type="paragraph" w:customStyle="1" w:styleId="E3FE79797A954139A6D3336C0F9124F2">
    <w:name w:val="E3FE79797A954139A6D3336C0F9124F2"/>
    <w:rsid w:val="004E5DD6"/>
    <w:pPr>
      <w:spacing w:after="160" w:line="259" w:lineRule="auto"/>
    </w:pPr>
  </w:style>
  <w:style w:type="paragraph" w:customStyle="1" w:styleId="C7A6BF380E86415E8E03C9054393A4D510">
    <w:name w:val="C7A6BF380E86415E8E03C9054393A4D510"/>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1">
    <w:name w:val="E68C93C213674010AE93959A65438E7211"/>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2">
    <w:name w:val="4BA4D65667CC46968666EA85393D1DA412"/>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1">
    <w:name w:val="5789A1FDB78A4795958165870C484A4011"/>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2">
    <w:name w:val="473D956FE512471A8E8F7E4FD363E9FC12"/>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2">
    <w:name w:val="618282E2477048DD93A82DD1B93D9BC712"/>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
    <w:name w:val="AE7FA0C391324F868F8DD45E1B8B1BA9"/>
    <w:rsid w:val="004E5DD6"/>
    <w:pPr>
      <w:spacing w:after="160" w:line="259" w:lineRule="auto"/>
    </w:pPr>
  </w:style>
  <w:style w:type="paragraph" w:customStyle="1" w:styleId="C7A6BF380E86415E8E03C9054393A4D511">
    <w:name w:val="C7A6BF380E86415E8E03C9054393A4D511"/>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2">
    <w:name w:val="E68C93C213674010AE93959A65438E7212"/>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3">
    <w:name w:val="4BA4D65667CC46968666EA85393D1DA41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2">
    <w:name w:val="5789A1FDB78A4795958165870C484A4012"/>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3">
    <w:name w:val="473D956FE512471A8E8F7E4FD363E9FC1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3">
    <w:name w:val="618282E2477048DD93A82DD1B93D9BC713"/>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1">
    <w:name w:val="AE7FA0C391324F868F8DD45E1B8B1BA9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2">
    <w:name w:val="26D9A5914C344C41915DA893FFF925E512"/>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2">
    <w:name w:val="70F9ABCF19C24D38B705CBB07A01CDBF12"/>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2">
    <w:name w:val="0C4B29AF39FF4160860F7D36DF0BB9F212"/>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2">
    <w:name w:val="201A99D18B174BAAAED41B8AF5A952D012"/>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2">
    <w:name w:val="7874670056BA487ABCC15467EAD5250E12"/>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2">
    <w:name w:val="DB06E5AB9D7B46AAA8C84176211937C512"/>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2">
    <w:name w:val="9BB0A4FD1A7A46FCA3FDF939EBD2931112"/>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2">
    <w:name w:val="9B873AA5BA6143F1991D624D9BAD94EB12"/>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2">
    <w:name w:val="7E5B094B92D846DD9CDA062BD6BC8BA712"/>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2">
    <w:name w:val="2972B0124F204443A3B144A69409A46412"/>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2">
    <w:name w:val="C3C96F2A1B2042D3A27444B0A7C5EC6112"/>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2">
    <w:name w:val="21B51090C29648319F82586764AD41E612"/>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2">
    <w:name w:val="34272A425F874D86B6E8B4CD685DCDF012"/>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2">
    <w:name w:val="8BC49A21F2724827BB2D9CB51304D47112"/>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2">
    <w:name w:val="A89C4AF40FC6463B81AE09107044503E12"/>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2">
    <w:name w:val="2ECF930D42C040EE806E8860D864C76312"/>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2">
    <w:name w:val="280A26E98636424A9A4F00B734B9F48612"/>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2">
    <w:name w:val="50E36A24343F496A82D786106443DCC512"/>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2">
    <w:name w:val="F523346767FE4DDFBF92CC444A9E130C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2">
    <w:name w:val="38AF460A1D074193B8FDB47E16A47B5A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2">
    <w:name w:val="41AD46FCADE544E9AC975A551186687912"/>
    <w:rsid w:val="004E5DD6"/>
    <w:rPr>
      <w:lang w:eastAsia="en-US" w:bidi="en-US"/>
    </w:rPr>
  </w:style>
  <w:style w:type="paragraph" w:customStyle="1" w:styleId="C6FCE31C150144B7B41E5FEE476F955912">
    <w:name w:val="C6FCE31C150144B7B41E5FEE476F955912"/>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2">
    <w:name w:val="3CD2565A79DF4AEC8D967989522B980412"/>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2">
    <w:name w:val="8EB3D8D464D94DD7BEA8B2D4644A43E712"/>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2">
    <w:name w:val="DB02C760BE294C2A8D31838C69133B3F12"/>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2">
    <w:name w:val="B40490C3B19C45708B07EC8E16E1C6D412"/>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2">
    <w:name w:val="CA0FCCB1B0464C369DD449CAE6DC0D9412"/>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2">
    <w:name w:val="9267D1452F324EA88D8ACB5AE933F92C12"/>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2">
    <w:name w:val="FBC409DEE1024305BA9E5E451F584BED12"/>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2">
    <w:name w:val="312930A6317642448FDCD489650F45C112"/>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2">
    <w:name w:val="4976B9292EFE44AB9945B811DF2D753A12"/>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2">
    <w:name w:val="EC2A967B3BC34ACD9A1FDB4B904D88C712"/>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2">
    <w:name w:val="DAB069838B9C4913B35FA87E15DDB38412"/>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2">
    <w:name w:val="8D18CEDA2D5F4B28BAD3B4738472E1EC12"/>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2">
    <w:name w:val="96056012D8214DD78F13FEEC6DD8925512"/>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2">
    <w:name w:val="2102D31FC3BE4F79B8C8EE8DEC56CCCE12"/>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1">
    <w:name w:val="26D8C257598548FCAF32D29CCCB7A16411"/>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1">
    <w:name w:val="EFA668E2CF0B4FB38BFE0883E4776DB211"/>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1">
    <w:name w:val="F0E79D6019514306BBD3E64A9CD9CF3411"/>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1">
    <w:name w:val="BDBBC7FA640E4BF1911CBC37555FD5C711"/>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1">
    <w:name w:val="DF19F1DD389644248E455804F862D2FE11"/>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1">
    <w:name w:val="C45097628F0047C395A0DB499E7488CF11"/>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1">
    <w:name w:val="2EB4C434D4AD4919A0C501ACD58B317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1">
    <w:name w:val="A350308F8AD9495D93FCFAE8A73F8B1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1">
    <w:name w:val="CF55D62293624720A828019F9BE9A59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0">
    <w:name w:val="1FC1FDE86F5D46FD9F79F0F1E775704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0">
    <w:name w:val="4B937B27D9904D978E22D3D78D888F16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0">
    <w:name w:val="91E198FAB0C74B3A935CCB94008CDD6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0">
    <w:name w:val="B479F84A85B2415CA8A41614E20F38E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0">
    <w:name w:val="950DB68BBB8E4B0885EF41A9CE7EF88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0">
    <w:name w:val="36483A60977B4EE4A9150F6685A6DE3210"/>
    <w:rsid w:val="004E5DD6"/>
    <w:rPr>
      <w:lang w:eastAsia="en-US" w:bidi="en-US"/>
    </w:rPr>
  </w:style>
  <w:style w:type="paragraph" w:customStyle="1" w:styleId="A659CC582DCA4534A253798B1667125210">
    <w:name w:val="A659CC582DCA4534A253798B1667125210"/>
    <w:rsid w:val="004E5DD6"/>
    <w:rPr>
      <w:lang w:eastAsia="en-US" w:bidi="en-US"/>
    </w:rPr>
  </w:style>
  <w:style w:type="paragraph" w:customStyle="1" w:styleId="B66CADAE5663444A9B20C49DEBE3379210">
    <w:name w:val="B66CADAE5663444A9B20C49DEBE33792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0">
    <w:name w:val="58DBD14E9B014B5EAC62F08B81C49F4A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0">
    <w:name w:val="0EDA49318684499691CEAC1A548207C5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0">
    <w:name w:val="2C2E3F808CE04D60A119062FECB3DDB1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2">
    <w:name w:val="C7A6BF380E86415E8E03C9054393A4D512"/>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3">
    <w:name w:val="E68C93C213674010AE93959A65438E721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4">
    <w:name w:val="4BA4D65667CC46968666EA85393D1DA41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3">
    <w:name w:val="5789A1FDB78A4795958165870C484A401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4">
    <w:name w:val="473D956FE512471A8E8F7E4FD363E9FC1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4">
    <w:name w:val="618282E2477048DD93A82DD1B93D9BC714"/>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2">
    <w:name w:val="AE7FA0C391324F868F8DD45E1B8B1BA92"/>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3">
    <w:name w:val="26D9A5914C344C41915DA893FFF925E51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3">
    <w:name w:val="70F9ABCF19C24D38B705CBB07A01CDBF1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3">
    <w:name w:val="0C4B29AF39FF4160860F7D36DF0BB9F21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3">
    <w:name w:val="201A99D18B174BAAAED41B8AF5A952D01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3">
    <w:name w:val="7874670056BA487ABCC15467EAD5250E1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3">
    <w:name w:val="DB06E5AB9D7B46AAA8C84176211937C51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3">
    <w:name w:val="9BB0A4FD1A7A46FCA3FDF939EBD2931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3">
    <w:name w:val="9B873AA5BA6143F1991D624D9BAD94EB1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3">
    <w:name w:val="7E5B094B92D846DD9CDA062BD6BC8BA71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3">
    <w:name w:val="2972B0124F204443A3B144A69409A4641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3">
    <w:name w:val="C3C96F2A1B2042D3A27444B0A7C5EC61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3">
    <w:name w:val="21B51090C29648319F82586764AD41E61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3">
    <w:name w:val="34272A425F874D86B6E8B4CD685DCDF01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3">
    <w:name w:val="8BC49A21F2724827BB2D9CB51304D471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3">
    <w:name w:val="A89C4AF40FC6463B81AE09107044503E1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3">
    <w:name w:val="2ECF930D42C040EE806E8860D864C7631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3">
    <w:name w:val="280A26E98636424A9A4F00B734B9F4861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3">
    <w:name w:val="50E36A24343F496A82D786106443DCC51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3">
    <w:name w:val="F523346767FE4DDFBF92CC444A9E130C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3">
    <w:name w:val="38AF460A1D074193B8FDB47E16A47B5A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3">
    <w:name w:val="41AD46FCADE544E9AC975A551186687913"/>
    <w:rsid w:val="004E5DD6"/>
    <w:rPr>
      <w:lang w:eastAsia="en-US" w:bidi="en-US"/>
    </w:rPr>
  </w:style>
  <w:style w:type="paragraph" w:customStyle="1" w:styleId="C6FCE31C150144B7B41E5FEE476F955913">
    <w:name w:val="C6FCE31C150144B7B41E5FEE476F95591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3">
    <w:name w:val="3CD2565A79DF4AEC8D967989522B98041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3">
    <w:name w:val="8EB3D8D464D94DD7BEA8B2D4644A43E71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3">
    <w:name w:val="DB02C760BE294C2A8D31838C69133B3F1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3">
    <w:name w:val="B40490C3B19C45708B07EC8E16E1C6D41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3">
    <w:name w:val="CA0FCCB1B0464C369DD449CAE6DC0D941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3">
    <w:name w:val="9267D1452F324EA88D8ACB5AE933F92C1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3">
    <w:name w:val="FBC409DEE1024305BA9E5E451F584BED1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3">
    <w:name w:val="312930A6317642448FDCD489650F45C1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3">
    <w:name w:val="4976B9292EFE44AB9945B811DF2D753A1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3">
    <w:name w:val="EC2A967B3BC34ACD9A1FDB4B904D88C71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3">
    <w:name w:val="DAB069838B9C4913B35FA87E15DDB3841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3">
    <w:name w:val="8D18CEDA2D5F4B28BAD3B4738472E1EC1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3">
    <w:name w:val="96056012D8214DD78F13FEEC6DD892551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3">
    <w:name w:val="2102D31FC3BE4F79B8C8EE8DEC56CCCE1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2">
    <w:name w:val="26D8C257598548FCAF32D29CCCB7A1641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2">
    <w:name w:val="EFA668E2CF0B4FB38BFE0883E4776DB21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2">
    <w:name w:val="F0E79D6019514306BBD3E64A9CD9CF341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2">
    <w:name w:val="BDBBC7FA640E4BF1911CBC37555FD5C71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2">
    <w:name w:val="DF19F1DD389644248E455804F862D2FE1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2">
    <w:name w:val="C45097628F0047C395A0DB499E7488CF1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2">
    <w:name w:val="2EB4C434D4AD4919A0C501ACD58B317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2">
    <w:name w:val="A350308F8AD9495D93FCFAE8A73F8B1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2">
    <w:name w:val="CF55D62293624720A828019F9BE9A59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1">
    <w:name w:val="1FC1FDE86F5D46FD9F79F0F1E775704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1">
    <w:name w:val="4B937B27D9904D978E22D3D78D888F16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1">
    <w:name w:val="91E198FAB0C74B3A935CCB94008CDD6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1">
    <w:name w:val="B479F84A85B2415CA8A41614E20F38E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1">
    <w:name w:val="950DB68BBB8E4B0885EF41A9CE7EF88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1">
    <w:name w:val="36483A60977B4EE4A9150F6685A6DE3211"/>
    <w:rsid w:val="004E5DD6"/>
    <w:rPr>
      <w:lang w:eastAsia="en-US" w:bidi="en-US"/>
    </w:rPr>
  </w:style>
  <w:style w:type="paragraph" w:customStyle="1" w:styleId="A659CC582DCA4534A253798B1667125211">
    <w:name w:val="A659CC582DCA4534A253798B1667125211"/>
    <w:rsid w:val="004E5DD6"/>
    <w:rPr>
      <w:lang w:eastAsia="en-US" w:bidi="en-US"/>
    </w:rPr>
  </w:style>
  <w:style w:type="paragraph" w:customStyle="1" w:styleId="B66CADAE5663444A9B20C49DEBE3379211">
    <w:name w:val="B66CADAE5663444A9B20C49DEBE33792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1">
    <w:name w:val="58DBD14E9B014B5EAC62F08B81C49F4A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1">
    <w:name w:val="0EDA49318684499691CEAC1A548207C5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1">
    <w:name w:val="2C2E3F808CE04D60A119062FECB3DDB1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3">
    <w:name w:val="C7A6BF380E86415E8E03C9054393A4D51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4">
    <w:name w:val="E68C93C213674010AE93959A65438E721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5">
    <w:name w:val="4BA4D65667CC46968666EA85393D1DA41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4">
    <w:name w:val="5789A1FDB78A4795958165870C484A401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5">
    <w:name w:val="473D956FE512471A8E8F7E4FD363E9FC1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5">
    <w:name w:val="618282E2477048DD93A82DD1B93D9BC715"/>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3">
    <w:name w:val="AE7FA0C391324F868F8DD45E1B8B1BA9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4">
    <w:name w:val="26D9A5914C344C41915DA893FFF925E51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4">
    <w:name w:val="70F9ABCF19C24D38B705CBB07A01CDBF1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4">
    <w:name w:val="0C4B29AF39FF4160860F7D36DF0BB9F21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4">
    <w:name w:val="201A99D18B174BAAAED41B8AF5A952D01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4">
    <w:name w:val="7874670056BA487ABCC15467EAD5250E1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4">
    <w:name w:val="DB06E5AB9D7B46AAA8C84176211937C51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4">
    <w:name w:val="9BB0A4FD1A7A46FCA3FDF939EBD2931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4">
    <w:name w:val="9B873AA5BA6143F1991D624D9BAD94EB1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4">
    <w:name w:val="7E5B094B92D846DD9CDA062BD6BC8BA71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4">
    <w:name w:val="2972B0124F204443A3B144A69409A4641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4">
    <w:name w:val="C3C96F2A1B2042D3A27444B0A7C5EC61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4">
    <w:name w:val="21B51090C29648319F82586764AD41E61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4">
    <w:name w:val="34272A425F874D86B6E8B4CD685DCDF01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4">
    <w:name w:val="8BC49A21F2724827BB2D9CB51304D471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4">
    <w:name w:val="A89C4AF40FC6463B81AE09107044503E1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4">
    <w:name w:val="2ECF930D42C040EE806E8860D864C7631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4">
    <w:name w:val="280A26E98636424A9A4F00B734B9F4861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4">
    <w:name w:val="50E36A24343F496A82D786106443DCC51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4">
    <w:name w:val="F523346767FE4DDFBF92CC444A9E130C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4">
    <w:name w:val="38AF460A1D074193B8FDB47E16A47B5A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4">
    <w:name w:val="41AD46FCADE544E9AC975A551186687914"/>
    <w:rsid w:val="004E5DD6"/>
    <w:rPr>
      <w:lang w:eastAsia="en-US" w:bidi="en-US"/>
    </w:rPr>
  </w:style>
  <w:style w:type="paragraph" w:customStyle="1" w:styleId="C6FCE31C150144B7B41E5FEE476F955914">
    <w:name w:val="C6FCE31C150144B7B41E5FEE476F95591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4">
    <w:name w:val="3CD2565A79DF4AEC8D967989522B98041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4">
    <w:name w:val="8EB3D8D464D94DD7BEA8B2D4644A43E71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4">
    <w:name w:val="DB02C760BE294C2A8D31838C69133B3F1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4">
    <w:name w:val="B40490C3B19C45708B07EC8E16E1C6D41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4">
    <w:name w:val="CA0FCCB1B0464C369DD449CAE6DC0D941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4">
    <w:name w:val="9267D1452F324EA88D8ACB5AE933F92C1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4">
    <w:name w:val="FBC409DEE1024305BA9E5E451F584BED1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4">
    <w:name w:val="312930A6317642448FDCD489650F45C1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4">
    <w:name w:val="4976B9292EFE44AB9945B811DF2D753A1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4">
    <w:name w:val="EC2A967B3BC34ACD9A1FDB4B904D88C71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4">
    <w:name w:val="DAB069838B9C4913B35FA87E15DDB3841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4">
    <w:name w:val="8D18CEDA2D5F4B28BAD3B4738472E1EC1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4">
    <w:name w:val="96056012D8214DD78F13FEEC6DD892551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4">
    <w:name w:val="2102D31FC3BE4F79B8C8EE8DEC56CCCE1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3">
    <w:name w:val="26D8C257598548FCAF32D29CCCB7A1641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3">
    <w:name w:val="EFA668E2CF0B4FB38BFE0883E4776DB21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3">
    <w:name w:val="F0E79D6019514306BBD3E64A9CD9CF341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3">
    <w:name w:val="BDBBC7FA640E4BF1911CBC37555FD5C71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3">
    <w:name w:val="DF19F1DD389644248E455804F862D2FE1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3">
    <w:name w:val="C45097628F0047C395A0DB499E7488CF1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3">
    <w:name w:val="2EB4C434D4AD4919A0C501ACD58B317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3">
    <w:name w:val="A350308F8AD9495D93FCFAE8A73F8B1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3">
    <w:name w:val="CF55D62293624720A828019F9BE9A59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2">
    <w:name w:val="1FC1FDE86F5D46FD9F79F0F1E775704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2">
    <w:name w:val="4B937B27D9904D978E22D3D78D888F16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2">
    <w:name w:val="91E198FAB0C74B3A935CCB94008CDD6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2">
    <w:name w:val="B479F84A85B2415CA8A41614E20F38E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2">
    <w:name w:val="950DB68BBB8E4B0885EF41A9CE7EF88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2">
    <w:name w:val="36483A60977B4EE4A9150F6685A6DE3212"/>
    <w:rsid w:val="004E5DD6"/>
    <w:rPr>
      <w:lang w:eastAsia="en-US" w:bidi="en-US"/>
    </w:rPr>
  </w:style>
  <w:style w:type="paragraph" w:customStyle="1" w:styleId="A659CC582DCA4534A253798B1667125212">
    <w:name w:val="A659CC582DCA4534A253798B1667125212"/>
    <w:rsid w:val="004E5DD6"/>
    <w:rPr>
      <w:lang w:eastAsia="en-US" w:bidi="en-US"/>
    </w:rPr>
  </w:style>
  <w:style w:type="paragraph" w:customStyle="1" w:styleId="B66CADAE5663444A9B20C49DEBE3379212">
    <w:name w:val="B66CADAE5663444A9B20C49DEBE33792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2">
    <w:name w:val="58DBD14E9B014B5EAC62F08B81C49F4A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2">
    <w:name w:val="0EDA49318684499691CEAC1A548207C5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2">
    <w:name w:val="2C2E3F808CE04D60A119062FECB3DDB1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4">
    <w:name w:val="C7A6BF380E86415E8E03C9054393A4D51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5">
    <w:name w:val="E68C93C213674010AE93959A65438E721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6">
    <w:name w:val="4BA4D65667CC46968666EA85393D1DA41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5">
    <w:name w:val="5789A1FDB78A4795958165870C484A401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6">
    <w:name w:val="473D956FE512471A8E8F7E4FD363E9FC1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6">
    <w:name w:val="618282E2477048DD93A82DD1B93D9BC716"/>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4">
    <w:name w:val="AE7FA0C391324F868F8DD45E1B8B1BA9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5">
    <w:name w:val="26D9A5914C344C41915DA893FFF925E51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5">
    <w:name w:val="70F9ABCF19C24D38B705CBB07A01CDBF1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5">
    <w:name w:val="0C4B29AF39FF4160860F7D36DF0BB9F21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5">
    <w:name w:val="201A99D18B174BAAAED41B8AF5A952D01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5">
    <w:name w:val="7874670056BA487ABCC15467EAD5250E1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5">
    <w:name w:val="DB06E5AB9D7B46AAA8C84176211937C51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5">
    <w:name w:val="9BB0A4FD1A7A46FCA3FDF939EBD2931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5">
    <w:name w:val="9B873AA5BA6143F1991D624D9BAD94EB1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5">
    <w:name w:val="7E5B094B92D846DD9CDA062BD6BC8BA71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5">
    <w:name w:val="2972B0124F204443A3B144A69409A4641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5">
    <w:name w:val="C3C96F2A1B2042D3A27444B0A7C5EC61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5">
    <w:name w:val="21B51090C29648319F82586764AD41E61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5">
    <w:name w:val="34272A425F874D86B6E8B4CD685DCDF01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5">
    <w:name w:val="8BC49A21F2724827BB2D9CB51304D471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5">
    <w:name w:val="A89C4AF40FC6463B81AE09107044503E1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5">
    <w:name w:val="2ECF930D42C040EE806E8860D864C7631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5">
    <w:name w:val="280A26E98636424A9A4F00B734B9F4861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5">
    <w:name w:val="50E36A24343F496A82D786106443DCC51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5">
    <w:name w:val="F523346767FE4DDFBF92CC444A9E130C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5">
    <w:name w:val="38AF460A1D074193B8FDB47E16A47B5A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5">
    <w:name w:val="41AD46FCADE544E9AC975A551186687915"/>
    <w:rsid w:val="004E5DD6"/>
    <w:rPr>
      <w:lang w:eastAsia="en-US" w:bidi="en-US"/>
    </w:rPr>
  </w:style>
  <w:style w:type="paragraph" w:customStyle="1" w:styleId="C6FCE31C150144B7B41E5FEE476F955915">
    <w:name w:val="C6FCE31C150144B7B41E5FEE476F95591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5">
    <w:name w:val="3CD2565A79DF4AEC8D967989522B98041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5">
    <w:name w:val="8EB3D8D464D94DD7BEA8B2D4644A43E71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5">
    <w:name w:val="DB02C760BE294C2A8D31838C69133B3F1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5">
    <w:name w:val="B40490C3B19C45708B07EC8E16E1C6D41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5">
    <w:name w:val="CA0FCCB1B0464C369DD449CAE6DC0D941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5">
    <w:name w:val="9267D1452F324EA88D8ACB5AE933F92C1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5">
    <w:name w:val="FBC409DEE1024305BA9E5E451F584BED1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5">
    <w:name w:val="312930A6317642448FDCD489650F45C1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5">
    <w:name w:val="4976B9292EFE44AB9945B811DF2D753A1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5">
    <w:name w:val="EC2A967B3BC34ACD9A1FDB4B904D88C71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5">
    <w:name w:val="DAB069838B9C4913B35FA87E15DDB3841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5">
    <w:name w:val="8D18CEDA2D5F4B28BAD3B4738472E1EC1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5">
    <w:name w:val="96056012D8214DD78F13FEEC6DD892551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5">
    <w:name w:val="2102D31FC3BE4F79B8C8EE8DEC56CCCE1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4">
    <w:name w:val="26D8C257598548FCAF32D29CCCB7A1641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4">
    <w:name w:val="EFA668E2CF0B4FB38BFE0883E4776DB21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4">
    <w:name w:val="F0E79D6019514306BBD3E64A9CD9CF341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4">
    <w:name w:val="BDBBC7FA640E4BF1911CBC37555FD5C71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4">
    <w:name w:val="DF19F1DD389644248E455804F862D2FE1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4">
    <w:name w:val="C45097628F0047C395A0DB499E7488CF1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4">
    <w:name w:val="2EB4C434D4AD4919A0C501ACD58B317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4">
    <w:name w:val="A350308F8AD9495D93FCFAE8A73F8B1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4">
    <w:name w:val="CF55D62293624720A828019F9BE9A59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3">
    <w:name w:val="1FC1FDE86F5D46FD9F79F0F1E775704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3">
    <w:name w:val="4B937B27D9904D978E22D3D78D888F16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3">
    <w:name w:val="91E198FAB0C74B3A935CCB94008CDD6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3">
    <w:name w:val="B479F84A85B2415CA8A41614E20F38E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3">
    <w:name w:val="950DB68BBB8E4B0885EF41A9CE7EF88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3">
    <w:name w:val="36483A60977B4EE4A9150F6685A6DE3213"/>
    <w:rsid w:val="004E5DD6"/>
    <w:rPr>
      <w:lang w:eastAsia="en-US" w:bidi="en-US"/>
    </w:rPr>
  </w:style>
  <w:style w:type="paragraph" w:customStyle="1" w:styleId="A659CC582DCA4534A253798B1667125213">
    <w:name w:val="A659CC582DCA4534A253798B1667125213"/>
    <w:rsid w:val="004E5DD6"/>
    <w:rPr>
      <w:lang w:eastAsia="en-US" w:bidi="en-US"/>
    </w:rPr>
  </w:style>
  <w:style w:type="paragraph" w:customStyle="1" w:styleId="B66CADAE5663444A9B20C49DEBE3379213">
    <w:name w:val="B66CADAE5663444A9B20C49DEBE33792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3">
    <w:name w:val="58DBD14E9B014B5EAC62F08B81C49F4A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3">
    <w:name w:val="0EDA49318684499691CEAC1A548207C5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3">
    <w:name w:val="2C2E3F808CE04D60A119062FECB3DDB1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5">
    <w:name w:val="C7A6BF380E86415E8E03C9054393A4D51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6">
    <w:name w:val="E68C93C213674010AE93959A65438E721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7">
    <w:name w:val="4BA4D65667CC46968666EA85393D1DA41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6">
    <w:name w:val="5789A1FDB78A4795958165870C484A401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7">
    <w:name w:val="473D956FE512471A8E8F7E4FD363E9FC1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7">
    <w:name w:val="618282E2477048DD93A82DD1B93D9BC717"/>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5">
    <w:name w:val="AE7FA0C391324F868F8DD45E1B8B1BA9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6">
    <w:name w:val="26D9A5914C344C41915DA893FFF925E51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6">
    <w:name w:val="70F9ABCF19C24D38B705CBB07A01CDBF1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6">
    <w:name w:val="0C4B29AF39FF4160860F7D36DF0BB9F21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6">
    <w:name w:val="201A99D18B174BAAAED41B8AF5A952D01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6">
    <w:name w:val="7874670056BA487ABCC15467EAD5250E1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6">
    <w:name w:val="DB06E5AB9D7B46AAA8C84176211937C51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6">
    <w:name w:val="9BB0A4FD1A7A46FCA3FDF939EBD2931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6">
    <w:name w:val="9B873AA5BA6143F1991D624D9BAD94EB1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6">
    <w:name w:val="7E5B094B92D846DD9CDA062BD6BC8BA71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6">
    <w:name w:val="2972B0124F204443A3B144A69409A4641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6">
    <w:name w:val="C3C96F2A1B2042D3A27444B0A7C5EC61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6">
    <w:name w:val="21B51090C29648319F82586764AD41E61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6">
    <w:name w:val="34272A425F874D86B6E8B4CD685DCDF01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6">
    <w:name w:val="8BC49A21F2724827BB2D9CB51304D471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6">
    <w:name w:val="A89C4AF40FC6463B81AE09107044503E1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6">
    <w:name w:val="2ECF930D42C040EE806E8860D864C7631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6">
    <w:name w:val="280A26E98636424A9A4F00B734B9F4861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6">
    <w:name w:val="50E36A24343F496A82D786106443DCC51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6">
    <w:name w:val="F523346767FE4DDFBF92CC444A9E130C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6">
    <w:name w:val="38AF460A1D074193B8FDB47E16A47B5A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6">
    <w:name w:val="41AD46FCADE544E9AC975A551186687916"/>
    <w:rsid w:val="004E5DD6"/>
    <w:rPr>
      <w:lang w:eastAsia="en-US" w:bidi="en-US"/>
    </w:rPr>
  </w:style>
  <w:style w:type="paragraph" w:customStyle="1" w:styleId="C6FCE31C150144B7B41E5FEE476F955916">
    <w:name w:val="C6FCE31C150144B7B41E5FEE476F95591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6">
    <w:name w:val="3CD2565A79DF4AEC8D967989522B98041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6">
    <w:name w:val="8EB3D8D464D94DD7BEA8B2D4644A43E71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6">
    <w:name w:val="DB02C760BE294C2A8D31838C69133B3F1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6">
    <w:name w:val="B40490C3B19C45708B07EC8E16E1C6D41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6">
    <w:name w:val="CA0FCCB1B0464C369DD449CAE6DC0D941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6">
    <w:name w:val="9267D1452F324EA88D8ACB5AE933F92C1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6">
    <w:name w:val="FBC409DEE1024305BA9E5E451F584BED1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6">
    <w:name w:val="312930A6317642448FDCD489650F45C1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6">
    <w:name w:val="4976B9292EFE44AB9945B811DF2D753A1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6">
    <w:name w:val="EC2A967B3BC34ACD9A1FDB4B904D88C71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6">
    <w:name w:val="DAB069838B9C4913B35FA87E15DDB3841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6">
    <w:name w:val="8D18CEDA2D5F4B28BAD3B4738472E1EC1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6">
    <w:name w:val="96056012D8214DD78F13FEEC6DD892551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6">
    <w:name w:val="2102D31FC3BE4F79B8C8EE8DEC56CCCE1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5">
    <w:name w:val="26D8C257598548FCAF32D29CCCB7A1641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5">
    <w:name w:val="EFA668E2CF0B4FB38BFE0883E4776DB21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5">
    <w:name w:val="F0E79D6019514306BBD3E64A9CD9CF341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5">
    <w:name w:val="BDBBC7FA640E4BF1911CBC37555FD5C71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5">
    <w:name w:val="DF19F1DD389644248E455804F862D2FE1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5">
    <w:name w:val="C45097628F0047C395A0DB499E7488CF1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5">
    <w:name w:val="2EB4C434D4AD4919A0C501ACD58B317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5">
    <w:name w:val="A350308F8AD9495D93FCFAE8A73F8B1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5">
    <w:name w:val="CF55D62293624720A828019F9BE9A59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4">
    <w:name w:val="1FC1FDE86F5D46FD9F79F0F1E775704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4">
    <w:name w:val="4B937B27D9904D978E22D3D78D888F16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4">
    <w:name w:val="91E198FAB0C74B3A935CCB94008CDD6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4">
    <w:name w:val="B479F84A85B2415CA8A41614E20F38E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4">
    <w:name w:val="950DB68BBB8E4B0885EF41A9CE7EF88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4">
    <w:name w:val="36483A60977B4EE4A9150F6685A6DE3214"/>
    <w:rsid w:val="004E5DD6"/>
    <w:rPr>
      <w:lang w:eastAsia="en-US" w:bidi="en-US"/>
    </w:rPr>
  </w:style>
  <w:style w:type="paragraph" w:customStyle="1" w:styleId="A659CC582DCA4534A253798B1667125214">
    <w:name w:val="A659CC582DCA4534A253798B1667125214"/>
    <w:rsid w:val="004E5DD6"/>
    <w:rPr>
      <w:lang w:eastAsia="en-US" w:bidi="en-US"/>
    </w:rPr>
  </w:style>
  <w:style w:type="paragraph" w:customStyle="1" w:styleId="B66CADAE5663444A9B20C49DEBE3379214">
    <w:name w:val="B66CADAE5663444A9B20C49DEBE33792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4">
    <w:name w:val="58DBD14E9B014B5EAC62F08B81C49F4A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4">
    <w:name w:val="0EDA49318684499691CEAC1A548207C5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4">
    <w:name w:val="2C2E3F808CE04D60A119062FECB3DDB1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6">
    <w:name w:val="C7A6BF380E86415E8E03C9054393A4D51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7">
    <w:name w:val="E68C93C213674010AE93959A65438E721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8">
    <w:name w:val="4BA4D65667CC46968666EA85393D1DA418"/>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7">
    <w:name w:val="5789A1FDB78A4795958165870C484A401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8">
    <w:name w:val="473D956FE512471A8E8F7E4FD363E9FC1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8">
    <w:name w:val="618282E2477048DD93A82DD1B93D9BC718"/>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6">
    <w:name w:val="AE7FA0C391324F868F8DD45E1B8B1BA9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7">
    <w:name w:val="26D9A5914C344C41915DA893FFF925E51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7">
    <w:name w:val="70F9ABCF19C24D38B705CBB07A01CDBF1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7">
    <w:name w:val="0C4B29AF39FF4160860F7D36DF0BB9F21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7">
    <w:name w:val="201A99D18B174BAAAED41B8AF5A952D01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7">
    <w:name w:val="7874670056BA487ABCC15467EAD5250E1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7">
    <w:name w:val="DB06E5AB9D7B46AAA8C84176211937C51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7">
    <w:name w:val="9BB0A4FD1A7A46FCA3FDF939EBD2931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7">
    <w:name w:val="9B873AA5BA6143F1991D624D9BAD94EB1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7">
    <w:name w:val="7E5B094B92D846DD9CDA062BD6BC8BA71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7">
    <w:name w:val="2972B0124F204443A3B144A69409A4641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7">
    <w:name w:val="C3C96F2A1B2042D3A27444B0A7C5EC61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7">
    <w:name w:val="21B51090C29648319F82586764AD41E61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7">
    <w:name w:val="34272A425F874D86B6E8B4CD685DCDF01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7">
    <w:name w:val="8BC49A21F2724827BB2D9CB51304D471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7">
    <w:name w:val="A89C4AF40FC6463B81AE09107044503E1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7">
    <w:name w:val="2ECF930D42C040EE806E8860D864C7631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7">
    <w:name w:val="280A26E98636424A9A4F00B734B9F4861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7">
    <w:name w:val="50E36A24343F496A82D786106443DCC51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7">
    <w:name w:val="F523346767FE4DDFBF92CC444A9E130C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7">
    <w:name w:val="38AF460A1D074193B8FDB47E16A47B5A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7">
    <w:name w:val="41AD46FCADE544E9AC975A551186687917"/>
    <w:rsid w:val="004E5DD6"/>
    <w:rPr>
      <w:lang w:eastAsia="en-US" w:bidi="en-US"/>
    </w:rPr>
  </w:style>
  <w:style w:type="paragraph" w:customStyle="1" w:styleId="C6FCE31C150144B7B41E5FEE476F955917">
    <w:name w:val="C6FCE31C150144B7B41E5FEE476F95591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7">
    <w:name w:val="3CD2565A79DF4AEC8D967989522B98041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7">
    <w:name w:val="8EB3D8D464D94DD7BEA8B2D4644A43E71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7">
    <w:name w:val="DB02C760BE294C2A8D31838C69133B3F1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7">
    <w:name w:val="B40490C3B19C45708B07EC8E16E1C6D41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7">
    <w:name w:val="CA0FCCB1B0464C369DD449CAE6DC0D941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7">
    <w:name w:val="9267D1452F324EA88D8ACB5AE933F92C1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7">
    <w:name w:val="FBC409DEE1024305BA9E5E451F584BED1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7">
    <w:name w:val="312930A6317642448FDCD489650F45C1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7">
    <w:name w:val="4976B9292EFE44AB9945B811DF2D753A1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7">
    <w:name w:val="EC2A967B3BC34ACD9A1FDB4B904D88C71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7">
    <w:name w:val="DAB069838B9C4913B35FA87E15DDB3841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7">
    <w:name w:val="8D18CEDA2D5F4B28BAD3B4738472E1EC1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7">
    <w:name w:val="96056012D8214DD78F13FEEC6DD892551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7">
    <w:name w:val="2102D31FC3BE4F79B8C8EE8DEC56CCCE1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6">
    <w:name w:val="26D8C257598548FCAF32D29CCCB7A1641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6">
    <w:name w:val="EFA668E2CF0B4FB38BFE0883E4776DB21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6">
    <w:name w:val="F0E79D6019514306BBD3E64A9CD9CF341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6">
    <w:name w:val="BDBBC7FA640E4BF1911CBC37555FD5C71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6">
    <w:name w:val="DF19F1DD389644248E455804F862D2FE1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6">
    <w:name w:val="C45097628F0047C395A0DB499E7488CF1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6">
    <w:name w:val="2EB4C434D4AD4919A0C501ACD58B317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6">
    <w:name w:val="A350308F8AD9495D93FCFAE8A73F8B13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6">
    <w:name w:val="CF55D62293624720A828019F9BE9A59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5">
    <w:name w:val="1FC1FDE86F5D46FD9F79F0F1E775704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5">
    <w:name w:val="4B937B27D9904D978E22D3D78D888F16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5">
    <w:name w:val="91E198FAB0C74B3A935CCB94008CDD6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5">
    <w:name w:val="B479F84A85B2415CA8A41614E20F38E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5">
    <w:name w:val="950DB68BBB8E4B0885EF41A9CE7EF88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5">
    <w:name w:val="36483A60977B4EE4A9150F6685A6DE3215"/>
    <w:rsid w:val="004E5DD6"/>
    <w:rPr>
      <w:lang w:eastAsia="en-US" w:bidi="en-US"/>
    </w:rPr>
  </w:style>
  <w:style w:type="paragraph" w:customStyle="1" w:styleId="A659CC582DCA4534A253798B1667125215">
    <w:name w:val="A659CC582DCA4534A253798B1667125215"/>
    <w:rsid w:val="004E5DD6"/>
    <w:rPr>
      <w:lang w:eastAsia="en-US" w:bidi="en-US"/>
    </w:rPr>
  </w:style>
  <w:style w:type="paragraph" w:customStyle="1" w:styleId="B66CADAE5663444A9B20C49DEBE3379215">
    <w:name w:val="B66CADAE5663444A9B20C49DEBE33792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5">
    <w:name w:val="58DBD14E9B014B5EAC62F08B81C49F4A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5">
    <w:name w:val="0EDA49318684499691CEAC1A548207C5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5">
    <w:name w:val="2C2E3F808CE04D60A119062FECB3DDB1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8">
    <w:name w:val="E68C93C213674010AE93959A65438E7218"/>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19">
    <w:name w:val="4BA4D65667CC46968666EA85393D1DA419"/>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8">
    <w:name w:val="5789A1FDB78A4795958165870C484A4018"/>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19">
    <w:name w:val="473D956FE512471A8E8F7E4FD363E9FC19"/>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19">
    <w:name w:val="618282E2477048DD93A82DD1B93D9BC719"/>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7">
    <w:name w:val="AE7FA0C391324F868F8DD45E1B8B1BA97"/>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8">
    <w:name w:val="26D9A5914C344C41915DA893FFF925E518"/>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8">
    <w:name w:val="70F9ABCF19C24D38B705CBB07A01CDBF18"/>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8">
    <w:name w:val="0C4B29AF39FF4160860F7D36DF0BB9F218"/>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8">
    <w:name w:val="201A99D18B174BAAAED41B8AF5A952D018"/>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8">
    <w:name w:val="7874670056BA487ABCC15467EAD5250E18"/>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8">
    <w:name w:val="DB06E5AB9D7B46AAA8C84176211937C518"/>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8">
    <w:name w:val="9BB0A4FD1A7A46FCA3FDF939EBD2931118"/>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8">
    <w:name w:val="9B873AA5BA6143F1991D624D9BAD94EB18"/>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8">
    <w:name w:val="7E5B094B92D846DD9CDA062BD6BC8BA718"/>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8">
    <w:name w:val="2972B0124F204443A3B144A69409A46418"/>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8">
    <w:name w:val="C3C96F2A1B2042D3A27444B0A7C5EC6118"/>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8">
    <w:name w:val="21B51090C29648319F82586764AD41E618"/>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8">
    <w:name w:val="34272A425F874D86B6E8B4CD685DCDF018"/>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8">
    <w:name w:val="8BC49A21F2724827BB2D9CB51304D47118"/>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8">
    <w:name w:val="A89C4AF40FC6463B81AE09107044503E18"/>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8">
    <w:name w:val="2ECF930D42C040EE806E8860D864C76318"/>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8">
    <w:name w:val="280A26E98636424A9A4F00B734B9F48618"/>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8">
    <w:name w:val="50E36A24343F496A82D786106443DCC518"/>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8">
    <w:name w:val="F523346767FE4DDFBF92CC444A9E130C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8">
    <w:name w:val="38AF460A1D074193B8FDB47E16A47B5A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8">
    <w:name w:val="41AD46FCADE544E9AC975A551186687918"/>
    <w:rsid w:val="00AC20B9"/>
    <w:rPr>
      <w:lang w:eastAsia="en-US" w:bidi="en-US"/>
    </w:rPr>
  </w:style>
  <w:style w:type="paragraph" w:customStyle="1" w:styleId="C6FCE31C150144B7B41E5FEE476F955918">
    <w:name w:val="C6FCE31C150144B7B41E5FEE476F955918"/>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8">
    <w:name w:val="3CD2565A79DF4AEC8D967989522B980418"/>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8">
    <w:name w:val="8EB3D8D464D94DD7BEA8B2D4644A43E718"/>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8">
    <w:name w:val="DB02C760BE294C2A8D31838C69133B3F18"/>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8">
    <w:name w:val="B40490C3B19C45708B07EC8E16E1C6D418"/>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8">
    <w:name w:val="CA0FCCB1B0464C369DD449CAE6DC0D9418"/>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8">
    <w:name w:val="9267D1452F324EA88D8ACB5AE933F92C18"/>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8">
    <w:name w:val="FBC409DEE1024305BA9E5E451F584BED18"/>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8">
    <w:name w:val="312930A6317642448FDCD489650F45C118"/>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8">
    <w:name w:val="4976B9292EFE44AB9945B811DF2D753A18"/>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8">
    <w:name w:val="EC2A967B3BC34ACD9A1FDB4B904D88C718"/>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8">
    <w:name w:val="DAB069838B9C4913B35FA87E15DDB38418"/>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8">
    <w:name w:val="8D18CEDA2D5F4B28BAD3B4738472E1EC18"/>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8">
    <w:name w:val="96056012D8214DD78F13FEEC6DD8925518"/>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8">
    <w:name w:val="2102D31FC3BE4F79B8C8EE8DEC56CCCE18"/>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7">
    <w:name w:val="26D8C257598548FCAF32D29CCCB7A16417"/>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7">
    <w:name w:val="EFA668E2CF0B4FB38BFE0883E4776DB217"/>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7">
    <w:name w:val="F0E79D6019514306BBD3E64A9CD9CF3417"/>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7">
    <w:name w:val="BDBBC7FA640E4BF1911CBC37555FD5C717"/>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7">
    <w:name w:val="DF19F1DD389644248E455804F862D2FE17"/>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7">
    <w:name w:val="C45097628F0047C395A0DB499E7488CF17"/>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7">
    <w:name w:val="2EB4C434D4AD4919A0C501ACD58B317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7">
    <w:name w:val="A350308F8AD9495D93FCFAE8A73F8B1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7">
    <w:name w:val="CF55D62293624720A828019F9BE9A59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6">
    <w:name w:val="1FC1FDE86F5D46FD9F79F0F1E775704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6">
    <w:name w:val="4B937B27D9904D978E22D3D78D888F16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6">
    <w:name w:val="91E198FAB0C74B3A935CCB94008CDD6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6">
    <w:name w:val="B479F84A85B2415CA8A41614E20F38E4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6">
    <w:name w:val="950DB68BBB8E4B0885EF41A9CE7EF883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6">
    <w:name w:val="36483A60977B4EE4A9150F6685A6DE3216"/>
    <w:rsid w:val="00AC20B9"/>
    <w:rPr>
      <w:lang w:eastAsia="en-US" w:bidi="en-US"/>
    </w:rPr>
  </w:style>
  <w:style w:type="paragraph" w:customStyle="1" w:styleId="A659CC582DCA4534A253798B1667125216">
    <w:name w:val="A659CC582DCA4534A253798B1667125216"/>
    <w:rsid w:val="00AC20B9"/>
    <w:rPr>
      <w:lang w:eastAsia="en-US" w:bidi="en-US"/>
    </w:rPr>
  </w:style>
  <w:style w:type="paragraph" w:customStyle="1" w:styleId="B66CADAE5663444A9B20C49DEBE3379216">
    <w:name w:val="B66CADAE5663444A9B20C49DEBE33792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6">
    <w:name w:val="58DBD14E9B014B5EAC62F08B81C49F4A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6">
    <w:name w:val="0EDA49318684499691CEAC1A548207C5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6">
    <w:name w:val="2C2E3F808CE04D60A119062FECB3DDB1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9">
    <w:name w:val="E68C93C213674010AE93959A65438E7219"/>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0">
    <w:name w:val="4BA4D65667CC46968666EA85393D1DA420"/>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9">
    <w:name w:val="5789A1FDB78A4795958165870C484A4019"/>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0">
    <w:name w:val="473D956FE512471A8E8F7E4FD363E9FC20"/>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0">
    <w:name w:val="618282E2477048DD93A82DD1B93D9BC720"/>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8">
    <w:name w:val="AE7FA0C391324F868F8DD45E1B8B1BA98"/>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9">
    <w:name w:val="26D9A5914C344C41915DA893FFF925E519"/>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9">
    <w:name w:val="70F9ABCF19C24D38B705CBB07A01CDBF19"/>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9">
    <w:name w:val="0C4B29AF39FF4160860F7D36DF0BB9F219"/>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9">
    <w:name w:val="201A99D18B174BAAAED41B8AF5A952D019"/>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9">
    <w:name w:val="7874670056BA487ABCC15467EAD5250E19"/>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9">
    <w:name w:val="DB06E5AB9D7B46AAA8C84176211937C519"/>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9">
    <w:name w:val="9BB0A4FD1A7A46FCA3FDF939EBD2931119"/>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9">
    <w:name w:val="9B873AA5BA6143F1991D624D9BAD94EB19"/>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9">
    <w:name w:val="7E5B094B92D846DD9CDA062BD6BC8BA719"/>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9">
    <w:name w:val="2972B0124F204443A3B144A69409A46419"/>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9">
    <w:name w:val="C3C96F2A1B2042D3A27444B0A7C5EC6119"/>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9">
    <w:name w:val="21B51090C29648319F82586764AD41E619"/>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9">
    <w:name w:val="34272A425F874D86B6E8B4CD685DCDF019"/>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9">
    <w:name w:val="8BC49A21F2724827BB2D9CB51304D47119"/>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9">
    <w:name w:val="A89C4AF40FC6463B81AE09107044503E19"/>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9">
    <w:name w:val="2ECF930D42C040EE806E8860D864C76319"/>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9">
    <w:name w:val="280A26E98636424A9A4F00B734B9F48619"/>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9">
    <w:name w:val="50E36A24343F496A82D786106443DCC519"/>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9">
    <w:name w:val="F523346767FE4DDFBF92CC444A9E130C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9">
    <w:name w:val="38AF460A1D074193B8FDB47E16A47B5A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9">
    <w:name w:val="41AD46FCADE544E9AC975A551186687919"/>
    <w:rsid w:val="00AC20B9"/>
    <w:rPr>
      <w:lang w:eastAsia="en-US" w:bidi="en-US"/>
    </w:rPr>
  </w:style>
  <w:style w:type="paragraph" w:customStyle="1" w:styleId="C6FCE31C150144B7B41E5FEE476F955919">
    <w:name w:val="C6FCE31C150144B7B41E5FEE476F955919"/>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9">
    <w:name w:val="3CD2565A79DF4AEC8D967989522B980419"/>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9">
    <w:name w:val="8EB3D8D464D94DD7BEA8B2D4644A43E719"/>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9">
    <w:name w:val="DB02C760BE294C2A8D31838C69133B3F19"/>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9">
    <w:name w:val="B40490C3B19C45708B07EC8E16E1C6D419"/>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9">
    <w:name w:val="CA0FCCB1B0464C369DD449CAE6DC0D9419"/>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9">
    <w:name w:val="9267D1452F324EA88D8ACB5AE933F92C19"/>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9">
    <w:name w:val="FBC409DEE1024305BA9E5E451F584BED19"/>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9">
    <w:name w:val="312930A6317642448FDCD489650F45C119"/>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9">
    <w:name w:val="4976B9292EFE44AB9945B811DF2D753A19"/>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9">
    <w:name w:val="EC2A967B3BC34ACD9A1FDB4B904D88C719"/>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9">
    <w:name w:val="DAB069838B9C4913B35FA87E15DDB38419"/>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9">
    <w:name w:val="8D18CEDA2D5F4B28BAD3B4738472E1EC19"/>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9">
    <w:name w:val="96056012D8214DD78F13FEEC6DD8925519"/>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9">
    <w:name w:val="2102D31FC3BE4F79B8C8EE8DEC56CCCE19"/>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8">
    <w:name w:val="26D8C257598548FCAF32D29CCCB7A16418"/>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8">
    <w:name w:val="EFA668E2CF0B4FB38BFE0883E4776DB218"/>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8">
    <w:name w:val="F0E79D6019514306BBD3E64A9CD9CF3418"/>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8">
    <w:name w:val="BDBBC7FA640E4BF1911CBC37555FD5C718"/>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8">
    <w:name w:val="DF19F1DD389644248E455804F862D2FE18"/>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8">
    <w:name w:val="C45097628F0047C395A0DB499E7488CF18"/>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8">
    <w:name w:val="2EB4C434D4AD4919A0C501ACD58B317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8">
    <w:name w:val="A350308F8AD9495D93FCFAE8A73F8B1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8">
    <w:name w:val="CF55D62293624720A828019F9BE9A59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7">
    <w:name w:val="1FC1FDE86F5D46FD9F79F0F1E775704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7">
    <w:name w:val="4B937B27D9904D978E22D3D78D888F16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7">
    <w:name w:val="91E198FAB0C74B3A935CCB94008CDD6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7">
    <w:name w:val="B479F84A85B2415CA8A41614E20F38E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7">
    <w:name w:val="950DB68BBB8E4B0885EF41A9CE7EF88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7">
    <w:name w:val="36483A60977B4EE4A9150F6685A6DE3217"/>
    <w:rsid w:val="00AC20B9"/>
    <w:rPr>
      <w:lang w:eastAsia="en-US" w:bidi="en-US"/>
    </w:rPr>
  </w:style>
  <w:style w:type="paragraph" w:customStyle="1" w:styleId="A659CC582DCA4534A253798B1667125217">
    <w:name w:val="A659CC582DCA4534A253798B1667125217"/>
    <w:rsid w:val="00AC20B9"/>
    <w:rPr>
      <w:lang w:eastAsia="en-US" w:bidi="en-US"/>
    </w:rPr>
  </w:style>
  <w:style w:type="paragraph" w:customStyle="1" w:styleId="B66CADAE5663444A9B20C49DEBE3379217">
    <w:name w:val="B66CADAE5663444A9B20C49DEBE33792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7">
    <w:name w:val="58DBD14E9B014B5EAC62F08B81C49F4A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7">
    <w:name w:val="0EDA49318684499691CEAC1A548207C5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7">
    <w:name w:val="2C2E3F808CE04D60A119062FECB3DDB1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0">
    <w:name w:val="E68C93C213674010AE93959A65438E7220"/>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1">
    <w:name w:val="4BA4D65667CC46968666EA85393D1DA421"/>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1">
    <w:name w:val="473D956FE512471A8E8F7E4FD363E9FC21"/>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1">
    <w:name w:val="618282E2477048DD93A82DD1B93D9BC721"/>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9">
    <w:name w:val="AE7FA0C391324F868F8DD45E1B8B1BA99"/>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0">
    <w:name w:val="26D9A5914C344C41915DA893FFF925E520"/>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0">
    <w:name w:val="70F9ABCF19C24D38B705CBB07A01CDBF20"/>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0">
    <w:name w:val="0C4B29AF39FF4160860F7D36DF0BB9F220"/>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0">
    <w:name w:val="201A99D18B174BAAAED41B8AF5A952D020"/>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0">
    <w:name w:val="7874670056BA487ABCC15467EAD5250E20"/>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0">
    <w:name w:val="DB06E5AB9D7B46AAA8C84176211937C520"/>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0">
    <w:name w:val="9BB0A4FD1A7A46FCA3FDF939EBD2931120"/>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0">
    <w:name w:val="9B873AA5BA6143F1991D624D9BAD94EB20"/>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0">
    <w:name w:val="7E5B094B92D846DD9CDA062BD6BC8BA720"/>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0">
    <w:name w:val="2972B0124F204443A3B144A69409A46420"/>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0">
    <w:name w:val="C3C96F2A1B2042D3A27444B0A7C5EC6120"/>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0">
    <w:name w:val="21B51090C29648319F82586764AD41E620"/>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0">
    <w:name w:val="34272A425F874D86B6E8B4CD685DCDF020"/>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0">
    <w:name w:val="8BC49A21F2724827BB2D9CB51304D47120"/>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0">
    <w:name w:val="A89C4AF40FC6463B81AE09107044503E20"/>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0">
    <w:name w:val="2ECF930D42C040EE806E8860D864C76320"/>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0">
    <w:name w:val="280A26E98636424A9A4F00B734B9F48620"/>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0">
    <w:name w:val="50E36A24343F496A82D786106443DCC520"/>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0">
    <w:name w:val="F523346767FE4DDFBF92CC444A9E130C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0">
    <w:name w:val="38AF460A1D074193B8FDB47E16A47B5A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0">
    <w:name w:val="41AD46FCADE544E9AC975A551186687920"/>
    <w:rsid w:val="00AC20B9"/>
    <w:rPr>
      <w:lang w:eastAsia="en-US" w:bidi="en-US"/>
    </w:rPr>
  </w:style>
  <w:style w:type="paragraph" w:customStyle="1" w:styleId="C6FCE31C150144B7B41E5FEE476F955920">
    <w:name w:val="C6FCE31C150144B7B41E5FEE476F955920"/>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0">
    <w:name w:val="3CD2565A79DF4AEC8D967989522B980420"/>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0">
    <w:name w:val="8EB3D8D464D94DD7BEA8B2D4644A43E720"/>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0">
    <w:name w:val="DB02C760BE294C2A8D31838C69133B3F20"/>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0">
    <w:name w:val="B40490C3B19C45708B07EC8E16E1C6D420"/>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0">
    <w:name w:val="CA0FCCB1B0464C369DD449CAE6DC0D9420"/>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0">
    <w:name w:val="9267D1452F324EA88D8ACB5AE933F92C20"/>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0">
    <w:name w:val="FBC409DEE1024305BA9E5E451F584BED20"/>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0">
    <w:name w:val="312930A6317642448FDCD489650F45C120"/>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0">
    <w:name w:val="4976B9292EFE44AB9945B811DF2D753A20"/>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0">
    <w:name w:val="EC2A967B3BC34ACD9A1FDB4B904D88C720"/>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0">
    <w:name w:val="DAB069838B9C4913B35FA87E15DDB38420"/>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0">
    <w:name w:val="8D18CEDA2D5F4B28BAD3B4738472E1EC20"/>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0">
    <w:name w:val="96056012D8214DD78F13FEEC6DD8925520"/>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0">
    <w:name w:val="2102D31FC3BE4F79B8C8EE8DEC56CCCE20"/>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9">
    <w:name w:val="26D8C257598548FCAF32D29CCCB7A16419"/>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9">
    <w:name w:val="EFA668E2CF0B4FB38BFE0883E4776DB219"/>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9">
    <w:name w:val="F0E79D6019514306BBD3E64A9CD9CF3419"/>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9">
    <w:name w:val="BDBBC7FA640E4BF1911CBC37555FD5C719"/>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9">
    <w:name w:val="DF19F1DD389644248E455804F862D2FE19"/>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9">
    <w:name w:val="C45097628F0047C395A0DB499E7488CF19"/>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9">
    <w:name w:val="2EB4C434D4AD4919A0C501ACD58B317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9">
    <w:name w:val="A350308F8AD9495D93FCFAE8A73F8B1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9">
    <w:name w:val="CF55D62293624720A828019F9BE9A59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8">
    <w:name w:val="1FC1FDE86F5D46FD9F79F0F1E775704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8">
    <w:name w:val="4B937B27D9904D978E22D3D78D888F16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8">
    <w:name w:val="91E198FAB0C74B3A935CCB94008CDD6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8">
    <w:name w:val="B479F84A85B2415CA8A41614E20F38E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8">
    <w:name w:val="950DB68BBB8E4B0885EF41A9CE7EF88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8">
    <w:name w:val="36483A60977B4EE4A9150F6685A6DE3218"/>
    <w:rsid w:val="00AC20B9"/>
    <w:rPr>
      <w:lang w:eastAsia="en-US" w:bidi="en-US"/>
    </w:rPr>
  </w:style>
  <w:style w:type="paragraph" w:customStyle="1" w:styleId="A659CC582DCA4534A253798B1667125218">
    <w:name w:val="A659CC582DCA4534A253798B1667125218"/>
    <w:rsid w:val="00AC20B9"/>
    <w:rPr>
      <w:lang w:eastAsia="en-US" w:bidi="en-US"/>
    </w:rPr>
  </w:style>
  <w:style w:type="paragraph" w:customStyle="1" w:styleId="B66CADAE5663444A9B20C49DEBE3379218">
    <w:name w:val="B66CADAE5663444A9B20C49DEBE33792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8">
    <w:name w:val="58DBD14E9B014B5EAC62F08B81C49F4A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8">
    <w:name w:val="0EDA49318684499691CEAC1A548207C5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8">
    <w:name w:val="2C2E3F808CE04D60A119062FECB3DDB1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1">
    <w:name w:val="E68C93C213674010AE93959A65438E7221"/>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2">
    <w:name w:val="4BA4D65667CC46968666EA85393D1DA422"/>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2">
    <w:name w:val="473D956FE512471A8E8F7E4FD363E9FC22"/>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2">
    <w:name w:val="618282E2477048DD93A82DD1B93D9BC722"/>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0">
    <w:name w:val="AE7FA0C391324F868F8DD45E1B8B1BA910"/>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1">
    <w:name w:val="26D9A5914C344C41915DA893FFF925E521"/>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1">
    <w:name w:val="70F9ABCF19C24D38B705CBB07A01CDBF21"/>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1">
    <w:name w:val="0C4B29AF39FF4160860F7D36DF0BB9F221"/>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1">
    <w:name w:val="201A99D18B174BAAAED41B8AF5A952D021"/>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1">
    <w:name w:val="7874670056BA487ABCC15467EAD5250E21"/>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1">
    <w:name w:val="DB06E5AB9D7B46AAA8C84176211937C521"/>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1">
    <w:name w:val="9BB0A4FD1A7A46FCA3FDF939EBD2931121"/>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1">
    <w:name w:val="9B873AA5BA6143F1991D624D9BAD94EB21"/>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1">
    <w:name w:val="7E5B094B92D846DD9CDA062BD6BC8BA721"/>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1">
    <w:name w:val="2972B0124F204443A3B144A69409A46421"/>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1">
    <w:name w:val="C3C96F2A1B2042D3A27444B0A7C5EC6121"/>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1">
    <w:name w:val="21B51090C29648319F82586764AD41E621"/>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1">
    <w:name w:val="34272A425F874D86B6E8B4CD685DCDF021"/>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1">
    <w:name w:val="8BC49A21F2724827BB2D9CB51304D47121"/>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1">
    <w:name w:val="A89C4AF40FC6463B81AE09107044503E21"/>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1">
    <w:name w:val="2ECF930D42C040EE806E8860D864C76321"/>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1">
    <w:name w:val="280A26E98636424A9A4F00B734B9F48621"/>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1">
    <w:name w:val="50E36A24343F496A82D786106443DCC521"/>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1">
    <w:name w:val="F523346767FE4DDFBF92CC444A9E130C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1">
    <w:name w:val="38AF460A1D074193B8FDB47E16A47B5A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1">
    <w:name w:val="41AD46FCADE544E9AC975A551186687921"/>
    <w:rsid w:val="00AC20B9"/>
    <w:rPr>
      <w:lang w:eastAsia="en-US" w:bidi="en-US"/>
    </w:rPr>
  </w:style>
  <w:style w:type="paragraph" w:customStyle="1" w:styleId="C6FCE31C150144B7B41E5FEE476F955921">
    <w:name w:val="C6FCE31C150144B7B41E5FEE476F955921"/>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1">
    <w:name w:val="3CD2565A79DF4AEC8D967989522B980421"/>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1">
    <w:name w:val="8EB3D8D464D94DD7BEA8B2D4644A43E721"/>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1">
    <w:name w:val="DB02C760BE294C2A8D31838C69133B3F21"/>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1">
    <w:name w:val="B40490C3B19C45708B07EC8E16E1C6D421"/>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1">
    <w:name w:val="CA0FCCB1B0464C369DD449CAE6DC0D9421"/>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1">
    <w:name w:val="9267D1452F324EA88D8ACB5AE933F92C21"/>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1">
    <w:name w:val="FBC409DEE1024305BA9E5E451F584BED21"/>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1">
    <w:name w:val="312930A6317642448FDCD489650F45C121"/>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1">
    <w:name w:val="4976B9292EFE44AB9945B811DF2D753A21"/>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1">
    <w:name w:val="EC2A967B3BC34ACD9A1FDB4B904D88C721"/>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1">
    <w:name w:val="DAB069838B9C4913B35FA87E15DDB38421"/>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1">
    <w:name w:val="8D18CEDA2D5F4B28BAD3B4738472E1EC21"/>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1">
    <w:name w:val="96056012D8214DD78F13FEEC6DD8925521"/>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1">
    <w:name w:val="2102D31FC3BE4F79B8C8EE8DEC56CCCE21"/>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0">
    <w:name w:val="26D8C257598548FCAF32D29CCCB7A16420"/>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0">
    <w:name w:val="EFA668E2CF0B4FB38BFE0883E4776DB220"/>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0">
    <w:name w:val="F0E79D6019514306BBD3E64A9CD9CF3420"/>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0">
    <w:name w:val="BDBBC7FA640E4BF1911CBC37555FD5C720"/>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0">
    <w:name w:val="DF19F1DD389644248E455804F862D2FE20"/>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0">
    <w:name w:val="C45097628F0047C395A0DB499E7488CF20"/>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0">
    <w:name w:val="2EB4C434D4AD4919A0C501ACD58B317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0">
    <w:name w:val="A350308F8AD9495D93FCFAE8A73F8B1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0">
    <w:name w:val="CF55D62293624720A828019F9BE9A59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9">
    <w:name w:val="1FC1FDE86F5D46FD9F79F0F1E775704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9">
    <w:name w:val="4B937B27D9904D978E22D3D78D888F16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9">
    <w:name w:val="91E198FAB0C74B3A935CCB94008CDD6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9">
    <w:name w:val="B479F84A85B2415CA8A41614E20F38E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9">
    <w:name w:val="950DB68BBB8E4B0885EF41A9CE7EF88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9">
    <w:name w:val="36483A60977B4EE4A9150F6685A6DE3219"/>
    <w:rsid w:val="00AC20B9"/>
    <w:rPr>
      <w:lang w:eastAsia="en-US" w:bidi="en-US"/>
    </w:rPr>
  </w:style>
  <w:style w:type="paragraph" w:customStyle="1" w:styleId="A659CC582DCA4534A253798B1667125219">
    <w:name w:val="A659CC582DCA4534A253798B1667125219"/>
    <w:rsid w:val="00AC20B9"/>
    <w:rPr>
      <w:lang w:eastAsia="en-US" w:bidi="en-US"/>
    </w:rPr>
  </w:style>
  <w:style w:type="paragraph" w:customStyle="1" w:styleId="B66CADAE5663444A9B20C49DEBE3379219">
    <w:name w:val="B66CADAE5663444A9B20C49DEBE33792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9">
    <w:name w:val="58DBD14E9B014B5EAC62F08B81C49F4A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9">
    <w:name w:val="0EDA49318684499691CEAC1A548207C5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9">
    <w:name w:val="2C2E3F808CE04D60A119062FECB3DDB1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2">
    <w:name w:val="E68C93C213674010AE93959A65438E7222"/>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3">
    <w:name w:val="4BA4D65667CC46968666EA85393D1DA423"/>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3">
    <w:name w:val="473D956FE512471A8E8F7E4FD363E9FC23"/>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3">
    <w:name w:val="618282E2477048DD93A82DD1B93D9BC723"/>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1">
    <w:name w:val="AE7FA0C391324F868F8DD45E1B8B1BA911"/>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2">
    <w:name w:val="26D9A5914C344C41915DA893FFF925E522"/>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2">
    <w:name w:val="70F9ABCF19C24D38B705CBB07A01CDBF22"/>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2">
    <w:name w:val="0C4B29AF39FF4160860F7D36DF0BB9F222"/>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2">
    <w:name w:val="201A99D18B174BAAAED41B8AF5A952D022"/>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2">
    <w:name w:val="7874670056BA487ABCC15467EAD5250E22"/>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2">
    <w:name w:val="DB06E5AB9D7B46AAA8C84176211937C522"/>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2">
    <w:name w:val="9BB0A4FD1A7A46FCA3FDF939EBD2931122"/>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2">
    <w:name w:val="9B873AA5BA6143F1991D624D9BAD94EB22"/>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2">
    <w:name w:val="7E5B094B92D846DD9CDA062BD6BC8BA722"/>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2">
    <w:name w:val="2972B0124F204443A3B144A69409A46422"/>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2">
    <w:name w:val="C3C96F2A1B2042D3A27444B0A7C5EC6122"/>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2">
    <w:name w:val="21B51090C29648319F82586764AD41E622"/>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2">
    <w:name w:val="34272A425F874D86B6E8B4CD685DCDF022"/>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2">
    <w:name w:val="8BC49A21F2724827BB2D9CB51304D47122"/>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2">
    <w:name w:val="A89C4AF40FC6463B81AE09107044503E22"/>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2">
    <w:name w:val="2ECF930D42C040EE806E8860D864C76322"/>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2">
    <w:name w:val="280A26E98636424A9A4F00B734B9F48622"/>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2">
    <w:name w:val="50E36A24343F496A82D786106443DCC522"/>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2">
    <w:name w:val="F523346767FE4DDFBF92CC444A9E130C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2">
    <w:name w:val="38AF460A1D074193B8FDB47E16A47B5A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2">
    <w:name w:val="41AD46FCADE544E9AC975A551186687922"/>
    <w:rsid w:val="00AC20B9"/>
    <w:rPr>
      <w:lang w:eastAsia="en-US" w:bidi="en-US"/>
    </w:rPr>
  </w:style>
  <w:style w:type="paragraph" w:customStyle="1" w:styleId="C6FCE31C150144B7B41E5FEE476F955922">
    <w:name w:val="C6FCE31C150144B7B41E5FEE476F955922"/>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2">
    <w:name w:val="3CD2565A79DF4AEC8D967989522B980422"/>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2">
    <w:name w:val="8EB3D8D464D94DD7BEA8B2D4644A43E722"/>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2">
    <w:name w:val="DB02C760BE294C2A8D31838C69133B3F22"/>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2">
    <w:name w:val="B40490C3B19C45708B07EC8E16E1C6D422"/>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2">
    <w:name w:val="CA0FCCB1B0464C369DD449CAE6DC0D9422"/>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2">
    <w:name w:val="9267D1452F324EA88D8ACB5AE933F92C22"/>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2">
    <w:name w:val="FBC409DEE1024305BA9E5E451F584BED22"/>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2">
    <w:name w:val="312930A6317642448FDCD489650F45C122"/>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2">
    <w:name w:val="4976B9292EFE44AB9945B811DF2D753A22"/>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2">
    <w:name w:val="EC2A967B3BC34ACD9A1FDB4B904D88C722"/>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2">
    <w:name w:val="DAB069838B9C4913B35FA87E15DDB38422"/>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2">
    <w:name w:val="8D18CEDA2D5F4B28BAD3B4738472E1EC22"/>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2">
    <w:name w:val="96056012D8214DD78F13FEEC6DD8925522"/>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2">
    <w:name w:val="2102D31FC3BE4F79B8C8EE8DEC56CCCE22"/>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1">
    <w:name w:val="26D8C257598548FCAF32D29CCCB7A16421"/>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1">
    <w:name w:val="EFA668E2CF0B4FB38BFE0883E4776DB221"/>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1">
    <w:name w:val="F0E79D6019514306BBD3E64A9CD9CF3421"/>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1">
    <w:name w:val="BDBBC7FA640E4BF1911CBC37555FD5C721"/>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1">
    <w:name w:val="DF19F1DD389644248E455804F862D2FE21"/>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1">
    <w:name w:val="C45097628F0047C395A0DB499E7488CF21"/>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1">
    <w:name w:val="2EB4C434D4AD4919A0C501ACD58B317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1">
    <w:name w:val="A350308F8AD9495D93FCFAE8A73F8B1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1">
    <w:name w:val="CF55D62293624720A828019F9BE9A59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0">
    <w:name w:val="1FC1FDE86F5D46FD9F79F0F1E775704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0">
    <w:name w:val="4B937B27D9904D978E22D3D78D888F16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0">
    <w:name w:val="91E198FAB0C74B3A935CCB94008CDD6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0">
    <w:name w:val="B479F84A85B2415CA8A41614E20F38E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0">
    <w:name w:val="950DB68BBB8E4B0885EF41A9CE7EF88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0">
    <w:name w:val="36483A60977B4EE4A9150F6685A6DE3220"/>
    <w:rsid w:val="00AC20B9"/>
    <w:rPr>
      <w:lang w:eastAsia="en-US" w:bidi="en-US"/>
    </w:rPr>
  </w:style>
  <w:style w:type="paragraph" w:customStyle="1" w:styleId="A659CC582DCA4534A253798B1667125220">
    <w:name w:val="A659CC582DCA4534A253798B1667125220"/>
    <w:rsid w:val="00AC20B9"/>
    <w:rPr>
      <w:lang w:eastAsia="en-US" w:bidi="en-US"/>
    </w:rPr>
  </w:style>
  <w:style w:type="paragraph" w:customStyle="1" w:styleId="B66CADAE5663444A9B20C49DEBE3379220">
    <w:name w:val="B66CADAE5663444A9B20C49DEBE33792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0">
    <w:name w:val="58DBD14E9B014B5EAC62F08B81C49F4A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0">
    <w:name w:val="0EDA49318684499691CEAC1A548207C5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0">
    <w:name w:val="2C2E3F808CE04D60A119062FECB3DDB1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3">
    <w:name w:val="E68C93C213674010AE93959A65438E7223"/>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4">
    <w:name w:val="4BA4D65667CC46968666EA85393D1DA424"/>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4">
    <w:name w:val="473D956FE512471A8E8F7E4FD363E9FC24"/>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4">
    <w:name w:val="618282E2477048DD93A82DD1B93D9BC724"/>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2">
    <w:name w:val="AE7FA0C391324F868F8DD45E1B8B1BA912"/>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3">
    <w:name w:val="26D9A5914C344C41915DA893FFF925E523"/>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3">
    <w:name w:val="70F9ABCF19C24D38B705CBB07A01CDBF23"/>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3">
    <w:name w:val="0C4B29AF39FF4160860F7D36DF0BB9F223"/>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3">
    <w:name w:val="201A99D18B174BAAAED41B8AF5A952D023"/>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3">
    <w:name w:val="7874670056BA487ABCC15467EAD5250E23"/>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3">
    <w:name w:val="DB06E5AB9D7B46AAA8C84176211937C523"/>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3">
    <w:name w:val="9BB0A4FD1A7A46FCA3FDF939EBD2931123"/>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3">
    <w:name w:val="9B873AA5BA6143F1991D624D9BAD94EB23"/>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3">
    <w:name w:val="7E5B094B92D846DD9CDA062BD6BC8BA723"/>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3">
    <w:name w:val="2972B0124F204443A3B144A69409A46423"/>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3">
    <w:name w:val="C3C96F2A1B2042D3A27444B0A7C5EC6123"/>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3">
    <w:name w:val="21B51090C29648319F82586764AD41E623"/>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3">
    <w:name w:val="34272A425F874D86B6E8B4CD685DCDF023"/>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3">
    <w:name w:val="8BC49A21F2724827BB2D9CB51304D47123"/>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3">
    <w:name w:val="A89C4AF40FC6463B81AE09107044503E23"/>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3">
    <w:name w:val="2ECF930D42C040EE806E8860D864C76323"/>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3">
    <w:name w:val="280A26E98636424A9A4F00B734B9F48623"/>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3">
    <w:name w:val="50E36A24343F496A82D786106443DCC523"/>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3">
    <w:name w:val="F523346767FE4DDFBF92CC444A9E130C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3">
    <w:name w:val="38AF460A1D074193B8FDB47E16A47B5A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3">
    <w:name w:val="41AD46FCADE544E9AC975A551186687923"/>
    <w:rsid w:val="00AC20B9"/>
    <w:rPr>
      <w:lang w:eastAsia="en-US" w:bidi="en-US"/>
    </w:rPr>
  </w:style>
  <w:style w:type="paragraph" w:customStyle="1" w:styleId="C6FCE31C150144B7B41E5FEE476F955923">
    <w:name w:val="C6FCE31C150144B7B41E5FEE476F955923"/>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3">
    <w:name w:val="3CD2565A79DF4AEC8D967989522B980423"/>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3">
    <w:name w:val="8EB3D8D464D94DD7BEA8B2D4644A43E723"/>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3">
    <w:name w:val="DB02C760BE294C2A8D31838C69133B3F23"/>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3">
    <w:name w:val="B40490C3B19C45708B07EC8E16E1C6D423"/>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3">
    <w:name w:val="CA0FCCB1B0464C369DD449CAE6DC0D9423"/>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3">
    <w:name w:val="9267D1452F324EA88D8ACB5AE933F92C23"/>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3">
    <w:name w:val="FBC409DEE1024305BA9E5E451F584BED23"/>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3">
    <w:name w:val="312930A6317642448FDCD489650F45C123"/>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3">
    <w:name w:val="4976B9292EFE44AB9945B811DF2D753A23"/>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3">
    <w:name w:val="EC2A967B3BC34ACD9A1FDB4B904D88C723"/>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3">
    <w:name w:val="DAB069838B9C4913B35FA87E15DDB38423"/>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3">
    <w:name w:val="8D18CEDA2D5F4B28BAD3B4738472E1EC23"/>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3">
    <w:name w:val="96056012D8214DD78F13FEEC6DD8925523"/>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3">
    <w:name w:val="2102D31FC3BE4F79B8C8EE8DEC56CCCE23"/>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2">
    <w:name w:val="26D8C257598548FCAF32D29CCCB7A16422"/>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2">
    <w:name w:val="EFA668E2CF0B4FB38BFE0883E4776DB222"/>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2">
    <w:name w:val="F0E79D6019514306BBD3E64A9CD9CF3422"/>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2">
    <w:name w:val="BDBBC7FA640E4BF1911CBC37555FD5C722"/>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2">
    <w:name w:val="DF19F1DD389644248E455804F862D2FE22"/>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2">
    <w:name w:val="C45097628F0047C395A0DB499E7488CF22"/>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2">
    <w:name w:val="2EB4C434D4AD4919A0C501ACD58B317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2">
    <w:name w:val="A350308F8AD9495D93FCFAE8A73F8B1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2">
    <w:name w:val="CF55D62293624720A828019F9BE9A59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1">
    <w:name w:val="1FC1FDE86F5D46FD9F79F0F1E775704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1">
    <w:name w:val="4B937B27D9904D978E22D3D78D888F16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1">
    <w:name w:val="91E198FAB0C74B3A935CCB94008CDD6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1">
    <w:name w:val="B479F84A85B2415CA8A41614E20F38E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1">
    <w:name w:val="950DB68BBB8E4B0885EF41A9CE7EF88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1">
    <w:name w:val="36483A60977B4EE4A9150F6685A6DE3221"/>
    <w:rsid w:val="00AC20B9"/>
    <w:rPr>
      <w:lang w:eastAsia="en-US" w:bidi="en-US"/>
    </w:rPr>
  </w:style>
  <w:style w:type="paragraph" w:customStyle="1" w:styleId="A659CC582DCA4534A253798B1667125221">
    <w:name w:val="A659CC582DCA4534A253798B1667125221"/>
    <w:rsid w:val="00AC20B9"/>
    <w:rPr>
      <w:lang w:eastAsia="en-US" w:bidi="en-US"/>
    </w:rPr>
  </w:style>
  <w:style w:type="paragraph" w:customStyle="1" w:styleId="B66CADAE5663444A9B20C49DEBE3379221">
    <w:name w:val="B66CADAE5663444A9B20C49DEBE33792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1">
    <w:name w:val="58DBD14E9B014B5EAC62F08B81C49F4A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1">
    <w:name w:val="0EDA49318684499691CEAC1A548207C5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1">
    <w:name w:val="2C2E3F808CE04D60A119062FECB3DDB1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4">
    <w:name w:val="E68C93C213674010AE93959A65438E7224"/>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5">
    <w:name w:val="4BA4D65667CC46968666EA85393D1DA425"/>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20">
    <w:name w:val="5789A1FDB78A4795958165870C484A4020"/>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5">
    <w:name w:val="473D956FE512471A8E8F7E4FD363E9FC25"/>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5">
    <w:name w:val="618282E2477048DD93A82DD1B93D9BC725"/>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3">
    <w:name w:val="AE7FA0C391324F868F8DD45E1B8B1BA913"/>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4">
    <w:name w:val="26D9A5914C344C41915DA893FFF925E524"/>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4">
    <w:name w:val="70F9ABCF19C24D38B705CBB07A01CDBF24"/>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4">
    <w:name w:val="0C4B29AF39FF4160860F7D36DF0BB9F224"/>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4">
    <w:name w:val="201A99D18B174BAAAED41B8AF5A952D024"/>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4">
    <w:name w:val="7874670056BA487ABCC15467EAD5250E24"/>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4">
    <w:name w:val="DB06E5AB9D7B46AAA8C84176211937C524"/>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4">
    <w:name w:val="9BB0A4FD1A7A46FCA3FDF939EBD2931124"/>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4">
    <w:name w:val="9B873AA5BA6143F1991D624D9BAD94EB24"/>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4">
    <w:name w:val="7E5B094B92D846DD9CDA062BD6BC8BA724"/>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4">
    <w:name w:val="2972B0124F204443A3B144A69409A46424"/>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4">
    <w:name w:val="C3C96F2A1B2042D3A27444B0A7C5EC6124"/>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4">
    <w:name w:val="21B51090C29648319F82586764AD41E624"/>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4">
    <w:name w:val="34272A425F874D86B6E8B4CD685DCDF024"/>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4">
    <w:name w:val="8BC49A21F2724827BB2D9CB51304D47124"/>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4">
    <w:name w:val="A89C4AF40FC6463B81AE09107044503E24"/>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4">
    <w:name w:val="2ECF930D42C040EE806E8860D864C76324"/>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4">
    <w:name w:val="280A26E98636424A9A4F00B734B9F48624"/>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4">
    <w:name w:val="50E36A24343F496A82D786106443DCC524"/>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4">
    <w:name w:val="F523346767FE4DDFBF92CC444A9E130C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4">
    <w:name w:val="38AF460A1D074193B8FDB47E16A47B5A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4">
    <w:name w:val="41AD46FCADE544E9AC975A551186687924"/>
    <w:rsid w:val="00AC20B9"/>
    <w:rPr>
      <w:lang w:eastAsia="en-US" w:bidi="en-US"/>
    </w:rPr>
  </w:style>
  <w:style w:type="paragraph" w:customStyle="1" w:styleId="C6FCE31C150144B7B41E5FEE476F955924">
    <w:name w:val="C6FCE31C150144B7B41E5FEE476F955924"/>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4">
    <w:name w:val="3CD2565A79DF4AEC8D967989522B980424"/>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4">
    <w:name w:val="8EB3D8D464D94DD7BEA8B2D4644A43E724"/>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4">
    <w:name w:val="DB02C760BE294C2A8D31838C69133B3F24"/>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4">
    <w:name w:val="B40490C3B19C45708B07EC8E16E1C6D424"/>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4">
    <w:name w:val="CA0FCCB1B0464C369DD449CAE6DC0D9424"/>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4">
    <w:name w:val="9267D1452F324EA88D8ACB5AE933F92C24"/>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4">
    <w:name w:val="FBC409DEE1024305BA9E5E451F584BED24"/>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4">
    <w:name w:val="312930A6317642448FDCD489650F45C124"/>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4">
    <w:name w:val="4976B9292EFE44AB9945B811DF2D753A24"/>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4">
    <w:name w:val="EC2A967B3BC34ACD9A1FDB4B904D88C724"/>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4">
    <w:name w:val="DAB069838B9C4913B35FA87E15DDB38424"/>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4">
    <w:name w:val="8D18CEDA2D5F4B28BAD3B4738472E1EC24"/>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4">
    <w:name w:val="96056012D8214DD78F13FEEC6DD8925524"/>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4">
    <w:name w:val="2102D31FC3BE4F79B8C8EE8DEC56CCCE24"/>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3">
    <w:name w:val="26D8C257598548FCAF32D29CCCB7A16423"/>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3">
    <w:name w:val="EFA668E2CF0B4FB38BFE0883E4776DB223"/>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3">
    <w:name w:val="F0E79D6019514306BBD3E64A9CD9CF3423"/>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3">
    <w:name w:val="BDBBC7FA640E4BF1911CBC37555FD5C723"/>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3">
    <w:name w:val="DF19F1DD389644248E455804F862D2FE23"/>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3">
    <w:name w:val="C45097628F0047C395A0DB499E7488CF23"/>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3">
    <w:name w:val="2EB4C434D4AD4919A0C501ACD58B317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3">
    <w:name w:val="A350308F8AD9495D93FCFAE8A73F8B13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3">
    <w:name w:val="CF55D62293624720A828019F9BE9A59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2">
    <w:name w:val="1FC1FDE86F5D46FD9F79F0F1E775704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2">
    <w:name w:val="4B937B27D9904D978E22D3D78D888F16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2">
    <w:name w:val="91E198FAB0C74B3A935CCB94008CDD6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2">
    <w:name w:val="B479F84A85B2415CA8A41614E20F38E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2">
    <w:name w:val="950DB68BBB8E4B0885EF41A9CE7EF88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2">
    <w:name w:val="36483A60977B4EE4A9150F6685A6DE3222"/>
    <w:rsid w:val="00AC20B9"/>
    <w:rPr>
      <w:lang w:eastAsia="en-US" w:bidi="en-US"/>
    </w:rPr>
  </w:style>
  <w:style w:type="paragraph" w:customStyle="1" w:styleId="A659CC582DCA4534A253798B1667125222">
    <w:name w:val="A659CC582DCA4534A253798B1667125222"/>
    <w:rsid w:val="00AC20B9"/>
    <w:rPr>
      <w:lang w:eastAsia="en-US" w:bidi="en-US"/>
    </w:rPr>
  </w:style>
  <w:style w:type="paragraph" w:customStyle="1" w:styleId="B66CADAE5663444A9B20C49DEBE3379222">
    <w:name w:val="B66CADAE5663444A9B20C49DEBE33792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2">
    <w:name w:val="58DBD14E9B014B5EAC62F08B81C49F4A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2">
    <w:name w:val="0EDA49318684499691CEAC1A548207C5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2">
    <w:name w:val="2C2E3F808CE04D60A119062FECB3DDB1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3B5342F591B4C6C9A963180465A3D7D">
    <w:name w:val="C3B5342F591B4C6C9A963180465A3D7D"/>
    <w:rsid w:val="009D1AB6"/>
    <w:pPr>
      <w:spacing w:after="160" w:line="259" w:lineRule="auto"/>
    </w:pPr>
  </w:style>
  <w:style w:type="paragraph" w:customStyle="1" w:styleId="64D495C5D37D464F92959175A3E3BC24">
    <w:name w:val="64D495C5D37D464F92959175A3E3BC24"/>
    <w:rsid w:val="009D1AB6"/>
    <w:pPr>
      <w:spacing w:after="160" w:line="259" w:lineRule="auto"/>
    </w:pPr>
  </w:style>
  <w:style w:type="paragraph" w:customStyle="1" w:styleId="E68C93C213674010AE93959A65438E7225">
    <w:name w:val="E68C93C213674010AE93959A65438E722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6">
    <w:name w:val="4BA4D65667CC46968666EA85393D1DA42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1">
    <w:name w:val="5789A1FDB78A4795958165870C484A402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6">
    <w:name w:val="473D956FE512471A8E8F7E4FD363E9FC2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6">
    <w:name w:val="618282E2477048DD93A82DD1B93D9BC72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4">
    <w:name w:val="AE7FA0C391324F868F8DD45E1B8B1BA91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5">
    <w:name w:val="26D9A5914C344C41915DA893FFF925E52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5">
    <w:name w:val="70F9ABCF19C24D38B705CBB07A01CDBF2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5">
    <w:name w:val="0C4B29AF39FF4160860F7D36DF0BB9F22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5">
    <w:name w:val="201A99D18B174BAAAED41B8AF5A952D02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
    <w:name w:val="64D495C5D37D464F92959175A3E3BC2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5">
    <w:name w:val="DB06E5AB9D7B46AAA8C84176211937C52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5">
    <w:name w:val="9BB0A4FD1A7A46FCA3FDF939EBD293112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5">
    <w:name w:val="9B873AA5BA6143F1991D624D9BAD94EB2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5">
    <w:name w:val="7E5B094B92D846DD9CDA062BD6BC8BA72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5">
    <w:name w:val="2972B0124F204443A3B144A69409A4642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5">
    <w:name w:val="C3C96F2A1B2042D3A27444B0A7C5EC6125"/>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5">
    <w:name w:val="21B51090C29648319F82586764AD41E625"/>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5">
    <w:name w:val="34272A425F874D86B6E8B4CD685DCDF025"/>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5">
    <w:name w:val="8BC49A21F2724827BB2D9CB51304D47125"/>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5">
    <w:name w:val="A89C4AF40FC6463B81AE09107044503E25"/>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5">
    <w:name w:val="2ECF930D42C040EE806E8860D864C76325"/>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5">
    <w:name w:val="280A26E98636424A9A4F00B734B9F48625"/>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5">
    <w:name w:val="50E36A24343F496A82D786106443DCC52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5">
    <w:name w:val="F523346767FE4DDFBF92CC444A9E130C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5">
    <w:name w:val="38AF460A1D074193B8FDB47E16A47B5A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5">
    <w:name w:val="41AD46FCADE544E9AC975A551186687925"/>
    <w:rsid w:val="009D1AB6"/>
    <w:rPr>
      <w:lang w:eastAsia="en-US" w:bidi="en-US"/>
    </w:rPr>
  </w:style>
  <w:style w:type="paragraph" w:customStyle="1" w:styleId="C6FCE31C150144B7B41E5FEE476F955925">
    <w:name w:val="C6FCE31C150144B7B41E5FEE476F95592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5">
    <w:name w:val="3CD2565A79DF4AEC8D967989522B98042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5">
    <w:name w:val="8EB3D8D464D94DD7BEA8B2D4644A43E72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5">
    <w:name w:val="DB02C760BE294C2A8D31838C69133B3F2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5">
    <w:name w:val="B40490C3B19C45708B07EC8E16E1C6D42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5">
    <w:name w:val="CA0FCCB1B0464C369DD449CAE6DC0D942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5">
    <w:name w:val="9267D1452F324EA88D8ACB5AE933F92C2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5">
    <w:name w:val="FBC409DEE1024305BA9E5E451F584BED2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5">
    <w:name w:val="312930A6317642448FDCD489650F45C12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5">
    <w:name w:val="4976B9292EFE44AB9945B811DF2D753A2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5">
    <w:name w:val="EC2A967B3BC34ACD9A1FDB4B904D88C72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5">
    <w:name w:val="DAB069838B9C4913B35FA87E15DDB3842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5">
    <w:name w:val="8D18CEDA2D5F4B28BAD3B4738472E1EC2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5">
    <w:name w:val="96056012D8214DD78F13FEEC6DD892552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5">
    <w:name w:val="2102D31FC3BE4F79B8C8EE8DEC56CCCE2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4">
    <w:name w:val="26D8C257598548FCAF32D29CCCB7A1642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4">
    <w:name w:val="EFA668E2CF0B4FB38BFE0883E4776DB22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4">
    <w:name w:val="F0E79D6019514306BBD3E64A9CD9CF342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4">
    <w:name w:val="BDBBC7FA640E4BF1911CBC37555FD5C72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4">
    <w:name w:val="DF19F1DD389644248E455804F862D2FE2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4">
    <w:name w:val="C45097628F0047C395A0DB499E7488CF2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4">
    <w:name w:val="2EB4C434D4AD4919A0C501ACD58B317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4">
    <w:name w:val="A350308F8AD9495D93FCFAE8A73F8B1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4">
    <w:name w:val="CF55D62293624720A828019F9BE9A59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3">
    <w:name w:val="1FC1FDE86F5D46FD9F79F0F1E775704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3">
    <w:name w:val="4B937B27D9904D978E22D3D78D888F16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3">
    <w:name w:val="91E198FAB0C74B3A935CCB94008CDD6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3">
    <w:name w:val="B479F84A85B2415CA8A41614E20F38E4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3">
    <w:name w:val="950DB68BBB8E4B0885EF41A9CE7EF883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3">
    <w:name w:val="36483A60977B4EE4A9150F6685A6DE3223"/>
    <w:rsid w:val="009D1AB6"/>
    <w:rPr>
      <w:lang w:eastAsia="en-US" w:bidi="en-US"/>
    </w:rPr>
  </w:style>
  <w:style w:type="paragraph" w:customStyle="1" w:styleId="A659CC582DCA4534A253798B1667125223">
    <w:name w:val="A659CC582DCA4534A253798B1667125223"/>
    <w:rsid w:val="009D1AB6"/>
    <w:rPr>
      <w:lang w:eastAsia="en-US" w:bidi="en-US"/>
    </w:rPr>
  </w:style>
  <w:style w:type="paragraph" w:customStyle="1" w:styleId="B66CADAE5663444A9B20C49DEBE3379223">
    <w:name w:val="B66CADAE5663444A9B20C49DEBE33792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3">
    <w:name w:val="58DBD14E9B014B5EAC62F08B81C49F4A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3">
    <w:name w:val="0EDA49318684499691CEAC1A548207C5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3">
    <w:name w:val="2C2E3F808CE04D60A119062FECB3DDB1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6">
    <w:name w:val="E68C93C213674010AE93959A65438E722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7">
    <w:name w:val="4BA4D65667CC46968666EA85393D1DA42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2">
    <w:name w:val="5789A1FDB78A4795958165870C484A402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7">
    <w:name w:val="473D956FE512471A8E8F7E4FD363E9FC2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7">
    <w:name w:val="618282E2477048DD93A82DD1B93D9BC72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5">
    <w:name w:val="AE7FA0C391324F868F8DD45E1B8B1BA91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6">
    <w:name w:val="26D9A5914C344C41915DA893FFF925E52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6">
    <w:name w:val="70F9ABCF19C24D38B705CBB07A01CDBF2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6">
    <w:name w:val="0C4B29AF39FF4160860F7D36DF0BB9F22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6">
    <w:name w:val="201A99D18B174BAAAED41B8AF5A952D02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
    <w:name w:val="64D495C5D37D464F92959175A3E3BC2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6">
    <w:name w:val="DB06E5AB9D7B46AAA8C84176211937C52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6">
    <w:name w:val="9BB0A4FD1A7A46FCA3FDF939EBD293112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6">
    <w:name w:val="9B873AA5BA6143F1991D624D9BAD94EB2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6">
    <w:name w:val="7E5B094B92D846DD9CDA062BD6BC8BA72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6">
    <w:name w:val="2972B0124F204443A3B144A69409A4642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6">
    <w:name w:val="C3C96F2A1B2042D3A27444B0A7C5EC6126"/>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6">
    <w:name w:val="21B51090C29648319F82586764AD41E626"/>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6">
    <w:name w:val="34272A425F874D86B6E8B4CD685DCDF026"/>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6">
    <w:name w:val="8BC49A21F2724827BB2D9CB51304D47126"/>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6">
    <w:name w:val="A89C4AF40FC6463B81AE09107044503E26"/>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6">
    <w:name w:val="2ECF930D42C040EE806E8860D864C76326"/>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6">
    <w:name w:val="280A26E98636424A9A4F00B734B9F48626"/>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6">
    <w:name w:val="50E36A24343F496A82D786106443DCC52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6">
    <w:name w:val="F523346767FE4DDFBF92CC444A9E130C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6">
    <w:name w:val="38AF460A1D074193B8FDB47E16A47B5A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6">
    <w:name w:val="41AD46FCADE544E9AC975A551186687926"/>
    <w:rsid w:val="009D1AB6"/>
    <w:rPr>
      <w:lang w:eastAsia="en-US" w:bidi="en-US"/>
    </w:rPr>
  </w:style>
  <w:style w:type="paragraph" w:customStyle="1" w:styleId="C6FCE31C150144B7B41E5FEE476F955926">
    <w:name w:val="C6FCE31C150144B7B41E5FEE476F95592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6">
    <w:name w:val="3CD2565A79DF4AEC8D967989522B98042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6">
    <w:name w:val="8EB3D8D464D94DD7BEA8B2D4644A43E72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6">
    <w:name w:val="DB02C760BE294C2A8D31838C69133B3F2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6">
    <w:name w:val="B40490C3B19C45708B07EC8E16E1C6D42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6">
    <w:name w:val="CA0FCCB1B0464C369DD449CAE6DC0D942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6">
    <w:name w:val="9267D1452F324EA88D8ACB5AE933F92C2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6">
    <w:name w:val="FBC409DEE1024305BA9E5E451F584BED2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6">
    <w:name w:val="312930A6317642448FDCD489650F45C12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6">
    <w:name w:val="4976B9292EFE44AB9945B811DF2D753A2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6">
    <w:name w:val="EC2A967B3BC34ACD9A1FDB4B904D88C72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6">
    <w:name w:val="DAB069838B9C4913B35FA87E15DDB3842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6">
    <w:name w:val="8D18CEDA2D5F4B28BAD3B4738472E1EC2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6">
    <w:name w:val="96056012D8214DD78F13FEEC6DD892552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6">
    <w:name w:val="2102D31FC3BE4F79B8C8EE8DEC56CCCE2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5">
    <w:name w:val="26D8C257598548FCAF32D29CCCB7A1642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5">
    <w:name w:val="EFA668E2CF0B4FB38BFE0883E4776DB22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5">
    <w:name w:val="F0E79D6019514306BBD3E64A9CD9CF342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5">
    <w:name w:val="BDBBC7FA640E4BF1911CBC37555FD5C72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5">
    <w:name w:val="DF19F1DD389644248E455804F862D2FE2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5">
    <w:name w:val="C45097628F0047C395A0DB499E7488CF2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5">
    <w:name w:val="2EB4C434D4AD4919A0C501ACD58B317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5">
    <w:name w:val="A350308F8AD9495D93FCFAE8A73F8B1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5">
    <w:name w:val="CF55D62293624720A828019F9BE9A59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4">
    <w:name w:val="1FC1FDE86F5D46FD9F79F0F1E775704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4">
    <w:name w:val="4B937B27D9904D978E22D3D78D888F16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4">
    <w:name w:val="91E198FAB0C74B3A935CCB94008CDD6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4">
    <w:name w:val="B479F84A85B2415CA8A41614E20F38E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4">
    <w:name w:val="950DB68BBB8E4B0885EF41A9CE7EF88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4">
    <w:name w:val="36483A60977B4EE4A9150F6685A6DE3224"/>
    <w:rsid w:val="009D1AB6"/>
    <w:rPr>
      <w:lang w:eastAsia="en-US" w:bidi="en-US"/>
    </w:rPr>
  </w:style>
  <w:style w:type="paragraph" w:customStyle="1" w:styleId="A659CC582DCA4534A253798B1667125224">
    <w:name w:val="A659CC582DCA4534A253798B1667125224"/>
    <w:rsid w:val="009D1AB6"/>
    <w:rPr>
      <w:lang w:eastAsia="en-US" w:bidi="en-US"/>
    </w:rPr>
  </w:style>
  <w:style w:type="paragraph" w:customStyle="1" w:styleId="B66CADAE5663444A9B20C49DEBE3379224">
    <w:name w:val="B66CADAE5663444A9B20C49DEBE33792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4">
    <w:name w:val="58DBD14E9B014B5EAC62F08B81C49F4A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4">
    <w:name w:val="0EDA49318684499691CEAC1A548207C5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4">
    <w:name w:val="2C2E3F808CE04D60A119062FECB3DDB1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7">
    <w:name w:val="E68C93C213674010AE93959A65438E722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8">
    <w:name w:val="4BA4D65667CC46968666EA85393D1DA42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3">
    <w:name w:val="5789A1FDB78A4795958165870C484A402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8">
    <w:name w:val="473D956FE512471A8E8F7E4FD363E9FC2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8">
    <w:name w:val="618282E2477048DD93A82DD1B93D9BC72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6">
    <w:name w:val="AE7FA0C391324F868F8DD45E1B8B1BA91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7">
    <w:name w:val="26D9A5914C344C41915DA893FFF925E52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7">
    <w:name w:val="70F9ABCF19C24D38B705CBB07A01CDBF2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7">
    <w:name w:val="0C4B29AF39FF4160860F7D36DF0BB9F22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7">
    <w:name w:val="201A99D18B174BAAAED41B8AF5A952D02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
    <w:name w:val="64D495C5D37D464F92959175A3E3BC2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7">
    <w:name w:val="DB06E5AB9D7B46AAA8C84176211937C52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7">
    <w:name w:val="9BB0A4FD1A7A46FCA3FDF939EBD293112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7">
    <w:name w:val="9B873AA5BA6143F1991D624D9BAD94EB2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7">
    <w:name w:val="7E5B094B92D846DD9CDA062BD6BC8BA72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7">
    <w:name w:val="2972B0124F204443A3B144A69409A4642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7">
    <w:name w:val="C3C96F2A1B2042D3A27444B0A7C5EC6127"/>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7">
    <w:name w:val="21B51090C29648319F82586764AD41E627"/>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7">
    <w:name w:val="34272A425F874D86B6E8B4CD685DCDF027"/>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7">
    <w:name w:val="8BC49A21F2724827BB2D9CB51304D47127"/>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7">
    <w:name w:val="A89C4AF40FC6463B81AE09107044503E27"/>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7">
    <w:name w:val="2ECF930D42C040EE806E8860D864C76327"/>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7">
    <w:name w:val="280A26E98636424A9A4F00B734B9F48627"/>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7">
    <w:name w:val="50E36A24343F496A82D786106443DCC52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7">
    <w:name w:val="F523346767FE4DDFBF92CC444A9E130C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7">
    <w:name w:val="38AF460A1D074193B8FDB47E16A47B5A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7">
    <w:name w:val="41AD46FCADE544E9AC975A551186687927"/>
    <w:rsid w:val="009D1AB6"/>
    <w:rPr>
      <w:lang w:eastAsia="en-US" w:bidi="en-US"/>
    </w:rPr>
  </w:style>
  <w:style w:type="paragraph" w:customStyle="1" w:styleId="C6FCE31C150144B7B41E5FEE476F955927">
    <w:name w:val="C6FCE31C150144B7B41E5FEE476F95592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7">
    <w:name w:val="3CD2565A79DF4AEC8D967989522B98042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7">
    <w:name w:val="8EB3D8D464D94DD7BEA8B2D4644A43E72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7">
    <w:name w:val="DB02C760BE294C2A8D31838C69133B3F2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7">
    <w:name w:val="B40490C3B19C45708B07EC8E16E1C6D42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7">
    <w:name w:val="CA0FCCB1B0464C369DD449CAE6DC0D942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7">
    <w:name w:val="9267D1452F324EA88D8ACB5AE933F92C2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7">
    <w:name w:val="FBC409DEE1024305BA9E5E451F584BED2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7">
    <w:name w:val="312930A6317642448FDCD489650F45C12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7">
    <w:name w:val="4976B9292EFE44AB9945B811DF2D753A2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7">
    <w:name w:val="EC2A967B3BC34ACD9A1FDB4B904D88C72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7">
    <w:name w:val="DAB069838B9C4913B35FA87E15DDB3842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7">
    <w:name w:val="8D18CEDA2D5F4B28BAD3B4738472E1EC2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7">
    <w:name w:val="96056012D8214DD78F13FEEC6DD892552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7">
    <w:name w:val="2102D31FC3BE4F79B8C8EE8DEC56CCCE2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6">
    <w:name w:val="26D8C257598548FCAF32D29CCCB7A1642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6">
    <w:name w:val="EFA668E2CF0B4FB38BFE0883E4776DB22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6">
    <w:name w:val="F0E79D6019514306BBD3E64A9CD9CF342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6">
    <w:name w:val="BDBBC7FA640E4BF1911CBC37555FD5C72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6">
    <w:name w:val="DF19F1DD389644248E455804F862D2FE2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6">
    <w:name w:val="C45097628F0047C395A0DB499E7488CF2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6">
    <w:name w:val="2EB4C434D4AD4919A0C501ACD58B317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6">
    <w:name w:val="A350308F8AD9495D93FCFAE8A73F8B1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6">
    <w:name w:val="CF55D62293624720A828019F9BE9A59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5">
    <w:name w:val="1FC1FDE86F5D46FD9F79F0F1E775704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5">
    <w:name w:val="4B937B27D9904D978E22D3D78D888F16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5">
    <w:name w:val="91E198FAB0C74B3A935CCB94008CDD6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5">
    <w:name w:val="B479F84A85B2415CA8A41614E20F38E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5">
    <w:name w:val="950DB68BBB8E4B0885EF41A9CE7EF88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5">
    <w:name w:val="36483A60977B4EE4A9150F6685A6DE3225"/>
    <w:rsid w:val="009D1AB6"/>
    <w:rPr>
      <w:lang w:eastAsia="en-US" w:bidi="en-US"/>
    </w:rPr>
  </w:style>
  <w:style w:type="paragraph" w:customStyle="1" w:styleId="A659CC582DCA4534A253798B1667125225">
    <w:name w:val="A659CC582DCA4534A253798B1667125225"/>
    <w:rsid w:val="009D1AB6"/>
    <w:rPr>
      <w:lang w:eastAsia="en-US" w:bidi="en-US"/>
    </w:rPr>
  </w:style>
  <w:style w:type="paragraph" w:customStyle="1" w:styleId="B66CADAE5663444A9B20C49DEBE3379225">
    <w:name w:val="B66CADAE5663444A9B20C49DEBE33792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5">
    <w:name w:val="58DBD14E9B014B5EAC62F08B81C49F4A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5">
    <w:name w:val="0EDA49318684499691CEAC1A548207C5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5">
    <w:name w:val="2C2E3F808CE04D60A119062FECB3DDB1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8">
    <w:name w:val="E68C93C213674010AE93959A65438E722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9">
    <w:name w:val="4BA4D65667CC46968666EA85393D1DA42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4">
    <w:name w:val="5789A1FDB78A4795958165870C484A402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9">
    <w:name w:val="473D956FE512471A8E8F7E4FD363E9FC2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9">
    <w:name w:val="618282E2477048DD93A82DD1B93D9BC72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7">
    <w:name w:val="AE7FA0C391324F868F8DD45E1B8B1BA91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8">
    <w:name w:val="26D9A5914C344C41915DA893FFF925E52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8">
    <w:name w:val="70F9ABCF19C24D38B705CBB07A01CDBF2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8">
    <w:name w:val="0C4B29AF39FF4160860F7D36DF0BB9F22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8">
    <w:name w:val="201A99D18B174BAAAED41B8AF5A952D02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
    <w:name w:val="64D495C5D37D464F92959175A3E3BC24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8">
    <w:name w:val="DB06E5AB9D7B46AAA8C84176211937C52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8">
    <w:name w:val="9BB0A4FD1A7A46FCA3FDF939EBD293112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8">
    <w:name w:val="9B873AA5BA6143F1991D624D9BAD94EB28"/>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8">
    <w:name w:val="7E5B094B92D846DD9CDA062BD6BC8BA72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8">
    <w:name w:val="2972B0124F204443A3B144A69409A4642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8">
    <w:name w:val="C3C96F2A1B2042D3A27444B0A7C5EC6128"/>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8">
    <w:name w:val="21B51090C29648319F82586764AD41E628"/>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8">
    <w:name w:val="34272A425F874D86B6E8B4CD685DCDF028"/>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8">
    <w:name w:val="8BC49A21F2724827BB2D9CB51304D47128"/>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8">
    <w:name w:val="A89C4AF40FC6463B81AE09107044503E28"/>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8">
    <w:name w:val="2ECF930D42C040EE806E8860D864C76328"/>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8">
    <w:name w:val="280A26E98636424A9A4F00B734B9F48628"/>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8">
    <w:name w:val="50E36A24343F496A82D786106443DCC52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8">
    <w:name w:val="F523346767FE4DDFBF92CC444A9E130C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8">
    <w:name w:val="38AF460A1D074193B8FDB47E16A47B5A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8">
    <w:name w:val="41AD46FCADE544E9AC975A551186687928"/>
    <w:rsid w:val="009D1AB6"/>
    <w:rPr>
      <w:lang w:eastAsia="en-US" w:bidi="en-US"/>
    </w:rPr>
  </w:style>
  <w:style w:type="paragraph" w:customStyle="1" w:styleId="C6FCE31C150144B7B41E5FEE476F955928">
    <w:name w:val="C6FCE31C150144B7B41E5FEE476F95592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8">
    <w:name w:val="3CD2565A79DF4AEC8D967989522B98042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8">
    <w:name w:val="8EB3D8D464D94DD7BEA8B2D4644A43E72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8">
    <w:name w:val="DB02C760BE294C2A8D31838C69133B3F2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8">
    <w:name w:val="B40490C3B19C45708B07EC8E16E1C6D42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8">
    <w:name w:val="CA0FCCB1B0464C369DD449CAE6DC0D942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8">
    <w:name w:val="9267D1452F324EA88D8ACB5AE933F92C2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8">
    <w:name w:val="FBC409DEE1024305BA9E5E451F584BED2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8">
    <w:name w:val="312930A6317642448FDCD489650F45C12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8">
    <w:name w:val="4976B9292EFE44AB9945B811DF2D753A2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8">
    <w:name w:val="EC2A967B3BC34ACD9A1FDB4B904D88C72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8">
    <w:name w:val="DAB069838B9C4913B35FA87E15DDB3842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8">
    <w:name w:val="8D18CEDA2D5F4B28BAD3B4738472E1EC2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8">
    <w:name w:val="96056012D8214DD78F13FEEC6DD892552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8">
    <w:name w:val="2102D31FC3BE4F79B8C8EE8DEC56CCCE2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7">
    <w:name w:val="26D8C257598548FCAF32D29CCCB7A1642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7">
    <w:name w:val="EFA668E2CF0B4FB38BFE0883E4776DB22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7">
    <w:name w:val="F0E79D6019514306BBD3E64A9CD9CF342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7">
    <w:name w:val="BDBBC7FA640E4BF1911CBC37555FD5C72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7">
    <w:name w:val="DF19F1DD389644248E455804F862D2FE2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7">
    <w:name w:val="C45097628F0047C395A0DB499E7488CF2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7">
    <w:name w:val="2EB4C434D4AD4919A0C501ACD58B317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7">
    <w:name w:val="A350308F8AD9495D93FCFAE8A73F8B1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7">
    <w:name w:val="CF55D62293624720A828019F9BE9A59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6">
    <w:name w:val="1FC1FDE86F5D46FD9F79F0F1E775704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6">
    <w:name w:val="4B937B27D9904D978E22D3D78D888F16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6">
    <w:name w:val="91E198FAB0C74B3A935CCB94008CDD6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6">
    <w:name w:val="B479F84A85B2415CA8A41614E20F38E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6">
    <w:name w:val="950DB68BBB8E4B0885EF41A9CE7EF88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6">
    <w:name w:val="36483A60977B4EE4A9150F6685A6DE3226"/>
    <w:rsid w:val="009D1AB6"/>
    <w:rPr>
      <w:lang w:eastAsia="en-US" w:bidi="en-US"/>
    </w:rPr>
  </w:style>
  <w:style w:type="paragraph" w:customStyle="1" w:styleId="A659CC582DCA4534A253798B1667125226">
    <w:name w:val="A659CC582DCA4534A253798B1667125226"/>
    <w:rsid w:val="009D1AB6"/>
    <w:rPr>
      <w:lang w:eastAsia="en-US" w:bidi="en-US"/>
    </w:rPr>
  </w:style>
  <w:style w:type="paragraph" w:customStyle="1" w:styleId="B66CADAE5663444A9B20C49DEBE3379226">
    <w:name w:val="B66CADAE5663444A9B20C49DEBE33792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6">
    <w:name w:val="58DBD14E9B014B5EAC62F08B81C49F4A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6">
    <w:name w:val="0EDA49318684499691CEAC1A548207C5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6">
    <w:name w:val="2C2E3F808CE04D60A119062FECB3DDB1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4A999BFEDFA4DB099BBB9356A467B78">
    <w:name w:val="64A999BFEDFA4DB099BBB9356A467B78"/>
    <w:rsid w:val="009D1AB6"/>
    <w:pPr>
      <w:spacing w:after="160" w:line="259" w:lineRule="auto"/>
    </w:pPr>
  </w:style>
  <w:style w:type="paragraph" w:customStyle="1" w:styleId="E68C93C213674010AE93959A65438E7229">
    <w:name w:val="E68C93C213674010AE93959A65438E722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0">
    <w:name w:val="4BA4D65667CC46968666EA85393D1DA43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5">
    <w:name w:val="5789A1FDB78A4795958165870C484A402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0">
    <w:name w:val="473D956FE512471A8E8F7E4FD363E9FC3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0">
    <w:name w:val="618282E2477048DD93A82DD1B93D9BC73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8">
    <w:name w:val="AE7FA0C391324F868F8DD45E1B8B1BA91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9">
    <w:name w:val="26D9A5914C344C41915DA893FFF925E52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9">
    <w:name w:val="70F9ABCF19C24D38B705CBB07A01CDBF2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9">
    <w:name w:val="0C4B29AF39FF4160860F7D36DF0BB9F22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9">
    <w:name w:val="201A99D18B174BAAAED41B8AF5A952D02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5">
    <w:name w:val="64D495C5D37D464F92959175A3E3BC24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9">
    <w:name w:val="DB06E5AB9D7B46AAA8C84176211937C52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9">
    <w:name w:val="9BB0A4FD1A7A46FCA3FDF939EBD293112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9">
    <w:name w:val="9B873AA5BA6143F1991D624D9BAD94EB29"/>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9">
    <w:name w:val="7E5B094B92D846DD9CDA062BD6BC8BA729"/>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9">
    <w:name w:val="2972B0124F204443A3B144A69409A4642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9">
    <w:name w:val="C3C96F2A1B2042D3A27444B0A7C5EC6129"/>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9">
    <w:name w:val="21B51090C29648319F82586764AD41E629"/>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9">
    <w:name w:val="34272A425F874D86B6E8B4CD685DCDF029"/>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9">
    <w:name w:val="8BC49A21F2724827BB2D9CB51304D47129"/>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9">
    <w:name w:val="A89C4AF40FC6463B81AE09107044503E29"/>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9">
    <w:name w:val="2ECF930D42C040EE806E8860D864C76329"/>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9">
    <w:name w:val="280A26E98636424A9A4F00B734B9F48629"/>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9">
    <w:name w:val="50E36A24343F496A82D786106443DCC52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9">
    <w:name w:val="F523346767FE4DDFBF92CC444A9E130C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9">
    <w:name w:val="38AF460A1D074193B8FDB47E16A47B5A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9">
    <w:name w:val="41AD46FCADE544E9AC975A551186687929"/>
    <w:rsid w:val="009D1AB6"/>
    <w:rPr>
      <w:lang w:eastAsia="en-US" w:bidi="en-US"/>
    </w:rPr>
  </w:style>
  <w:style w:type="paragraph" w:customStyle="1" w:styleId="C6FCE31C150144B7B41E5FEE476F955929">
    <w:name w:val="C6FCE31C150144B7B41E5FEE476F95592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9">
    <w:name w:val="3CD2565A79DF4AEC8D967989522B98042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9">
    <w:name w:val="8EB3D8D464D94DD7BEA8B2D4644A43E72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9">
    <w:name w:val="DB02C760BE294C2A8D31838C69133B3F2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9">
    <w:name w:val="B40490C3B19C45708B07EC8E16E1C6D42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9">
    <w:name w:val="CA0FCCB1B0464C369DD449CAE6DC0D942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9">
    <w:name w:val="9267D1452F324EA88D8ACB5AE933F92C2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9">
    <w:name w:val="FBC409DEE1024305BA9E5E451F584BED2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9">
    <w:name w:val="312930A6317642448FDCD489650F45C12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9">
    <w:name w:val="4976B9292EFE44AB9945B811DF2D753A2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9">
    <w:name w:val="EC2A967B3BC34ACD9A1FDB4B904D88C72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9">
    <w:name w:val="DAB069838B9C4913B35FA87E15DDB3842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9">
    <w:name w:val="8D18CEDA2D5F4B28BAD3B4738472E1EC2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9">
    <w:name w:val="96056012D8214DD78F13FEEC6DD892552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9">
    <w:name w:val="2102D31FC3BE4F79B8C8EE8DEC56CCCE2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8">
    <w:name w:val="26D8C257598548FCAF32D29CCCB7A1642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8">
    <w:name w:val="EFA668E2CF0B4FB38BFE0883E4776DB22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8">
    <w:name w:val="F0E79D6019514306BBD3E64A9CD9CF342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8">
    <w:name w:val="BDBBC7FA640E4BF1911CBC37555FD5C72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8">
    <w:name w:val="DF19F1DD389644248E455804F862D2FE2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8">
    <w:name w:val="C45097628F0047C395A0DB499E7488CF2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8">
    <w:name w:val="2EB4C434D4AD4919A0C501ACD58B317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8">
    <w:name w:val="A350308F8AD9495D93FCFAE8A73F8B1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8">
    <w:name w:val="CF55D62293624720A828019F9BE9A59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7">
    <w:name w:val="1FC1FDE86F5D46FD9F79F0F1E775704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7">
    <w:name w:val="4B937B27D9904D978E22D3D78D888F16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7">
    <w:name w:val="91E198FAB0C74B3A935CCB94008CDD6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7">
    <w:name w:val="B479F84A85B2415CA8A41614E20F38E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7">
    <w:name w:val="950DB68BBB8E4B0885EF41A9CE7EF88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7">
    <w:name w:val="36483A60977B4EE4A9150F6685A6DE3227"/>
    <w:rsid w:val="009D1AB6"/>
    <w:rPr>
      <w:lang w:eastAsia="en-US" w:bidi="en-US"/>
    </w:rPr>
  </w:style>
  <w:style w:type="paragraph" w:customStyle="1" w:styleId="A659CC582DCA4534A253798B1667125227">
    <w:name w:val="A659CC582DCA4534A253798B1667125227"/>
    <w:rsid w:val="009D1AB6"/>
    <w:rPr>
      <w:lang w:eastAsia="en-US" w:bidi="en-US"/>
    </w:rPr>
  </w:style>
  <w:style w:type="paragraph" w:customStyle="1" w:styleId="B66CADAE5663444A9B20C49DEBE3379227">
    <w:name w:val="B66CADAE5663444A9B20C49DEBE33792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7">
    <w:name w:val="58DBD14E9B014B5EAC62F08B81C49F4A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7">
    <w:name w:val="0EDA49318684499691CEAC1A548207C5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7">
    <w:name w:val="2C2E3F808CE04D60A119062FECB3DDB1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0">
    <w:name w:val="E68C93C213674010AE93959A65438E723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1">
    <w:name w:val="4BA4D65667CC46968666EA85393D1DA43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6">
    <w:name w:val="5789A1FDB78A4795958165870C484A402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1">
    <w:name w:val="473D956FE512471A8E8F7E4FD363E9FC3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1">
    <w:name w:val="618282E2477048DD93A82DD1B93D9BC73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9">
    <w:name w:val="AE7FA0C391324F868F8DD45E1B8B1BA91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0">
    <w:name w:val="26D9A5914C344C41915DA893FFF925E53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0">
    <w:name w:val="70F9ABCF19C24D38B705CBB07A01CDBF3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0">
    <w:name w:val="0C4B29AF39FF4160860F7D36DF0BB9F23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0">
    <w:name w:val="201A99D18B174BAAAED41B8AF5A952D03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6">
    <w:name w:val="64D495C5D37D464F92959175A3E3BC24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0">
    <w:name w:val="DB06E5AB9D7B46AAA8C84176211937C53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0">
    <w:name w:val="9BB0A4FD1A7A46FCA3FDF939EBD293113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0">
    <w:name w:val="9B873AA5BA6143F1991D624D9BAD94EB30"/>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0">
    <w:name w:val="7E5B094B92D846DD9CDA062BD6BC8BA730"/>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0">
    <w:name w:val="2972B0124F204443A3B144A69409A4643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0">
    <w:name w:val="C3C96F2A1B2042D3A27444B0A7C5EC6130"/>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30">
    <w:name w:val="21B51090C29648319F82586764AD41E630"/>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30">
    <w:name w:val="34272A425F874D86B6E8B4CD685DCDF030"/>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30">
    <w:name w:val="8BC49A21F2724827BB2D9CB51304D47130"/>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30">
    <w:name w:val="A89C4AF40FC6463B81AE09107044503E30"/>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30">
    <w:name w:val="2ECF930D42C040EE806E8860D864C76330"/>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30">
    <w:name w:val="280A26E98636424A9A4F00B734B9F48630"/>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30">
    <w:name w:val="50E36A24343F496A82D786106443DCC53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0">
    <w:name w:val="F523346767FE4DDFBF92CC444A9E130C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0">
    <w:name w:val="38AF460A1D074193B8FDB47E16A47B5A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0">
    <w:name w:val="41AD46FCADE544E9AC975A551186687930"/>
    <w:rsid w:val="009D1AB6"/>
    <w:rPr>
      <w:lang w:eastAsia="en-US" w:bidi="en-US"/>
    </w:rPr>
  </w:style>
  <w:style w:type="paragraph" w:customStyle="1" w:styleId="C6FCE31C150144B7B41E5FEE476F955930">
    <w:name w:val="C6FCE31C150144B7B41E5FEE476F95593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0">
    <w:name w:val="3CD2565A79DF4AEC8D967989522B98043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0">
    <w:name w:val="8EB3D8D464D94DD7BEA8B2D4644A43E73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0">
    <w:name w:val="DB02C760BE294C2A8D31838C69133B3F3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0">
    <w:name w:val="B40490C3B19C45708B07EC8E16E1C6D43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0">
    <w:name w:val="CA0FCCB1B0464C369DD449CAE6DC0D943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0">
    <w:name w:val="9267D1452F324EA88D8ACB5AE933F92C3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0">
    <w:name w:val="FBC409DEE1024305BA9E5E451F584BED3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0">
    <w:name w:val="312930A6317642448FDCD489650F45C13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0">
    <w:name w:val="4976B9292EFE44AB9945B811DF2D753A3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0">
    <w:name w:val="EC2A967B3BC34ACD9A1FDB4B904D88C73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0">
    <w:name w:val="DAB069838B9C4913B35FA87E15DDB3843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0">
    <w:name w:val="8D18CEDA2D5F4B28BAD3B4738472E1EC3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0">
    <w:name w:val="96056012D8214DD78F13FEEC6DD892553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0">
    <w:name w:val="2102D31FC3BE4F79B8C8EE8DEC56CCCE3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9">
    <w:name w:val="26D8C257598548FCAF32D29CCCB7A1642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9">
    <w:name w:val="EFA668E2CF0B4FB38BFE0883E4776DB22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9">
    <w:name w:val="F0E79D6019514306BBD3E64A9CD9CF342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9">
    <w:name w:val="BDBBC7FA640E4BF1911CBC37555FD5C72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9">
    <w:name w:val="DF19F1DD389644248E455804F862D2FE2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9">
    <w:name w:val="C45097628F0047C395A0DB499E7488CF2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9">
    <w:name w:val="2EB4C434D4AD4919A0C501ACD58B317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9">
    <w:name w:val="A350308F8AD9495D93FCFAE8A73F8B1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9">
    <w:name w:val="CF55D62293624720A828019F9BE9A59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8">
    <w:name w:val="1FC1FDE86F5D46FD9F79F0F1E775704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8">
    <w:name w:val="4B937B27D9904D978E22D3D78D888F16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8">
    <w:name w:val="91E198FAB0C74B3A935CCB94008CDD6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8">
    <w:name w:val="B479F84A85B2415CA8A41614E20F38E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8">
    <w:name w:val="950DB68BBB8E4B0885EF41A9CE7EF88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8">
    <w:name w:val="36483A60977B4EE4A9150F6685A6DE3228"/>
    <w:rsid w:val="009D1AB6"/>
    <w:rPr>
      <w:lang w:eastAsia="en-US" w:bidi="en-US"/>
    </w:rPr>
  </w:style>
  <w:style w:type="paragraph" w:customStyle="1" w:styleId="A659CC582DCA4534A253798B1667125228">
    <w:name w:val="A659CC582DCA4534A253798B1667125228"/>
    <w:rsid w:val="009D1AB6"/>
    <w:rPr>
      <w:lang w:eastAsia="en-US" w:bidi="en-US"/>
    </w:rPr>
  </w:style>
  <w:style w:type="paragraph" w:customStyle="1" w:styleId="B66CADAE5663444A9B20C49DEBE3379228">
    <w:name w:val="B66CADAE5663444A9B20C49DEBE33792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8">
    <w:name w:val="58DBD14E9B014B5EAC62F08B81C49F4A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8">
    <w:name w:val="0EDA49318684499691CEAC1A548207C5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8">
    <w:name w:val="2C2E3F808CE04D60A119062FECB3DDB1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87FF18E121E7423C8EC2B6C69E077636">
    <w:name w:val="87FF18E121E7423C8EC2B6C69E077636"/>
    <w:rsid w:val="009D1AB6"/>
    <w:pPr>
      <w:spacing w:after="160" w:line="259" w:lineRule="auto"/>
    </w:pPr>
  </w:style>
  <w:style w:type="paragraph" w:customStyle="1" w:styleId="EA2D624199F7412A92FEC4E78BA6EAC7">
    <w:name w:val="EA2D624199F7412A92FEC4E78BA6EAC7"/>
    <w:rsid w:val="009D1AB6"/>
    <w:pPr>
      <w:spacing w:after="160" w:line="259" w:lineRule="auto"/>
    </w:pPr>
  </w:style>
  <w:style w:type="paragraph" w:customStyle="1" w:styleId="385D4473EA2F4823BA35A72552FDF966">
    <w:name w:val="385D4473EA2F4823BA35A72552FDF966"/>
    <w:rsid w:val="009D1AB6"/>
    <w:pPr>
      <w:spacing w:after="160" w:line="259" w:lineRule="auto"/>
    </w:pPr>
  </w:style>
  <w:style w:type="paragraph" w:customStyle="1" w:styleId="BB561706522B460893E36461555FE5B4">
    <w:name w:val="BB561706522B460893E36461555FE5B4"/>
    <w:rsid w:val="009D1AB6"/>
    <w:pPr>
      <w:spacing w:after="160" w:line="259" w:lineRule="auto"/>
    </w:pPr>
  </w:style>
  <w:style w:type="paragraph" w:customStyle="1" w:styleId="47BCDB4D8F00417688171E1431F0C8B5">
    <w:name w:val="47BCDB4D8F00417688171E1431F0C8B5"/>
    <w:rsid w:val="009D1AB6"/>
    <w:pPr>
      <w:spacing w:after="160" w:line="259" w:lineRule="auto"/>
    </w:pPr>
  </w:style>
  <w:style w:type="paragraph" w:customStyle="1" w:styleId="5A7CD78CC8124E4A8114C25AD3A90B1A">
    <w:name w:val="5A7CD78CC8124E4A8114C25AD3A90B1A"/>
    <w:rsid w:val="009D1AB6"/>
    <w:pPr>
      <w:spacing w:after="160" w:line="259" w:lineRule="auto"/>
    </w:pPr>
  </w:style>
  <w:style w:type="paragraph" w:customStyle="1" w:styleId="8AB295F30EB646F6AA617B4CB01A2F3F">
    <w:name w:val="8AB295F30EB646F6AA617B4CB01A2F3F"/>
    <w:rsid w:val="009D1AB6"/>
    <w:pPr>
      <w:spacing w:after="160" w:line="259" w:lineRule="auto"/>
    </w:pPr>
  </w:style>
  <w:style w:type="paragraph" w:customStyle="1" w:styleId="D47C475CE2BA454AB6923D84869F5A77">
    <w:name w:val="D47C475CE2BA454AB6923D84869F5A77"/>
    <w:rsid w:val="009D1AB6"/>
    <w:pPr>
      <w:spacing w:after="160" w:line="259" w:lineRule="auto"/>
    </w:pPr>
  </w:style>
  <w:style w:type="paragraph" w:customStyle="1" w:styleId="9E052620829741458DEE4BD7BCB89C83">
    <w:name w:val="9E052620829741458DEE4BD7BCB89C83"/>
    <w:rsid w:val="009D1AB6"/>
    <w:pPr>
      <w:spacing w:after="160" w:line="259" w:lineRule="auto"/>
    </w:pPr>
  </w:style>
  <w:style w:type="paragraph" w:customStyle="1" w:styleId="71266707A7B444D08519DDC99A696D00">
    <w:name w:val="71266707A7B444D08519DDC99A696D00"/>
    <w:rsid w:val="009D1AB6"/>
    <w:pPr>
      <w:spacing w:after="160" w:line="259" w:lineRule="auto"/>
    </w:pPr>
  </w:style>
  <w:style w:type="paragraph" w:customStyle="1" w:styleId="DA713F1A6705478A8E2A7AD989FC4807">
    <w:name w:val="DA713F1A6705478A8E2A7AD989FC4807"/>
    <w:rsid w:val="009D1AB6"/>
    <w:pPr>
      <w:spacing w:after="160" w:line="259" w:lineRule="auto"/>
    </w:pPr>
  </w:style>
  <w:style w:type="paragraph" w:customStyle="1" w:styleId="8C843136DA5443CF85E8ED9994175472">
    <w:name w:val="8C843136DA5443CF85E8ED9994175472"/>
    <w:rsid w:val="009D1AB6"/>
    <w:pPr>
      <w:spacing w:after="160" w:line="259" w:lineRule="auto"/>
    </w:pPr>
  </w:style>
  <w:style w:type="paragraph" w:customStyle="1" w:styleId="E1392CA5F10B422CBF26F810A8969F15">
    <w:name w:val="E1392CA5F10B422CBF26F810A8969F15"/>
    <w:rsid w:val="009D1AB6"/>
    <w:pPr>
      <w:spacing w:after="160" w:line="259" w:lineRule="auto"/>
    </w:pPr>
  </w:style>
  <w:style w:type="paragraph" w:customStyle="1" w:styleId="9C33CF97756241D28A2955906B14EC3F">
    <w:name w:val="9C33CF97756241D28A2955906B14EC3F"/>
    <w:rsid w:val="009D1AB6"/>
    <w:pPr>
      <w:spacing w:after="160" w:line="259" w:lineRule="auto"/>
    </w:pPr>
  </w:style>
  <w:style w:type="paragraph" w:customStyle="1" w:styleId="E68C93C213674010AE93959A65438E7231">
    <w:name w:val="E68C93C213674010AE93959A65438E723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2">
    <w:name w:val="4BA4D65667CC46968666EA85393D1DA43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7">
    <w:name w:val="5789A1FDB78A4795958165870C484A402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2">
    <w:name w:val="473D956FE512471A8E8F7E4FD363E9FC3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2">
    <w:name w:val="618282E2477048DD93A82DD1B93D9BC73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0">
    <w:name w:val="AE7FA0C391324F868F8DD45E1B8B1BA92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1">
    <w:name w:val="26D9A5914C344C41915DA893FFF925E53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1">
    <w:name w:val="70F9ABCF19C24D38B705CBB07A01CDBF3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1">
    <w:name w:val="0C4B29AF39FF4160860F7D36DF0BB9F23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1">
    <w:name w:val="201A99D18B174BAAAED41B8AF5A952D03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7">
    <w:name w:val="64D495C5D37D464F92959175A3E3BC24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1">
    <w:name w:val="DB06E5AB9D7B46AAA8C84176211937C53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1">
    <w:name w:val="9BB0A4FD1A7A46FCA3FDF939EBD293113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1">
    <w:name w:val="9B873AA5BA6143F1991D624D9BAD94EB31"/>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1">
    <w:name w:val="7E5B094B92D846DD9CDA062BD6BC8BA731"/>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1">
    <w:name w:val="2972B0124F204443A3B144A69409A4643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1">
    <w:name w:val="C3C96F2A1B2042D3A27444B0A7C5EC6131"/>
    <w:rsid w:val="009D1AB6"/>
    <w:pPr>
      <w:spacing w:after="0" w:line="240" w:lineRule="auto"/>
      <w:ind w:firstLine="709"/>
      <w:jc w:val="both"/>
    </w:pPr>
    <w:rPr>
      <w:rFonts w:ascii="Times New Roman" w:hAnsi="Times New Roman"/>
      <w:sz w:val="24"/>
      <w:lang w:eastAsia="en-US" w:bidi="en-US"/>
    </w:rPr>
  </w:style>
  <w:style w:type="paragraph" w:customStyle="1" w:styleId="D47C475CE2BA454AB6923D84869F5A771">
    <w:name w:val="D47C475CE2BA454AB6923D84869F5A77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
    <w:name w:val="9E052620829741458DEE4BD7BCB89C8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
    <w:name w:val="71266707A7B444D08519DDC99A696D00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
    <w:name w:val="DA713F1A6705478A8E2A7AD989FC4807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
    <w:name w:val="8C843136DA5443CF85E8ED999417547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
    <w:name w:val="E1392CA5F10B422CBF26F810A8969F15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
    <w:name w:val="9C33CF97756241D28A2955906B14EC3F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1">
    <w:name w:val="F523346767FE4DDFBF92CC444A9E130C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1">
    <w:name w:val="38AF460A1D074193B8FDB47E16A47B5A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1">
    <w:name w:val="41AD46FCADE544E9AC975A551186687931"/>
    <w:rsid w:val="009D1AB6"/>
    <w:rPr>
      <w:lang w:eastAsia="en-US" w:bidi="en-US"/>
    </w:rPr>
  </w:style>
  <w:style w:type="paragraph" w:customStyle="1" w:styleId="C6FCE31C150144B7B41E5FEE476F955931">
    <w:name w:val="C6FCE31C150144B7B41E5FEE476F95593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1">
    <w:name w:val="3CD2565A79DF4AEC8D967989522B98043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1">
    <w:name w:val="8EB3D8D464D94DD7BEA8B2D4644A43E73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1">
    <w:name w:val="DB02C760BE294C2A8D31838C69133B3F3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1">
    <w:name w:val="B40490C3B19C45708B07EC8E16E1C6D43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1">
    <w:name w:val="CA0FCCB1B0464C369DD449CAE6DC0D943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1">
    <w:name w:val="9267D1452F324EA88D8ACB5AE933F92C3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1">
    <w:name w:val="FBC409DEE1024305BA9E5E451F584BED3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1">
    <w:name w:val="312930A6317642448FDCD489650F45C13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1">
    <w:name w:val="4976B9292EFE44AB9945B811DF2D753A3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1">
    <w:name w:val="EC2A967B3BC34ACD9A1FDB4B904D88C73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1">
    <w:name w:val="DAB069838B9C4913B35FA87E15DDB3843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1">
    <w:name w:val="8D18CEDA2D5F4B28BAD3B4738472E1EC3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1">
    <w:name w:val="96056012D8214DD78F13FEEC6DD892553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1">
    <w:name w:val="2102D31FC3BE4F79B8C8EE8DEC56CCCE3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0">
    <w:name w:val="26D8C257598548FCAF32D29CCCB7A1643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0">
    <w:name w:val="EFA668E2CF0B4FB38BFE0883E4776DB23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0">
    <w:name w:val="F0E79D6019514306BBD3E64A9CD9CF343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0">
    <w:name w:val="BDBBC7FA640E4BF1911CBC37555FD5C73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0">
    <w:name w:val="DF19F1DD389644248E455804F862D2FE3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0">
    <w:name w:val="C45097628F0047C395A0DB499E7488CF3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0">
    <w:name w:val="2EB4C434D4AD4919A0C501ACD58B317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0">
    <w:name w:val="A350308F8AD9495D93FCFAE8A73F8B1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0">
    <w:name w:val="CF55D62293624720A828019F9BE9A59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9">
    <w:name w:val="1FC1FDE86F5D46FD9F79F0F1E775704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9">
    <w:name w:val="4B937B27D9904D978E22D3D78D888F16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9">
    <w:name w:val="91E198FAB0C74B3A935CCB94008CDD6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9">
    <w:name w:val="B479F84A85B2415CA8A41614E20F38E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9">
    <w:name w:val="950DB68BBB8E4B0885EF41A9CE7EF88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9">
    <w:name w:val="36483A60977B4EE4A9150F6685A6DE3229"/>
    <w:rsid w:val="009D1AB6"/>
    <w:rPr>
      <w:lang w:eastAsia="en-US" w:bidi="en-US"/>
    </w:rPr>
  </w:style>
  <w:style w:type="paragraph" w:customStyle="1" w:styleId="A659CC582DCA4534A253798B1667125229">
    <w:name w:val="A659CC582DCA4534A253798B1667125229"/>
    <w:rsid w:val="009D1AB6"/>
    <w:rPr>
      <w:lang w:eastAsia="en-US" w:bidi="en-US"/>
    </w:rPr>
  </w:style>
  <w:style w:type="paragraph" w:customStyle="1" w:styleId="B66CADAE5663444A9B20C49DEBE3379229">
    <w:name w:val="B66CADAE5663444A9B20C49DEBE33792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9">
    <w:name w:val="58DBD14E9B014B5EAC62F08B81C49F4A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9">
    <w:name w:val="0EDA49318684499691CEAC1A548207C5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9">
    <w:name w:val="2C2E3F808CE04D60A119062FECB3DDB1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AEBA84B22EC4710BCB65B1585A6C73B">
    <w:name w:val="5AEBA84B22EC4710BCB65B1585A6C73B"/>
    <w:rsid w:val="009D1AB6"/>
    <w:pPr>
      <w:spacing w:after="160" w:line="259" w:lineRule="auto"/>
    </w:pPr>
  </w:style>
  <w:style w:type="paragraph" w:customStyle="1" w:styleId="E68C93C213674010AE93959A65438E7232">
    <w:name w:val="E68C93C213674010AE93959A65438E723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3">
    <w:name w:val="4BA4D65667CC46968666EA85393D1DA43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8">
    <w:name w:val="5789A1FDB78A4795958165870C484A402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3">
    <w:name w:val="473D956FE512471A8E8F7E4FD363E9FC3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3">
    <w:name w:val="618282E2477048DD93A82DD1B93D9BC73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1">
    <w:name w:val="AE7FA0C391324F868F8DD45E1B8B1BA92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2">
    <w:name w:val="26D9A5914C344C41915DA893FFF925E53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2">
    <w:name w:val="70F9ABCF19C24D38B705CBB07A01CDBF3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2">
    <w:name w:val="0C4B29AF39FF4160860F7D36DF0BB9F23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2">
    <w:name w:val="201A99D18B174BAAAED41B8AF5A952D03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8">
    <w:name w:val="64D495C5D37D464F92959175A3E3BC24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2">
    <w:name w:val="DB06E5AB9D7B46AAA8C84176211937C53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2">
    <w:name w:val="9BB0A4FD1A7A46FCA3FDF939EBD293113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2">
    <w:name w:val="9B873AA5BA6143F1991D624D9BAD94EB32"/>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2">
    <w:name w:val="7E5B094B92D846DD9CDA062BD6BC8BA732"/>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2">
    <w:name w:val="2972B0124F204443A3B144A69409A4643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2">
    <w:name w:val="C3C96F2A1B2042D3A27444B0A7C5EC613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
    <w:name w:val="5AEBA84B22EC4710BCB65B1585A6C73B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
    <w:name w:val="9E052620829741458DEE4BD7BCB89C8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
    <w:name w:val="71266707A7B444D08519DDC99A696D00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
    <w:name w:val="DA713F1A6705478A8E2A7AD989FC4807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
    <w:name w:val="8C843136DA5443CF85E8ED999417547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
    <w:name w:val="E1392CA5F10B422CBF26F810A8969F15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
    <w:name w:val="9C33CF97756241D28A2955906B14EC3F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2">
    <w:name w:val="F523346767FE4DDFBF92CC444A9E130C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2">
    <w:name w:val="38AF460A1D074193B8FDB47E16A47B5A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2">
    <w:name w:val="41AD46FCADE544E9AC975A551186687932"/>
    <w:rsid w:val="009D1AB6"/>
    <w:rPr>
      <w:lang w:eastAsia="en-US" w:bidi="en-US"/>
    </w:rPr>
  </w:style>
  <w:style w:type="paragraph" w:customStyle="1" w:styleId="C6FCE31C150144B7B41E5FEE476F955932">
    <w:name w:val="C6FCE31C150144B7B41E5FEE476F95593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2">
    <w:name w:val="3CD2565A79DF4AEC8D967989522B98043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2">
    <w:name w:val="8EB3D8D464D94DD7BEA8B2D4644A43E73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2">
    <w:name w:val="DB02C760BE294C2A8D31838C69133B3F3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2">
    <w:name w:val="B40490C3B19C45708B07EC8E16E1C6D43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2">
    <w:name w:val="CA0FCCB1B0464C369DD449CAE6DC0D943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2">
    <w:name w:val="9267D1452F324EA88D8ACB5AE933F92C3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2">
    <w:name w:val="FBC409DEE1024305BA9E5E451F584BED3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2">
    <w:name w:val="312930A6317642448FDCD489650F45C13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2">
    <w:name w:val="4976B9292EFE44AB9945B811DF2D753A3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2">
    <w:name w:val="EC2A967B3BC34ACD9A1FDB4B904D88C73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2">
    <w:name w:val="DAB069838B9C4913B35FA87E15DDB3843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2">
    <w:name w:val="8D18CEDA2D5F4B28BAD3B4738472E1EC3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2">
    <w:name w:val="96056012D8214DD78F13FEEC6DD892553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2">
    <w:name w:val="2102D31FC3BE4F79B8C8EE8DEC56CCCE3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1">
    <w:name w:val="26D8C257598548FCAF32D29CCCB7A1643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1">
    <w:name w:val="EFA668E2CF0B4FB38BFE0883E4776DB23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1">
    <w:name w:val="F0E79D6019514306BBD3E64A9CD9CF343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1">
    <w:name w:val="BDBBC7FA640E4BF1911CBC37555FD5C73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1">
    <w:name w:val="DF19F1DD389644248E455804F862D2FE3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1">
    <w:name w:val="C45097628F0047C395A0DB499E7488CF3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1">
    <w:name w:val="2EB4C434D4AD4919A0C501ACD58B317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1">
    <w:name w:val="A350308F8AD9495D93FCFAE8A73F8B1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1">
    <w:name w:val="CF55D62293624720A828019F9BE9A59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0">
    <w:name w:val="1FC1FDE86F5D46FD9F79F0F1E775704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0">
    <w:name w:val="4B937B27D9904D978E22D3D78D888F16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0">
    <w:name w:val="91E198FAB0C74B3A935CCB94008CDD6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0">
    <w:name w:val="B479F84A85B2415CA8A41614E20F38E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0">
    <w:name w:val="950DB68BBB8E4B0885EF41A9CE7EF88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0">
    <w:name w:val="36483A60977B4EE4A9150F6685A6DE3230"/>
    <w:rsid w:val="009D1AB6"/>
    <w:rPr>
      <w:lang w:eastAsia="en-US" w:bidi="en-US"/>
    </w:rPr>
  </w:style>
  <w:style w:type="paragraph" w:customStyle="1" w:styleId="A659CC582DCA4534A253798B1667125230">
    <w:name w:val="A659CC582DCA4534A253798B1667125230"/>
    <w:rsid w:val="009D1AB6"/>
    <w:rPr>
      <w:lang w:eastAsia="en-US" w:bidi="en-US"/>
    </w:rPr>
  </w:style>
  <w:style w:type="paragraph" w:customStyle="1" w:styleId="B66CADAE5663444A9B20C49DEBE3379230">
    <w:name w:val="B66CADAE5663444A9B20C49DEBE33792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0">
    <w:name w:val="58DBD14E9B014B5EAC62F08B81C49F4A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0">
    <w:name w:val="0EDA49318684499691CEAC1A548207C5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0">
    <w:name w:val="2C2E3F808CE04D60A119062FECB3DDB1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3">
    <w:name w:val="E68C93C213674010AE93959A65438E723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4">
    <w:name w:val="4BA4D65667CC46968666EA85393D1DA43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9">
    <w:name w:val="5789A1FDB78A4795958165870C484A402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4">
    <w:name w:val="473D956FE512471A8E8F7E4FD363E9FC3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4">
    <w:name w:val="618282E2477048DD93A82DD1B93D9BC73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2">
    <w:name w:val="AE7FA0C391324F868F8DD45E1B8B1BA92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3">
    <w:name w:val="26D9A5914C344C41915DA893FFF925E53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3">
    <w:name w:val="70F9ABCF19C24D38B705CBB07A01CDBF3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3">
    <w:name w:val="0C4B29AF39FF4160860F7D36DF0BB9F23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3">
    <w:name w:val="201A99D18B174BAAAED41B8AF5A952D03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9">
    <w:name w:val="64D495C5D37D464F92959175A3E3BC24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3">
    <w:name w:val="DB06E5AB9D7B46AAA8C84176211937C53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3">
    <w:name w:val="9BB0A4FD1A7A46FCA3FDF939EBD293113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3">
    <w:name w:val="9B873AA5BA6143F1991D624D9BAD94EB33"/>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3">
    <w:name w:val="7E5B094B92D846DD9CDA062BD6BC8BA733"/>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3">
    <w:name w:val="2972B0124F204443A3B144A69409A4643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3">
    <w:name w:val="C3C96F2A1B2042D3A27444B0A7C5EC613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
    <w:name w:val="5AEBA84B22EC4710BCB65B1585A6C73B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
    <w:name w:val="9E052620829741458DEE4BD7BCB89C8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
    <w:name w:val="71266707A7B444D08519DDC99A696D00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
    <w:name w:val="DA713F1A6705478A8E2A7AD989FC4807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
    <w:name w:val="8C843136DA5443CF85E8ED999417547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
    <w:name w:val="E1392CA5F10B422CBF26F810A8969F15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
    <w:name w:val="9C33CF97756241D28A2955906B14EC3F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3">
    <w:name w:val="F523346767FE4DDFBF92CC444A9E130C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3">
    <w:name w:val="38AF460A1D074193B8FDB47E16A47B5A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3">
    <w:name w:val="41AD46FCADE544E9AC975A551186687933"/>
    <w:rsid w:val="009D1AB6"/>
    <w:rPr>
      <w:lang w:eastAsia="en-US" w:bidi="en-US"/>
    </w:rPr>
  </w:style>
  <w:style w:type="paragraph" w:customStyle="1" w:styleId="C6FCE31C150144B7B41E5FEE476F955933">
    <w:name w:val="C6FCE31C150144B7B41E5FEE476F95593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3">
    <w:name w:val="3CD2565A79DF4AEC8D967989522B98043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3">
    <w:name w:val="8EB3D8D464D94DD7BEA8B2D4644A43E73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3">
    <w:name w:val="DB02C760BE294C2A8D31838C69133B3F3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3">
    <w:name w:val="B40490C3B19C45708B07EC8E16E1C6D43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3">
    <w:name w:val="CA0FCCB1B0464C369DD449CAE6DC0D943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3">
    <w:name w:val="9267D1452F324EA88D8ACB5AE933F92C3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3">
    <w:name w:val="FBC409DEE1024305BA9E5E451F584BED3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3">
    <w:name w:val="312930A6317642448FDCD489650F45C13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3">
    <w:name w:val="4976B9292EFE44AB9945B811DF2D753A3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3">
    <w:name w:val="EC2A967B3BC34ACD9A1FDB4B904D88C73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3">
    <w:name w:val="DAB069838B9C4913B35FA87E15DDB3843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3">
    <w:name w:val="8D18CEDA2D5F4B28BAD3B4738472E1EC3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3">
    <w:name w:val="96056012D8214DD78F13FEEC6DD892553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3">
    <w:name w:val="2102D31FC3BE4F79B8C8EE8DEC56CCCE3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2">
    <w:name w:val="26D8C257598548FCAF32D29CCCB7A1643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2">
    <w:name w:val="EFA668E2CF0B4FB38BFE0883E4776DB23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2">
    <w:name w:val="F0E79D6019514306BBD3E64A9CD9CF343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2">
    <w:name w:val="BDBBC7FA640E4BF1911CBC37555FD5C73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2">
    <w:name w:val="DF19F1DD389644248E455804F862D2FE3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2">
    <w:name w:val="C45097628F0047C395A0DB499E7488CF3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2">
    <w:name w:val="2EB4C434D4AD4919A0C501ACD58B317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2">
    <w:name w:val="A350308F8AD9495D93FCFAE8A73F8B1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2">
    <w:name w:val="CF55D62293624720A828019F9BE9A59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1">
    <w:name w:val="1FC1FDE86F5D46FD9F79F0F1E775704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1">
    <w:name w:val="4B937B27D9904D978E22D3D78D888F16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1">
    <w:name w:val="91E198FAB0C74B3A935CCB94008CDD6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1">
    <w:name w:val="B479F84A85B2415CA8A41614E20F38E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1">
    <w:name w:val="950DB68BBB8E4B0885EF41A9CE7EF88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1">
    <w:name w:val="36483A60977B4EE4A9150F6685A6DE3231"/>
    <w:rsid w:val="009D1AB6"/>
    <w:rPr>
      <w:lang w:eastAsia="en-US" w:bidi="en-US"/>
    </w:rPr>
  </w:style>
  <w:style w:type="paragraph" w:customStyle="1" w:styleId="A659CC582DCA4534A253798B1667125231">
    <w:name w:val="A659CC582DCA4534A253798B1667125231"/>
    <w:rsid w:val="009D1AB6"/>
    <w:rPr>
      <w:lang w:eastAsia="en-US" w:bidi="en-US"/>
    </w:rPr>
  </w:style>
  <w:style w:type="paragraph" w:customStyle="1" w:styleId="B66CADAE5663444A9B20C49DEBE3379231">
    <w:name w:val="B66CADAE5663444A9B20C49DEBE33792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1">
    <w:name w:val="58DBD14E9B014B5EAC62F08B81C49F4A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1">
    <w:name w:val="0EDA49318684499691CEAC1A548207C5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1">
    <w:name w:val="2C2E3F808CE04D60A119062FECB3DDB1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4">
    <w:name w:val="E68C93C213674010AE93959A65438E723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5">
    <w:name w:val="4BA4D65667CC46968666EA85393D1DA43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0">
    <w:name w:val="5789A1FDB78A4795958165870C484A403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5">
    <w:name w:val="473D956FE512471A8E8F7E4FD363E9FC3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5">
    <w:name w:val="618282E2477048DD93A82DD1B93D9BC73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3">
    <w:name w:val="AE7FA0C391324F868F8DD45E1B8B1BA92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4">
    <w:name w:val="26D9A5914C344C41915DA893FFF925E53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4">
    <w:name w:val="70F9ABCF19C24D38B705CBB07A01CDBF3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4">
    <w:name w:val="0C4B29AF39FF4160860F7D36DF0BB9F23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4">
    <w:name w:val="201A99D18B174BAAAED41B8AF5A952D03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0">
    <w:name w:val="64D495C5D37D464F92959175A3E3BC241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4">
    <w:name w:val="DB06E5AB9D7B46AAA8C84176211937C53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4">
    <w:name w:val="9BB0A4FD1A7A46FCA3FDF939EBD293113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4">
    <w:name w:val="9B873AA5BA6143F1991D624D9BAD94EB34"/>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4">
    <w:name w:val="7E5B094B92D846DD9CDA062BD6BC8BA734"/>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4">
    <w:name w:val="2972B0124F204443A3B144A69409A4643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4">
    <w:name w:val="C3C96F2A1B2042D3A27444B0A7C5EC613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
    <w:name w:val="5AEBA84B22EC4710BCB65B1585A6C73B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4">
    <w:name w:val="9E052620829741458DEE4BD7BCB89C83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4">
    <w:name w:val="71266707A7B444D08519DDC99A696D00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4">
    <w:name w:val="DA713F1A6705478A8E2A7AD989FC4807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4">
    <w:name w:val="8C843136DA5443CF85E8ED999417547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4">
    <w:name w:val="E1392CA5F10B422CBF26F810A8969F15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4">
    <w:name w:val="9C33CF97756241D28A2955906B14EC3F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4">
    <w:name w:val="F523346767FE4DDFBF92CC444A9E130C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4">
    <w:name w:val="38AF460A1D074193B8FDB47E16A47B5A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4">
    <w:name w:val="41AD46FCADE544E9AC975A551186687934"/>
    <w:rsid w:val="009D1AB6"/>
    <w:rPr>
      <w:lang w:eastAsia="en-US" w:bidi="en-US"/>
    </w:rPr>
  </w:style>
  <w:style w:type="paragraph" w:customStyle="1" w:styleId="C6FCE31C150144B7B41E5FEE476F955934">
    <w:name w:val="C6FCE31C150144B7B41E5FEE476F95593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4">
    <w:name w:val="3CD2565A79DF4AEC8D967989522B98043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4">
    <w:name w:val="8EB3D8D464D94DD7BEA8B2D4644A43E73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4">
    <w:name w:val="DB02C760BE294C2A8D31838C69133B3F3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4">
    <w:name w:val="B40490C3B19C45708B07EC8E16E1C6D43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4">
    <w:name w:val="CA0FCCB1B0464C369DD449CAE6DC0D943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4">
    <w:name w:val="9267D1452F324EA88D8ACB5AE933F92C3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4">
    <w:name w:val="FBC409DEE1024305BA9E5E451F584BED3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4">
    <w:name w:val="312930A6317642448FDCD489650F45C13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4">
    <w:name w:val="4976B9292EFE44AB9945B811DF2D753A3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4">
    <w:name w:val="EC2A967B3BC34ACD9A1FDB4B904D88C73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4">
    <w:name w:val="DAB069838B9C4913B35FA87E15DDB3843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4">
    <w:name w:val="8D18CEDA2D5F4B28BAD3B4738472E1EC3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4">
    <w:name w:val="96056012D8214DD78F13FEEC6DD892553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4">
    <w:name w:val="2102D31FC3BE4F79B8C8EE8DEC56CCCE3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3">
    <w:name w:val="26D8C257598548FCAF32D29CCCB7A1643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3">
    <w:name w:val="EFA668E2CF0B4FB38BFE0883E4776DB23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3">
    <w:name w:val="F0E79D6019514306BBD3E64A9CD9CF343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3">
    <w:name w:val="BDBBC7FA640E4BF1911CBC37555FD5C73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3">
    <w:name w:val="DF19F1DD389644248E455804F862D2FE3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3">
    <w:name w:val="C45097628F0047C395A0DB499E7488CF3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3">
    <w:name w:val="2EB4C434D4AD4919A0C501ACD58B317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3">
    <w:name w:val="A350308F8AD9495D93FCFAE8A73F8B1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3">
    <w:name w:val="CF55D62293624720A828019F9BE9A59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2">
    <w:name w:val="1FC1FDE86F5D46FD9F79F0F1E775704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2">
    <w:name w:val="4B937B27D9904D978E22D3D78D888F16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2">
    <w:name w:val="91E198FAB0C74B3A935CCB94008CDD6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2">
    <w:name w:val="B479F84A85B2415CA8A41614E20F38E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2">
    <w:name w:val="950DB68BBB8E4B0885EF41A9CE7EF88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2">
    <w:name w:val="36483A60977B4EE4A9150F6685A6DE3232"/>
    <w:rsid w:val="009D1AB6"/>
    <w:rPr>
      <w:lang w:eastAsia="en-US" w:bidi="en-US"/>
    </w:rPr>
  </w:style>
  <w:style w:type="paragraph" w:customStyle="1" w:styleId="A659CC582DCA4534A253798B1667125232">
    <w:name w:val="A659CC582DCA4534A253798B1667125232"/>
    <w:rsid w:val="009D1AB6"/>
    <w:rPr>
      <w:lang w:eastAsia="en-US" w:bidi="en-US"/>
    </w:rPr>
  </w:style>
  <w:style w:type="paragraph" w:customStyle="1" w:styleId="B66CADAE5663444A9B20C49DEBE3379232">
    <w:name w:val="B66CADAE5663444A9B20C49DEBE33792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2">
    <w:name w:val="58DBD14E9B014B5EAC62F08B81C49F4A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2">
    <w:name w:val="0EDA49318684499691CEAC1A548207C5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2">
    <w:name w:val="2C2E3F808CE04D60A119062FECB3DDB1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5">
    <w:name w:val="E68C93C213674010AE93959A65438E723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6">
    <w:name w:val="4BA4D65667CC46968666EA85393D1DA43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1">
    <w:name w:val="5789A1FDB78A4795958165870C484A403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6">
    <w:name w:val="473D956FE512471A8E8F7E4FD363E9FC3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6">
    <w:name w:val="618282E2477048DD93A82DD1B93D9BC73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4">
    <w:name w:val="AE7FA0C391324F868F8DD45E1B8B1BA92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5">
    <w:name w:val="26D9A5914C344C41915DA893FFF925E53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5">
    <w:name w:val="70F9ABCF19C24D38B705CBB07A01CDBF3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5">
    <w:name w:val="0C4B29AF39FF4160860F7D36DF0BB9F23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5">
    <w:name w:val="201A99D18B174BAAAED41B8AF5A952D03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1">
    <w:name w:val="64D495C5D37D464F92959175A3E3BC241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5">
    <w:name w:val="DB06E5AB9D7B46AAA8C84176211937C53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5">
    <w:name w:val="9BB0A4FD1A7A46FCA3FDF939EBD293113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5">
    <w:name w:val="9B873AA5BA6143F1991D624D9BAD94EB3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5">
    <w:name w:val="7E5B094B92D846DD9CDA062BD6BC8BA73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5">
    <w:name w:val="2972B0124F204443A3B144A69409A4643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5">
    <w:name w:val="C3C96F2A1B2042D3A27444B0A7C5EC613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4">
    <w:name w:val="5AEBA84B22EC4710BCB65B1585A6C73B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5">
    <w:name w:val="9E052620829741458DEE4BD7BCB89C83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5">
    <w:name w:val="71266707A7B444D08519DDC99A696D00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5">
    <w:name w:val="DA713F1A6705478A8E2A7AD989FC4807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5">
    <w:name w:val="8C843136DA5443CF85E8ED999417547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5">
    <w:name w:val="E1392CA5F10B422CBF26F810A8969F15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5">
    <w:name w:val="9C33CF97756241D28A2955906B14EC3F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5">
    <w:name w:val="F523346767FE4DDFBF92CC444A9E130C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5">
    <w:name w:val="38AF460A1D074193B8FDB47E16A47B5A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5">
    <w:name w:val="41AD46FCADE544E9AC975A551186687935"/>
    <w:rsid w:val="009D1AB6"/>
    <w:rPr>
      <w:lang w:eastAsia="en-US" w:bidi="en-US"/>
    </w:rPr>
  </w:style>
  <w:style w:type="paragraph" w:customStyle="1" w:styleId="C6FCE31C150144B7B41E5FEE476F955935">
    <w:name w:val="C6FCE31C150144B7B41E5FEE476F95593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5">
    <w:name w:val="3CD2565A79DF4AEC8D967989522B98043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5">
    <w:name w:val="8EB3D8D464D94DD7BEA8B2D4644A43E73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5">
    <w:name w:val="DB02C760BE294C2A8D31838C69133B3F3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5">
    <w:name w:val="B40490C3B19C45708B07EC8E16E1C6D43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5">
    <w:name w:val="CA0FCCB1B0464C369DD449CAE6DC0D943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5">
    <w:name w:val="9267D1452F324EA88D8ACB5AE933F92C3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5">
    <w:name w:val="FBC409DEE1024305BA9E5E451F584BED3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5">
    <w:name w:val="312930A6317642448FDCD489650F45C13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5">
    <w:name w:val="4976B9292EFE44AB9945B811DF2D753A3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5">
    <w:name w:val="EC2A967B3BC34ACD9A1FDB4B904D88C73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5">
    <w:name w:val="DAB069838B9C4913B35FA87E15DDB3843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5">
    <w:name w:val="8D18CEDA2D5F4B28BAD3B4738472E1EC3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5">
    <w:name w:val="96056012D8214DD78F13FEEC6DD892553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5">
    <w:name w:val="2102D31FC3BE4F79B8C8EE8DEC56CCCE3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4">
    <w:name w:val="26D8C257598548FCAF32D29CCCB7A1643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4">
    <w:name w:val="EFA668E2CF0B4FB38BFE0883E4776DB23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4">
    <w:name w:val="F0E79D6019514306BBD3E64A9CD9CF343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4">
    <w:name w:val="BDBBC7FA640E4BF1911CBC37555FD5C73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4">
    <w:name w:val="DF19F1DD389644248E455804F862D2FE3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4">
    <w:name w:val="C45097628F0047C395A0DB499E7488CF3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4">
    <w:name w:val="2EB4C434D4AD4919A0C501ACD58B317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4">
    <w:name w:val="A350308F8AD9495D93FCFAE8A73F8B1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4">
    <w:name w:val="CF55D62293624720A828019F9BE9A59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3">
    <w:name w:val="1FC1FDE86F5D46FD9F79F0F1E775704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3">
    <w:name w:val="4B937B27D9904D978E22D3D78D888F16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3">
    <w:name w:val="91E198FAB0C74B3A935CCB94008CDD6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3">
    <w:name w:val="B479F84A85B2415CA8A41614E20F38E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3">
    <w:name w:val="950DB68BBB8E4B0885EF41A9CE7EF88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3">
    <w:name w:val="36483A60977B4EE4A9150F6685A6DE3233"/>
    <w:rsid w:val="009D1AB6"/>
    <w:rPr>
      <w:lang w:eastAsia="en-US" w:bidi="en-US"/>
    </w:rPr>
  </w:style>
  <w:style w:type="paragraph" w:customStyle="1" w:styleId="A659CC582DCA4534A253798B1667125233">
    <w:name w:val="A659CC582DCA4534A253798B1667125233"/>
    <w:rsid w:val="009D1AB6"/>
    <w:rPr>
      <w:lang w:eastAsia="en-US" w:bidi="en-US"/>
    </w:rPr>
  </w:style>
  <w:style w:type="paragraph" w:customStyle="1" w:styleId="B66CADAE5663444A9B20C49DEBE3379233">
    <w:name w:val="B66CADAE5663444A9B20C49DEBE33792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3">
    <w:name w:val="58DBD14E9B014B5EAC62F08B81C49F4A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3">
    <w:name w:val="0EDA49318684499691CEAC1A548207C5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3">
    <w:name w:val="2C2E3F808CE04D60A119062FECB3DDB1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6">
    <w:name w:val="E68C93C213674010AE93959A65438E723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7">
    <w:name w:val="4BA4D65667CC46968666EA85393D1DA43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2">
    <w:name w:val="5789A1FDB78A4795958165870C484A403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7">
    <w:name w:val="473D956FE512471A8E8F7E4FD363E9FC3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7">
    <w:name w:val="618282E2477048DD93A82DD1B93D9BC73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5">
    <w:name w:val="AE7FA0C391324F868F8DD45E1B8B1BA92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6">
    <w:name w:val="26D9A5914C344C41915DA893FFF925E53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6">
    <w:name w:val="70F9ABCF19C24D38B705CBB07A01CDBF3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6">
    <w:name w:val="0C4B29AF39FF4160860F7D36DF0BB9F23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6">
    <w:name w:val="201A99D18B174BAAAED41B8AF5A952D03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2">
    <w:name w:val="64D495C5D37D464F92959175A3E3BC241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6">
    <w:name w:val="DB06E5AB9D7B46AAA8C84176211937C53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6">
    <w:name w:val="9BB0A4FD1A7A46FCA3FDF939EBD293113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6">
    <w:name w:val="9B873AA5BA6143F1991D624D9BAD94EB3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6">
    <w:name w:val="7E5B094B92D846DD9CDA062BD6BC8BA73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6">
    <w:name w:val="2972B0124F204443A3B144A69409A4643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6">
    <w:name w:val="C3C96F2A1B2042D3A27444B0A7C5EC613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5">
    <w:name w:val="5AEBA84B22EC4710BCB65B1585A6C73B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6">
    <w:name w:val="9E052620829741458DEE4BD7BCB89C83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6">
    <w:name w:val="71266707A7B444D08519DDC99A696D00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6">
    <w:name w:val="DA713F1A6705478A8E2A7AD989FC4807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6">
    <w:name w:val="8C843136DA5443CF85E8ED999417547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6">
    <w:name w:val="E1392CA5F10B422CBF26F810A8969F15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6">
    <w:name w:val="9C33CF97756241D28A2955906B14EC3F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6">
    <w:name w:val="F523346767FE4DDFBF92CC444A9E130C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6">
    <w:name w:val="38AF460A1D074193B8FDB47E16A47B5A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6">
    <w:name w:val="41AD46FCADE544E9AC975A551186687936"/>
    <w:rsid w:val="009D1AB6"/>
    <w:rPr>
      <w:lang w:eastAsia="en-US" w:bidi="en-US"/>
    </w:rPr>
  </w:style>
  <w:style w:type="paragraph" w:customStyle="1" w:styleId="C6FCE31C150144B7B41E5FEE476F955936">
    <w:name w:val="C6FCE31C150144B7B41E5FEE476F95593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6">
    <w:name w:val="3CD2565A79DF4AEC8D967989522B98043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6">
    <w:name w:val="8EB3D8D464D94DD7BEA8B2D4644A43E73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6">
    <w:name w:val="DB02C760BE294C2A8D31838C69133B3F3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6">
    <w:name w:val="B40490C3B19C45708B07EC8E16E1C6D43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6">
    <w:name w:val="CA0FCCB1B0464C369DD449CAE6DC0D943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6">
    <w:name w:val="9267D1452F324EA88D8ACB5AE933F92C3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6">
    <w:name w:val="FBC409DEE1024305BA9E5E451F584BED3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6">
    <w:name w:val="312930A6317642448FDCD489650F45C13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6">
    <w:name w:val="4976B9292EFE44AB9945B811DF2D753A3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6">
    <w:name w:val="EC2A967B3BC34ACD9A1FDB4B904D88C73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6">
    <w:name w:val="DAB069838B9C4913B35FA87E15DDB3843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6">
    <w:name w:val="8D18CEDA2D5F4B28BAD3B4738472E1EC3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6">
    <w:name w:val="96056012D8214DD78F13FEEC6DD892553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6">
    <w:name w:val="2102D31FC3BE4F79B8C8EE8DEC56CCCE3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5">
    <w:name w:val="26D8C257598548FCAF32D29CCCB7A1643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5">
    <w:name w:val="EFA668E2CF0B4FB38BFE0883E4776DB23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5">
    <w:name w:val="F0E79D6019514306BBD3E64A9CD9CF343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5">
    <w:name w:val="BDBBC7FA640E4BF1911CBC37555FD5C73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5">
    <w:name w:val="DF19F1DD389644248E455804F862D2FE3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5">
    <w:name w:val="C45097628F0047C395A0DB499E7488CF3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5">
    <w:name w:val="2EB4C434D4AD4919A0C501ACD58B317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5">
    <w:name w:val="A350308F8AD9495D93FCFAE8A73F8B1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5">
    <w:name w:val="CF55D62293624720A828019F9BE9A59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4">
    <w:name w:val="1FC1FDE86F5D46FD9F79F0F1E775704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4">
    <w:name w:val="4B937B27D9904D978E22D3D78D888F16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4">
    <w:name w:val="91E198FAB0C74B3A935CCB94008CDD6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4">
    <w:name w:val="B479F84A85B2415CA8A41614E20F38E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4">
    <w:name w:val="950DB68BBB8E4B0885EF41A9CE7EF88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4">
    <w:name w:val="36483A60977B4EE4A9150F6685A6DE3234"/>
    <w:rsid w:val="009D1AB6"/>
    <w:rPr>
      <w:lang w:eastAsia="en-US" w:bidi="en-US"/>
    </w:rPr>
  </w:style>
  <w:style w:type="paragraph" w:customStyle="1" w:styleId="A659CC582DCA4534A253798B1667125234">
    <w:name w:val="A659CC582DCA4534A253798B1667125234"/>
    <w:rsid w:val="009D1AB6"/>
    <w:rPr>
      <w:lang w:eastAsia="en-US" w:bidi="en-US"/>
    </w:rPr>
  </w:style>
  <w:style w:type="paragraph" w:customStyle="1" w:styleId="B66CADAE5663444A9B20C49DEBE3379234">
    <w:name w:val="B66CADAE5663444A9B20C49DEBE33792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4">
    <w:name w:val="58DBD14E9B014B5EAC62F08B81C49F4A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4">
    <w:name w:val="0EDA49318684499691CEAC1A548207C5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4">
    <w:name w:val="2C2E3F808CE04D60A119062FECB3DDB1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7">
    <w:name w:val="E68C93C213674010AE93959A65438E723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8">
    <w:name w:val="4BA4D65667CC46968666EA85393D1DA43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3">
    <w:name w:val="5789A1FDB78A4795958165870C484A403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8">
    <w:name w:val="473D956FE512471A8E8F7E4FD363E9FC3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8">
    <w:name w:val="618282E2477048DD93A82DD1B93D9BC73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6">
    <w:name w:val="AE7FA0C391324F868F8DD45E1B8B1BA92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7">
    <w:name w:val="26D9A5914C344C41915DA893FFF925E53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7">
    <w:name w:val="70F9ABCF19C24D38B705CBB07A01CDBF3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7">
    <w:name w:val="0C4B29AF39FF4160860F7D36DF0BB9F23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7">
    <w:name w:val="201A99D18B174BAAAED41B8AF5A952D03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3">
    <w:name w:val="64D495C5D37D464F92959175A3E3BC241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7">
    <w:name w:val="DB06E5AB9D7B46AAA8C84176211937C53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7">
    <w:name w:val="9BB0A4FD1A7A46FCA3FDF939EBD293113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7">
    <w:name w:val="9B873AA5BA6143F1991D624D9BAD94EB3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7">
    <w:name w:val="7E5B094B92D846DD9CDA062BD6BC8BA73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7">
    <w:name w:val="2972B0124F204443A3B144A69409A4643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7">
    <w:name w:val="C3C96F2A1B2042D3A27444B0A7C5EC613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6">
    <w:name w:val="5AEBA84B22EC4710BCB65B1585A6C73B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7">
    <w:name w:val="9E052620829741458DEE4BD7BCB89C83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7">
    <w:name w:val="71266707A7B444D08519DDC99A696D00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7">
    <w:name w:val="DA713F1A6705478A8E2A7AD989FC4807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7">
    <w:name w:val="8C843136DA5443CF85E8ED999417547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7">
    <w:name w:val="E1392CA5F10B422CBF26F810A8969F15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7">
    <w:name w:val="9C33CF97756241D28A2955906B14EC3F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7">
    <w:name w:val="F523346767FE4DDFBF92CC444A9E130C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7">
    <w:name w:val="38AF460A1D074193B8FDB47E16A47B5A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7">
    <w:name w:val="41AD46FCADE544E9AC975A551186687937"/>
    <w:rsid w:val="009D1AB6"/>
    <w:rPr>
      <w:lang w:eastAsia="en-US" w:bidi="en-US"/>
    </w:rPr>
  </w:style>
  <w:style w:type="paragraph" w:customStyle="1" w:styleId="C6FCE31C150144B7B41E5FEE476F955937">
    <w:name w:val="C6FCE31C150144B7B41E5FEE476F95593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7">
    <w:name w:val="3CD2565A79DF4AEC8D967989522B98043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7">
    <w:name w:val="8EB3D8D464D94DD7BEA8B2D4644A43E73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7">
    <w:name w:val="DB02C760BE294C2A8D31838C69133B3F3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7">
    <w:name w:val="B40490C3B19C45708B07EC8E16E1C6D43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7">
    <w:name w:val="CA0FCCB1B0464C369DD449CAE6DC0D943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7">
    <w:name w:val="9267D1452F324EA88D8ACB5AE933F92C3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7">
    <w:name w:val="FBC409DEE1024305BA9E5E451F584BED3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7">
    <w:name w:val="312930A6317642448FDCD489650F45C13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7">
    <w:name w:val="4976B9292EFE44AB9945B811DF2D753A3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7">
    <w:name w:val="EC2A967B3BC34ACD9A1FDB4B904D88C73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7">
    <w:name w:val="DAB069838B9C4913B35FA87E15DDB3843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7">
    <w:name w:val="8D18CEDA2D5F4B28BAD3B4738472E1EC3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7">
    <w:name w:val="96056012D8214DD78F13FEEC6DD892553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7">
    <w:name w:val="2102D31FC3BE4F79B8C8EE8DEC56CCCE3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6">
    <w:name w:val="26D8C257598548FCAF32D29CCCB7A1643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6">
    <w:name w:val="EFA668E2CF0B4FB38BFE0883E4776DB23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6">
    <w:name w:val="F0E79D6019514306BBD3E64A9CD9CF343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6">
    <w:name w:val="BDBBC7FA640E4BF1911CBC37555FD5C73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6">
    <w:name w:val="DF19F1DD389644248E455804F862D2FE3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6">
    <w:name w:val="C45097628F0047C395A0DB499E7488CF3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6">
    <w:name w:val="2EB4C434D4AD4919A0C501ACD58B317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6">
    <w:name w:val="A350308F8AD9495D93FCFAE8A73F8B1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6">
    <w:name w:val="CF55D62293624720A828019F9BE9A59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5">
    <w:name w:val="1FC1FDE86F5D46FD9F79F0F1E775704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5">
    <w:name w:val="4B937B27D9904D978E22D3D78D888F16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5">
    <w:name w:val="91E198FAB0C74B3A935CCB94008CDD6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5">
    <w:name w:val="B479F84A85B2415CA8A41614E20F38E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5">
    <w:name w:val="950DB68BBB8E4B0885EF41A9CE7EF88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5">
    <w:name w:val="36483A60977B4EE4A9150F6685A6DE3235"/>
    <w:rsid w:val="009D1AB6"/>
    <w:rPr>
      <w:lang w:eastAsia="en-US" w:bidi="en-US"/>
    </w:rPr>
  </w:style>
  <w:style w:type="paragraph" w:customStyle="1" w:styleId="A659CC582DCA4534A253798B1667125235">
    <w:name w:val="A659CC582DCA4534A253798B1667125235"/>
    <w:rsid w:val="009D1AB6"/>
    <w:rPr>
      <w:lang w:eastAsia="en-US" w:bidi="en-US"/>
    </w:rPr>
  </w:style>
  <w:style w:type="paragraph" w:customStyle="1" w:styleId="B66CADAE5663444A9B20C49DEBE3379235">
    <w:name w:val="B66CADAE5663444A9B20C49DEBE33792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5">
    <w:name w:val="58DBD14E9B014B5EAC62F08B81C49F4A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5">
    <w:name w:val="0EDA49318684499691CEAC1A548207C5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5">
    <w:name w:val="2C2E3F808CE04D60A119062FECB3DDB1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8">
    <w:name w:val="E68C93C213674010AE93959A65438E723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9">
    <w:name w:val="4BA4D65667CC46968666EA85393D1DA43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4">
    <w:name w:val="5789A1FDB78A4795958165870C484A403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9">
    <w:name w:val="473D956FE512471A8E8F7E4FD363E9FC3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9">
    <w:name w:val="618282E2477048DD93A82DD1B93D9BC73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7">
    <w:name w:val="AE7FA0C391324F868F8DD45E1B8B1BA92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8">
    <w:name w:val="26D9A5914C344C41915DA893FFF925E53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8">
    <w:name w:val="70F9ABCF19C24D38B705CBB07A01CDBF3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8">
    <w:name w:val="0C4B29AF39FF4160860F7D36DF0BB9F23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8">
    <w:name w:val="201A99D18B174BAAAED41B8AF5A952D03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4">
    <w:name w:val="64D495C5D37D464F92959175A3E3BC241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8">
    <w:name w:val="DB06E5AB9D7B46AAA8C84176211937C53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8">
    <w:name w:val="9BB0A4FD1A7A46FCA3FDF939EBD293113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8">
    <w:name w:val="9B873AA5BA6143F1991D624D9BAD94EB3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8">
    <w:name w:val="2972B0124F204443A3B144A69409A4643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8">
    <w:name w:val="C3C96F2A1B2042D3A27444B0A7C5EC613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7">
    <w:name w:val="5AEBA84B22EC4710BCB65B1585A6C73B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8">
    <w:name w:val="9E052620829741458DEE4BD7BCB89C83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8">
    <w:name w:val="71266707A7B444D08519DDC99A696D00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8">
    <w:name w:val="DA713F1A6705478A8E2A7AD989FC4807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8">
    <w:name w:val="8C843136DA5443CF85E8ED999417547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8">
    <w:name w:val="E1392CA5F10B422CBF26F810A8969F15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8">
    <w:name w:val="9C33CF97756241D28A2955906B14EC3F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8">
    <w:name w:val="F523346767FE4DDFBF92CC444A9E130C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8">
    <w:name w:val="38AF460A1D074193B8FDB47E16A47B5A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8">
    <w:name w:val="41AD46FCADE544E9AC975A551186687938"/>
    <w:rsid w:val="009D1AB6"/>
    <w:rPr>
      <w:lang w:eastAsia="en-US" w:bidi="en-US"/>
    </w:rPr>
  </w:style>
  <w:style w:type="paragraph" w:customStyle="1" w:styleId="C6FCE31C150144B7B41E5FEE476F955938">
    <w:name w:val="C6FCE31C150144B7B41E5FEE476F95593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8">
    <w:name w:val="3CD2565A79DF4AEC8D967989522B98043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8">
    <w:name w:val="8EB3D8D464D94DD7BEA8B2D4644A43E73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8">
    <w:name w:val="DB02C760BE294C2A8D31838C69133B3F3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8">
    <w:name w:val="B40490C3B19C45708B07EC8E16E1C6D43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8">
    <w:name w:val="CA0FCCB1B0464C369DD449CAE6DC0D943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8">
    <w:name w:val="9267D1452F324EA88D8ACB5AE933F92C3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8">
    <w:name w:val="FBC409DEE1024305BA9E5E451F584BED3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8">
    <w:name w:val="312930A6317642448FDCD489650F45C13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8">
    <w:name w:val="4976B9292EFE44AB9945B811DF2D753A3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8">
    <w:name w:val="EC2A967B3BC34ACD9A1FDB4B904D88C73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8">
    <w:name w:val="DAB069838B9C4913B35FA87E15DDB3843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8">
    <w:name w:val="8D18CEDA2D5F4B28BAD3B4738472E1EC3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8">
    <w:name w:val="96056012D8214DD78F13FEEC6DD892553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8">
    <w:name w:val="2102D31FC3BE4F79B8C8EE8DEC56CCCE3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7">
    <w:name w:val="26D8C257598548FCAF32D29CCCB7A1643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7">
    <w:name w:val="EFA668E2CF0B4FB38BFE0883E4776DB23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7">
    <w:name w:val="F0E79D6019514306BBD3E64A9CD9CF343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7">
    <w:name w:val="BDBBC7FA640E4BF1911CBC37555FD5C73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7">
    <w:name w:val="DF19F1DD389644248E455804F862D2FE3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7">
    <w:name w:val="C45097628F0047C395A0DB499E7488CF3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7">
    <w:name w:val="2EB4C434D4AD4919A0C501ACD58B317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7">
    <w:name w:val="A350308F8AD9495D93FCFAE8A73F8B1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7">
    <w:name w:val="CF55D62293624720A828019F9BE9A59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6">
    <w:name w:val="1FC1FDE86F5D46FD9F79F0F1E775704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6">
    <w:name w:val="4B937B27D9904D978E22D3D78D888F16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6">
    <w:name w:val="91E198FAB0C74B3A935CCB94008CDD6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6">
    <w:name w:val="B479F84A85B2415CA8A41614E20F38E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6">
    <w:name w:val="950DB68BBB8E4B0885EF41A9CE7EF88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6">
    <w:name w:val="36483A60977B4EE4A9150F6685A6DE3236"/>
    <w:rsid w:val="009D1AB6"/>
    <w:rPr>
      <w:lang w:eastAsia="en-US" w:bidi="en-US"/>
    </w:rPr>
  </w:style>
  <w:style w:type="paragraph" w:customStyle="1" w:styleId="A659CC582DCA4534A253798B1667125236">
    <w:name w:val="A659CC582DCA4534A253798B1667125236"/>
    <w:rsid w:val="009D1AB6"/>
    <w:rPr>
      <w:lang w:eastAsia="en-US" w:bidi="en-US"/>
    </w:rPr>
  </w:style>
  <w:style w:type="paragraph" w:customStyle="1" w:styleId="B66CADAE5663444A9B20C49DEBE3379236">
    <w:name w:val="B66CADAE5663444A9B20C49DEBE33792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6">
    <w:name w:val="58DBD14E9B014B5EAC62F08B81C49F4A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6">
    <w:name w:val="0EDA49318684499691CEAC1A548207C5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6">
    <w:name w:val="2C2E3F808CE04D60A119062FECB3DDB1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595E2187EC2489D969447D2A8EB2791">
    <w:name w:val="6595E2187EC2489D969447D2A8EB2791"/>
    <w:rsid w:val="009D1AB6"/>
    <w:pPr>
      <w:spacing w:after="160" w:line="259" w:lineRule="auto"/>
    </w:pPr>
  </w:style>
  <w:style w:type="paragraph" w:customStyle="1" w:styleId="0C7B39FD71B9417DACD569F71E106203">
    <w:name w:val="0C7B39FD71B9417DACD569F71E106203"/>
    <w:rsid w:val="009D1AB6"/>
    <w:pPr>
      <w:spacing w:after="160" w:line="259" w:lineRule="auto"/>
    </w:pPr>
  </w:style>
  <w:style w:type="paragraph" w:customStyle="1" w:styleId="AEA9A6854051468B9FE1D241CF1438E1">
    <w:name w:val="AEA9A6854051468B9FE1D241CF1438E1"/>
    <w:rsid w:val="009D1AB6"/>
    <w:pPr>
      <w:spacing w:after="160" w:line="259" w:lineRule="auto"/>
    </w:pPr>
  </w:style>
  <w:style w:type="paragraph" w:customStyle="1" w:styleId="E68C93C213674010AE93959A65438E7239">
    <w:name w:val="E68C93C213674010AE93959A65438E723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0">
    <w:name w:val="4BA4D65667CC46968666EA85393D1DA44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5">
    <w:name w:val="5789A1FDB78A4795958165870C484A403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0">
    <w:name w:val="473D956FE512471A8E8F7E4FD363E9FC4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0">
    <w:name w:val="618282E2477048DD93A82DD1B93D9BC74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8">
    <w:name w:val="AE7FA0C391324F868F8DD45E1B8B1BA92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9">
    <w:name w:val="26D9A5914C344C41915DA893FFF925E53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9">
    <w:name w:val="70F9ABCF19C24D38B705CBB07A01CDBF3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9">
    <w:name w:val="0C4B29AF39FF4160860F7D36DF0BB9F23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9">
    <w:name w:val="201A99D18B174BAAAED41B8AF5A952D03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5">
    <w:name w:val="64D495C5D37D464F92959175A3E3BC241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9">
    <w:name w:val="DB06E5AB9D7B46AAA8C84176211937C53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9">
    <w:name w:val="9BB0A4FD1A7A46FCA3FDF939EBD293113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9">
    <w:name w:val="9B873AA5BA6143F1991D624D9BAD94EB39"/>
    <w:rsid w:val="009D1AB6"/>
    <w:pPr>
      <w:spacing w:after="0" w:line="240" w:lineRule="auto"/>
      <w:ind w:firstLine="709"/>
      <w:jc w:val="both"/>
    </w:pPr>
    <w:rPr>
      <w:rFonts w:ascii="Times New Roman" w:hAnsi="Times New Roman"/>
      <w:sz w:val="24"/>
      <w:lang w:eastAsia="en-US" w:bidi="en-US"/>
    </w:rPr>
  </w:style>
  <w:style w:type="paragraph" w:customStyle="1" w:styleId="E68C93C213674010AE93959A65438E7240">
    <w:name w:val="E68C93C213674010AE93959A65438E724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1">
    <w:name w:val="4BA4D65667CC46968666EA85393D1DA44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6">
    <w:name w:val="5789A1FDB78A4795958165870C484A403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1">
    <w:name w:val="473D956FE512471A8E8F7E4FD363E9FC4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1">
    <w:name w:val="618282E2477048DD93A82DD1B93D9BC74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9">
    <w:name w:val="AE7FA0C391324F868F8DD45E1B8B1BA92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0">
    <w:name w:val="26D9A5914C344C41915DA893FFF925E54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0">
    <w:name w:val="70F9ABCF19C24D38B705CBB07A01CDBF4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0">
    <w:name w:val="0C4B29AF39FF4160860F7D36DF0BB9F24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0">
    <w:name w:val="201A99D18B174BAAAED41B8AF5A952D04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6">
    <w:name w:val="64D495C5D37D464F92959175A3E3BC241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0">
    <w:name w:val="DB06E5AB9D7B46AAA8C84176211937C54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0">
    <w:name w:val="9BB0A4FD1A7A46FCA3FDF939EBD293114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0">
    <w:name w:val="9B873AA5BA6143F1991D624D9BAD94EB4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9">
    <w:name w:val="C3C96F2A1B2042D3A27444B0A7C5EC613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8">
    <w:name w:val="5AEBA84B22EC4710BCB65B1585A6C73B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9">
    <w:name w:val="9E052620829741458DEE4BD7BCB89C83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9">
    <w:name w:val="71266707A7B444D08519DDC99A696D00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9">
    <w:name w:val="DA713F1A6705478A8E2A7AD989FC4807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9">
    <w:name w:val="8C843136DA5443CF85E8ED999417547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9">
    <w:name w:val="E1392CA5F10B422CBF26F810A8969F15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9">
    <w:name w:val="9C33CF97756241D28A2955906B14EC3F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9">
    <w:name w:val="F523346767FE4DDFBF92CC444A9E130C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9">
    <w:name w:val="38AF460A1D074193B8FDB47E16A47B5A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9">
    <w:name w:val="41AD46FCADE544E9AC975A551186687939"/>
    <w:rsid w:val="009D1AB6"/>
    <w:rPr>
      <w:lang w:eastAsia="en-US" w:bidi="en-US"/>
    </w:rPr>
  </w:style>
  <w:style w:type="paragraph" w:customStyle="1" w:styleId="C6FCE31C150144B7B41E5FEE476F955939">
    <w:name w:val="C6FCE31C150144B7B41E5FEE476F95593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9">
    <w:name w:val="3CD2565A79DF4AEC8D967989522B98043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9">
    <w:name w:val="8EB3D8D464D94DD7BEA8B2D4644A43E73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9">
    <w:name w:val="DB02C760BE294C2A8D31838C69133B3F3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9">
    <w:name w:val="B40490C3B19C45708B07EC8E16E1C6D43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9">
    <w:name w:val="CA0FCCB1B0464C369DD449CAE6DC0D943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9">
    <w:name w:val="9267D1452F324EA88D8ACB5AE933F92C3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9">
    <w:name w:val="FBC409DEE1024305BA9E5E451F584BED3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9">
    <w:name w:val="312930A6317642448FDCD489650F45C13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9">
    <w:name w:val="4976B9292EFE44AB9945B811DF2D753A3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9">
    <w:name w:val="EC2A967B3BC34ACD9A1FDB4B904D88C73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9">
    <w:name w:val="DAB069838B9C4913B35FA87E15DDB3843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9">
    <w:name w:val="8D18CEDA2D5F4B28BAD3B4738472E1EC3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9">
    <w:name w:val="96056012D8214DD78F13FEEC6DD892553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9">
    <w:name w:val="2102D31FC3BE4F79B8C8EE8DEC56CCCE3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8">
    <w:name w:val="26D8C257598548FCAF32D29CCCB7A1643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8">
    <w:name w:val="EFA668E2CF0B4FB38BFE0883E4776DB23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8">
    <w:name w:val="F0E79D6019514306BBD3E64A9CD9CF343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8">
    <w:name w:val="BDBBC7FA640E4BF1911CBC37555FD5C73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8">
    <w:name w:val="DF19F1DD389644248E455804F862D2FE3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8">
    <w:name w:val="C45097628F0047C395A0DB499E7488CF3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8">
    <w:name w:val="2EB4C434D4AD4919A0C501ACD58B317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8">
    <w:name w:val="A350308F8AD9495D93FCFAE8A73F8B1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8">
    <w:name w:val="CF55D62293624720A828019F9BE9A59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7">
    <w:name w:val="1FC1FDE86F5D46FD9F79F0F1E775704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7">
    <w:name w:val="4B937B27D9904D978E22D3D78D888F16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7">
    <w:name w:val="91E198FAB0C74B3A935CCB94008CDD6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7">
    <w:name w:val="B479F84A85B2415CA8A41614E20F38E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7">
    <w:name w:val="950DB68BBB8E4B0885EF41A9CE7EF88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7">
    <w:name w:val="36483A60977B4EE4A9150F6685A6DE3237"/>
    <w:rsid w:val="009D1AB6"/>
    <w:rPr>
      <w:lang w:eastAsia="en-US" w:bidi="en-US"/>
    </w:rPr>
  </w:style>
  <w:style w:type="paragraph" w:customStyle="1" w:styleId="A659CC582DCA4534A253798B1667125237">
    <w:name w:val="A659CC582DCA4534A253798B1667125237"/>
    <w:rsid w:val="009D1AB6"/>
    <w:rPr>
      <w:lang w:eastAsia="en-US" w:bidi="en-US"/>
    </w:rPr>
  </w:style>
  <w:style w:type="paragraph" w:customStyle="1" w:styleId="B66CADAE5663444A9B20C49DEBE3379237">
    <w:name w:val="B66CADAE5663444A9B20C49DEBE33792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7">
    <w:name w:val="58DBD14E9B014B5EAC62F08B81C49F4A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7">
    <w:name w:val="0EDA49318684499691CEAC1A548207C5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7">
    <w:name w:val="2C2E3F808CE04D60A119062FECB3DDB1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61A85A8D7374DF4851FE31F73D6FC7F">
    <w:name w:val="561A85A8D7374DF4851FE31F73D6FC7F"/>
    <w:rsid w:val="009D1AB6"/>
    <w:pPr>
      <w:spacing w:after="160" w:line="259" w:lineRule="auto"/>
    </w:pPr>
  </w:style>
  <w:style w:type="paragraph" w:customStyle="1" w:styleId="C7A6BF380E86415E8E03C9054393A4D517">
    <w:name w:val="C7A6BF380E86415E8E03C9054393A4D51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1">
    <w:name w:val="E68C93C213674010AE93959A65438E724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2">
    <w:name w:val="4BA4D65667CC46968666EA85393D1DA44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7">
    <w:name w:val="5789A1FDB78A4795958165870C484A403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2">
    <w:name w:val="473D956FE512471A8E8F7E4FD363E9FC4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2">
    <w:name w:val="618282E2477048DD93A82DD1B93D9BC74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0">
    <w:name w:val="AE7FA0C391324F868F8DD45E1B8B1BA93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1">
    <w:name w:val="26D9A5914C344C41915DA893FFF925E54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1">
    <w:name w:val="70F9ABCF19C24D38B705CBB07A01CDBF4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1">
    <w:name w:val="0C4B29AF39FF4160860F7D36DF0BB9F24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1">
    <w:name w:val="201A99D18B174BAAAED41B8AF5A952D04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7">
    <w:name w:val="64D495C5D37D464F92959175A3E3BC241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1">
    <w:name w:val="DB06E5AB9D7B46AAA8C84176211937C54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1">
    <w:name w:val="9BB0A4FD1A7A46FCA3FDF939EBD293114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1">
    <w:name w:val="9B873AA5BA6143F1991D624D9BAD94EB41"/>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8">
    <w:name w:val="C7A6BF380E86415E8E03C9054393A4D51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2">
    <w:name w:val="E68C93C213674010AE93959A65438E724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3">
    <w:name w:val="4BA4D65667CC46968666EA85393D1DA44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8">
    <w:name w:val="5789A1FDB78A4795958165870C484A403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3">
    <w:name w:val="473D956FE512471A8E8F7E4FD363E9FC4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3">
    <w:name w:val="618282E2477048DD93A82DD1B93D9BC74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1">
    <w:name w:val="AE7FA0C391324F868F8DD45E1B8B1BA93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2">
    <w:name w:val="26D9A5914C344C41915DA893FFF925E54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2">
    <w:name w:val="70F9ABCF19C24D38B705CBB07A01CDBF4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2">
    <w:name w:val="0C4B29AF39FF4160860F7D36DF0BB9F24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2">
    <w:name w:val="201A99D18B174BAAAED41B8AF5A952D04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8">
    <w:name w:val="64D495C5D37D464F92959175A3E3BC241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2">
    <w:name w:val="DB06E5AB9D7B46AAA8C84176211937C54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2">
    <w:name w:val="9BB0A4FD1A7A46FCA3FDF939EBD293114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2">
    <w:name w:val="9B873AA5BA6143F1991D624D9BAD94EB42"/>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9">
    <w:name w:val="C7A6BF380E86415E8E03C9054393A4D51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3">
    <w:name w:val="E68C93C213674010AE93959A65438E724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4">
    <w:name w:val="4BA4D65667CC46968666EA85393D1DA44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9">
    <w:name w:val="5789A1FDB78A4795958165870C484A403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4">
    <w:name w:val="473D956FE512471A8E8F7E4FD363E9FC4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4">
    <w:name w:val="618282E2477048DD93A82DD1B93D9BC74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2">
    <w:name w:val="AE7FA0C391324F868F8DD45E1B8B1BA93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3">
    <w:name w:val="26D9A5914C344C41915DA893FFF925E54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3">
    <w:name w:val="70F9ABCF19C24D38B705CBB07A01CDBF4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3">
    <w:name w:val="0C4B29AF39FF4160860F7D36DF0BB9F24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3">
    <w:name w:val="201A99D18B174BAAAED41B8AF5A952D04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9">
    <w:name w:val="64D495C5D37D464F92959175A3E3BC241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3">
    <w:name w:val="DB06E5AB9D7B46AAA8C84176211937C54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3">
    <w:name w:val="9BB0A4FD1A7A46FCA3FDF939EBD293114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3">
    <w:name w:val="9B873AA5BA6143F1991D624D9BAD94EB4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
    <w:name w:val="30D706C927C5447397CE8B7115404D67"/>
    <w:rsid w:val="009D1AB6"/>
    <w:pPr>
      <w:spacing w:after="160" w:line="259" w:lineRule="auto"/>
    </w:pPr>
  </w:style>
  <w:style w:type="paragraph" w:customStyle="1" w:styleId="C7A6BF380E86415E8E03C9054393A4D520">
    <w:name w:val="C7A6BF380E86415E8E03C9054393A4D52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4">
    <w:name w:val="E68C93C213674010AE93959A65438E724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5">
    <w:name w:val="4BA4D65667CC46968666EA85393D1DA44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0">
    <w:name w:val="5789A1FDB78A4795958165870C484A404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5">
    <w:name w:val="473D956FE512471A8E8F7E4FD363E9FC4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5">
    <w:name w:val="618282E2477048DD93A82DD1B93D9BC74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3">
    <w:name w:val="AE7FA0C391324F868F8DD45E1B8B1BA93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4">
    <w:name w:val="26D9A5914C344C41915DA893FFF925E54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4">
    <w:name w:val="70F9ABCF19C24D38B705CBB07A01CDBF4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4">
    <w:name w:val="0C4B29AF39FF4160860F7D36DF0BB9F24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4">
    <w:name w:val="201A99D18B174BAAAED41B8AF5A952D04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0">
    <w:name w:val="64D495C5D37D464F92959175A3E3BC242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4">
    <w:name w:val="DB06E5AB9D7B46AAA8C84176211937C54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4">
    <w:name w:val="9BB0A4FD1A7A46FCA3FDF939EBD293114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4">
    <w:name w:val="9B873AA5BA6143F1991D624D9BAD94EB4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
    <w:name w:val="30D706C927C5447397CE8B7115404D67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0">
    <w:name w:val="C3C96F2A1B2042D3A27444B0A7C5EC614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9">
    <w:name w:val="5AEBA84B22EC4710BCB65B1585A6C73B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0">
    <w:name w:val="9E052620829741458DEE4BD7BCB89C831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0">
    <w:name w:val="71266707A7B444D08519DDC99A696D001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0">
    <w:name w:val="DA713F1A6705478A8E2A7AD989FC48071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0">
    <w:name w:val="8C843136DA5443CF85E8ED99941754721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0">
    <w:name w:val="E1392CA5F10B422CBF26F810A8969F151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0">
    <w:name w:val="9C33CF97756241D28A2955906B14EC3F1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0">
    <w:name w:val="F523346767FE4DDFBF92CC444A9E130C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0">
    <w:name w:val="38AF460A1D074193B8FDB47E16A47B5A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0">
    <w:name w:val="41AD46FCADE544E9AC975A551186687940"/>
    <w:rsid w:val="009D1AB6"/>
    <w:rPr>
      <w:lang w:eastAsia="en-US" w:bidi="en-US"/>
    </w:rPr>
  </w:style>
  <w:style w:type="paragraph" w:customStyle="1" w:styleId="C6FCE31C150144B7B41E5FEE476F955940">
    <w:name w:val="C6FCE31C150144B7B41E5FEE476F95594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0">
    <w:name w:val="3CD2565A79DF4AEC8D967989522B98044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0">
    <w:name w:val="8EB3D8D464D94DD7BEA8B2D4644A43E74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0">
    <w:name w:val="DB02C760BE294C2A8D31838C69133B3F4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0">
    <w:name w:val="B40490C3B19C45708B07EC8E16E1C6D44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0">
    <w:name w:val="CA0FCCB1B0464C369DD449CAE6DC0D944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0">
    <w:name w:val="9267D1452F324EA88D8ACB5AE933F92C4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0">
    <w:name w:val="FBC409DEE1024305BA9E5E451F584BED4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0">
    <w:name w:val="312930A6317642448FDCD489650F45C14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0">
    <w:name w:val="4976B9292EFE44AB9945B811DF2D753A4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0">
    <w:name w:val="EC2A967B3BC34ACD9A1FDB4B904D88C74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0">
    <w:name w:val="DAB069838B9C4913B35FA87E15DDB3844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0">
    <w:name w:val="8D18CEDA2D5F4B28BAD3B4738472E1EC4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0">
    <w:name w:val="96056012D8214DD78F13FEEC6DD892554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0">
    <w:name w:val="2102D31FC3BE4F79B8C8EE8DEC56CCCE4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9">
    <w:name w:val="26D8C257598548FCAF32D29CCCB7A1643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9">
    <w:name w:val="EFA668E2CF0B4FB38BFE0883E4776DB23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9">
    <w:name w:val="F0E79D6019514306BBD3E64A9CD9CF343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9">
    <w:name w:val="BDBBC7FA640E4BF1911CBC37555FD5C73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9">
    <w:name w:val="DF19F1DD389644248E455804F862D2FE3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9">
    <w:name w:val="C45097628F0047C395A0DB499E7488CF3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9">
    <w:name w:val="2EB4C434D4AD4919A0C501ACD58B317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9">
    <w:name w:val="A350308F8AD9495D93FCFAE8A73F8B1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9">
    <w:name w:val="CF55D62293624720A828019F9BE9A59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8">
    <w:name w:val="1FC1FDE86F5D46FD9F79F0F1E775704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8">
    <w:name w:val="4B937B27D9904D978E22D3D78D888F16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8">
    <w:name w:val="91E198FAB0C74B3A935CCB94008CDD6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8">
    <w:name w:val="B479F84A85B2415CA8A41614E20F38E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8">
    <w:name w:val="950DB68BBB8E4B0885EF41A9CE7EF88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8">
    <w:name w:val="36483A60977B4EE4A9150F6685A6DE3238"/>
    <w:rsid w:val="009D1AB6"/>
    <w:rPr>
      <w:lang w:eastAsia="en-US" w:bidi="en-US"/>
    </w:rPr>
  </w:style>
  <w:style w:type="paragraph" w:customStyle="1" w:styleId="A659CC582DCA4534A253798B1667125238">
    <w:name w:val="A659CC582DCA4534A253798B1667125238"/>
    <w:rsid w:val="009D1AB6"/>
    <w:rPr>
      <w:lang w:eastAsia="en-US" w:bidi="en-US"/>
    </w:rPr>
  </w:style>
  <w:style w:type="paragraph" w:customStyle="1" w:styleId="B66CADAE5663444A9B20C49DEBE3379238">
    <w:name w:val="B66CADAE5663444A9B20C49DEBE33792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8">
    <w:name w:val="58DBD14E9B014B5EAC62F08B81C49F4A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8">
    <w:name w:val="0EDA49318684499691CEAC1A548207C5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8">
    <w:name w:val="2C2E3F808CE04D60A119062FECB3DDB1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1">
    <w:name w:val="C7A6BF380E86415E8E03C9054393A4D52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5">
    <w:name w:val="E68C93C213674010AE93959A65438E724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6">
    <w:name w:val="4BA4D65667CC46968666EA85393D1DA44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1">
    <w:name w:val="5789A1FDB78A4795958165870C484A404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6">
    <w:name w:val="473D956FE512471A8E8F7E4FD363E9FC4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6">
    <w:name w:val="618282E2477048DD93A82DD1B93D9BC74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4">
    <w:name w:val="AE7FA0C391324F868F8DD45E1B8B1BA93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5">
    <w:name w:val="26D9A5914C344C41915DA893FFF925E54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5">
    <w:name w:val="70F9ABCF19C24D38B705CBB07A01CDBF4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5">
    <w:name w:val="0C4B29AF39FF4160860F7D36DF0BB9F24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5">
    <w:name w:val="201A99D18B174BAAAED41B8AF5A952D04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1">
    <w:name w:val="64D495C5D37D464F92959175A3E3BC242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5">
    <w:name w:val="DB06E5AB9D7B46AAA8C84176211937C54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5">
    <w:name w:val="9BB0A4FD1A7A46FCA3FDF939EBD293114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5">
    <w:name w:val="9B873AA5BA6143F1991D624D9BAD94EB4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2">
    <w:name w:val="30D706C927C5447397CE8B7115404D67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1">
    <w:name w:val="C3C96F2A1B2042D3A27444B0A7C5EC614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0">
    <w:name w:val="5AEBA84B22EC4710BCB65B1585A6C73B1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1">
    <w:name w:val="9E052620829741458DEE4BD7BCB89C831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1">
    <w:name w:val="71266707A7B444D08519DDC99A696D001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1">
    <w:name w:val="DA713F1A6705478A8E2A7AD989FC48071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1">
    <w:name w:val="8C843136DA5443CF85E8ED99941754721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1">
    <w:name w:val="E1392CA5F10B422CBF26F810A8969F151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1">
    <w:name w:val="9C33CF97756241D28A2955906B14EC3F1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1">
    <w:name w:val="F523346767FE4DDFBF92CC444A9E130C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1">
    <w:name w:val="38AF460A1D074193B8FDB47E16A47B5A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1">
    <w:name w:val="41AD46FCADE544E9AC975A551186687941"/>
    <w:rsid w:val="009D1AB6"/>
    <w:rPr>
      <w:lang w:eastAsia="en-US" w:bidi="en-US"/>
    </w:rPr>
  </w:style>
  <w:style w:type="paragraph" w:customStyle="1" w:styleId="C6FCE31C150144B7B41E5FEE476F955941">
    <w:name w:val="C6FCE31C150144B7B41E5FEE476F95594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1">
    <w:name w:val="3CD2565A79DF4AEC8D967989522B98044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1">
    <w:name w:val="8EB3D8D464D94DD7BEA8B2D4644A43E74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1">
    <w:name w:val="DB02C760BE294C2A8D31838C69133B3F4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1">
    <w:name w:val="B40490C3B19C45708B07EC8E16E1C6D44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1">
    <w:name w:val="CA0FCCB1B0464C369DD449CAE6DC0D944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1">
    <w:name w:val="9267D1452F324EA88D8ACB5AE933F92C4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1">
    <w:name w:val="FBC409DEE1024305BA9E5E451F584BED4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1">
    <w:name w:val="312930A6317642448FDCD489650F45C14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1">
    <w:name w:val="4976B9292EFE44AB9945B811DF2D753A4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1">
    <w:name w:val="EC2A967B3BC34ACD9A1FDB4B904D88C74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1">
    <w:name w:val="DAB069838B9C4913B35FA87E15DDB3844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1">
    <w:name w:val="8D18CEDA2D5F4B28BAD3B4738472E1EC4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1">
    <w:name w:val="96056012D8214DD78F13FEEC6DD892554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1">
    <w:name w:val="2102D31FC3BE4F79B8C8EE8DEC56CCCE4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0">
    <w:name w:val="26D8C257598548FCAF32D29CCCB7A1644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0">
    <w:name w:val="EFA668E2CF0B4FB38BFE0883E4776DB24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0">
    <w:name w:val="F0E79D6019514306BBD3E64A9CD9CF344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0">
    <w:name w:val="BDBBC7FA640E4BF1911CBC37555FD5C74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0">
    <w:name w:val="DF19F1DD389644248E455804F862D2FE4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0">
    <w:name w:val="C45097628F0047C395A0DB499E7488CF4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0">
    <w:name w:val="2EB4C434D4AD4919A0C501ACD58B317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0">
    <w:name w:val="A350308F8AD9495D93FCFAE8A73F8B1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0">
    <w:name w:val="CF55D62293624720A828019F9BE9A59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9">
    <w:name w:val="1FC1FDE86F5D46FD9F79F0F1E775704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9">
    <w:name w:val="4B937B27D9904D978E22D3D78D888F16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9">
    <w:name w:val="91E198FAB0C74B3A935CCB94008CDD6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9">
    <w:name w:val="B479F84A85B2415CA8A41614E20F38E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9">
    <w:name w:val="950DB68BBB8E4B0885EF41A9CE7EF88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9">
    <w:name w:val="36483A60977B4EE4A9150F6685A6DE3239"/>
    <w:rsid w:val="009D1AB6"/>
    <w:rPr>
      <w:lang w:eastAsia="en-US" w:bidi="en-US"/>
    </w:rPr>
  </w:style>
  <w:style w:type="paragraph" w:customStyle="1" w:styleId="A659CC582DCA4534A253798B1667125239">
    <w:name w:val="A659CC582DCA4534A253798B1667125239"/>
    <w:rsid w:val="009D1AB6"/>
    <w:rPr>
      <w:lang w:eastAsia="en-US" w:bidi="en-US"/>
    </w:rPr>
  </w:style>
  <w:style w:type="paragraph" w:customStyle="1" w:styleId="B66CADAE5663444A9B20C49DEBE3379239">
    <w:name w:val="B66CADAE5663444A9B20C49DEBE33792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9">
    <w:name w:val="58DBD14E9B014B5EAC62F08B81C49F4A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9">
    <w:name w:val="0EDA49318684499691CEAC1A548207C5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9">
    <w:name w:val="2C2E3F808CE04D60A119062FECB3DDB1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2">
    <w:name w:val="C7A6BF380E86415E8E03C9054393A4D52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6">
    <w:name w:val="E68C93C213674010AE93959A65438E724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7">
    <w:name w:val="4BA4D65667CC46968666EA85393D1DA44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2">
    <w:name w:val="5789A1FDB78A4795958165870C484A404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7">
    <w:name w:val="473D956FE512471A8E8F7E4FD363E9FC4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7">
    <w:name w:val="618282E2477048DD93A82DD1B93D9BC74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5">
    <w:name w:val="AE7FA0C391324F868F8DD45E1B8B1BA93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6">
    <w:name w:val="26D9A5914C344C41915DA893FFF925E54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6">
    <w:name w:val="70F9ABCF19C24D38B705CBB07A01CDBF4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6">
    <w:name w:val="0C4B29AF39FF4160860F7D36DF0BB9F24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6">
    <w:name w:val="201A99D18B174BAAAED41B8AF5A952D04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2">
    <w:name w:val="64D495C5D37D464F92959175A3E3BC242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6">
    <w:name w:val="DB06E5AB9D7B46AAA8C84176211937C54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6">
    <w:name w:val="9BB0A4FD1A7A46FCA3FDF939EBD293114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6">
    <w:name w:val="9B873AA5BA6143F1991D624D9BAD94EB4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3">
    <w:name w:val="30D706C927C5447397CE8B7115404D67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2">
    <w:name w:val="C3C96F2A1B2042D3A27444B0A7C5EC614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1">
    <w:name w:val="5AEBA84B22EC4710BCB65B1585A6C73B1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2">
    <w:name w:val="9E052620829741458DEE4BD7BCB89C831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2">
    <w:name w:val="71266707A7B444D08519DDC99A696D001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2">
    <w:name w:val="DA713F1A6705478A8E2A7AD989FC48071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2">
    <w:name w:val="8C843136DA5443CF85E8ED99941754721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2">
    <w:name w:val="E1392CA5F10B422CBF26F810A8969F151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2">
    <w:name w:val="9C33CF97756241D28A2955906B14EC3F1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2">
    <w:name w:val="F523346767FE4DDFBF92CC444A9E130C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2">
    <w:name w:val="38AF460A1D074193B8FDB47E16A47B5A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2">
    <w:name w:val="41AD46FCADE544E9AC975A551186687942"/>
    <w:rsid w:val="009D1AB6"/>
    <w:rPr>
      <w:lang w:eastAsia="en-US" w:bidi="en-US"/>
    </w:rPr>
  </w:style>
  <w:style w:type="paragraph" w:customStyle="1" w:styleId="C6FCE31C150144B7B41E5FEE476F955942">
    <w:name w:val="C6FCE31C150144B7B41E5FEE476F95594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2">
    <w:name w:val="3CD2565A79DF4AEC8D967989522B98044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2">
    <w:name w:val="8EB3D8D464D94DD7BEA8B2D4644A43E74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2">
    <w:name w:val="DB02C760BE294C2A8D31838C69133B3F4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2">
    <w:name w:val="B40490C3B19C45708B07EC8E16E1C6D44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2">
    <w:name w:val="CA0FCCB1B0464C369DD449CAE6DC0D944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2">
    <w:name w:val="9267D1452F324EA88D8ACB5AE933F92C4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2">
    <w:name w:val="FBC409DEE1024305BA9E5E451F584BED4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2">
    <w:name w:val="312930A6317642448FDCD489650F45C14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2">
    <w:name w:val="4976B9292EFE44AB9945B811DF2D753A4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2">
    <w:name w:val="EC2A967B3BC34ACD9A1FDB4B904D88C74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2">
    <w:name w:val="DAB069838B9C4913B35FA87E15DDB3844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2">
    <w:name w:val="8D18CEDA2D5F4B28BAD3B4738472E1EC4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2">
    <w:name w:val="96056012D8214DD78F13FEEC6DD892554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2">
    <w:name w:val="2102D31FC3BE4F79B8C8EE8DEC56CCCE4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1">
    <w:name w:val="26D8C257598548FCAF32D29CCCB7A1644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1">
    <w:name w:val="EFA668E2CF0B4FB38BFE0883E4776DB24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1">
    <w:name w:val="F0E79D6019514306BBD3E64A9CD9CF344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1">
    <w:name w:val="BDBBC7FA640E4BF1911CBC37555FD5C74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1">
    <w:name w:val="DF19F1DD389644248E455804F862D2FE4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1">
    <w:name w:val="C45097628F0047C395A0DB499E7488CF4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1">
    <w:name w:val="2EB4C434D4AD4919A0C501ACD58B317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1">
    <w:name w:val="A350308F8AD9495D93FCFAE8A73F8B1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1">
    <w:name w:val="CF55D62293624720A828019F9BE9A59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0">
    <w:name w:val="1FC1FDE86F5D46FD9F79F0F1E775704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0">
    <w:name w:val="4B937B27D9904D978E22D3D78D888F16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0">
    <w:name w:val="91E198FAB0C74B3A935CCB94008CDD6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0">
    <w:name w:val="B479F84A85B2415CA8A41614E20F38E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0">
    <w:name w:val="950DB68BBB8E4B0885EF41A9CE7EF88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0">
    <w:name w:val="36483A60977B4EE4A9150F6685A6DE3240"/>
    <w:rsid w:val="009D1AB6"/>
    <w:rPr>
      <w:lang w:eastAsia="en-US" w:bidi="en-US"/>
    </w:rPr>
  </w:style>
  <w:style w:type="paragraph" w:customStyle="1" w:styleId="A659CC582DCA4534A253798B1667125240">
    <w:name w:val="A659CC582DCA4534A253798B1667125240"/>
    <w:rsid w:val="009D1AB6"/>
    <w:rPr>
      <w:lang w:eastAsia="en-US" w:bidi="en-US"/>
    </w:rPr>
  </w:style>
  <w:style w:type="paragraph" w:customStyle="1" w:styleId="B66CADAE5663444A9B20C49DEBE3379240">
    <w:name w:val="B66CADAE5663444A9B20C49DEBE33792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0">
    <w:name w:val="58DBD14E9B014B5EAC62F08B81C49F4A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0">
    <w:name w:val="0EDA49318684499691CEAC1A548207C5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0">
    <w:name w:val="2C2E3F808CE04D60A119062FECB3DDB1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3">
    <w:name w:val="C7A6BF380E86415E8E03C9054393A4D52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7">
    <w:name w:val="E68C93C213674010AE93959A65438E724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8">
    <w:name w:val="4BA4D65667CC46968666EA85393D1DA44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3">
    <w:name w:val="5789A1FDB78A4795958165870C484A404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8">
    <w:name w:val="473D956FE512471A8E8F7E4FD363E9FC4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8">
    <w:name w:val="618282E2477048DD93A82DD1B93D9BC74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6">
    <w:name w:val="AE7FA0C391324F868F8DD45E1B8B1BA93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7">
    <w:name w:val="26D9A5914C344C41915DA893FFF925E54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7">
    <w:name w:val="70F9ABCF19C24D38B705CBB07A01CDBF4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7">
    <w:name w:val="0C4B29AF39FF4160860F7D36DF0BB9F24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7">
    <w:name w:val="201A99D18B174BAAAED41B8AF5A952D04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3">
    <w:name w:val="64D495C5D37D464F92959175A3E3BC242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7">
    <w:name w:val="DB06E5AB9D7B46AAA8C84176211937C54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7">
    <w:name w:val="9BB0A4FD1A7A46FCA3FDF939EBD293114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7">
    <w:name w:val="9B873AA5BA6143F1991D624D9BAD94EB4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3">
    <w:name w:val="C3C96F2A1B2042D3A27444B0A7C5EC614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2">
    <w:name w:val="5AEBA84B22EC4710BCB65B1585A6C73B1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3">
    <w:name w:val="9E052620829741458DEE4BD7BCB89C831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3">
    <w:name w:val="71266707A7B444D08519DDC99A696D001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3">
    <w:name w:val="DA713F1A6705478A8E2A7AD989FC48071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3">
    <w:name w:val="8C843136DA5443CF85E8ED99941754721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3">
    <w:name w:val="E1392CA5F10B422CBF26F810A8969F151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3">
    <w:name w:val="9C33CF97756241D28A2955906B14EC3F1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3">
    <w:name w:val="F523346767FE4DDFBF92CC444A9E130C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3">
    <w:name w:val="38AF460A1D074193B8FDB47E16A47B5A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3">
    <w:name w:val="41AD46FCADE544E9AC975A551186687943"/>
    <w:rsid w:val="009D1AB6"/>
    <w:rPr>
      <w:lang w:eastAsia="en-US" w:bidi="en-US"/>
    </w:rPr>
  </w:style>
  <w:style w:type="paragraph" w:customStyle="1" w:styleId="C6FCE31C150144B7B41E5FEE476F955943">
    <w:name w:val="C6FCE31C150144B7B41E5FEE476F95594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3">
    <w:name w:val="3CD2565A79DF4AEC8D967989522B98044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3">
    <w:name w:val="8EB3D8D464D94DD7BEA8B2D4644A43E74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3">
    <w:name w:val="DB02C760BE294C2A8D31838C69133B3F4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3">
    <w:name w:val="B40490C3B19C45708B07EC8E16E1C6D44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3">
    <w:name w:val="CA0FCCB1B0464C369DD449CAE6DC0D944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3">
    <w:name w:val="9267D1452F324EA88D8ACB5AE933F92C4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3">
    <w:name w:val="FBC409DEE1024305BA9E5E451F584BED4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3">
    <w:name w:val="312930A6317642448FDCD489650F45C14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3">
    <w:name w:val="4976B9292EFE44AB9945B811DF2D753A4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3">
    <w:name w:val="EC2A967B3BC34ACD9A1FDB4B904D88C74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3">
    <w:name w:val="DAB069838B9C4913B35FA87E15DDB3844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3">
    <w:name w:val="8D18CEDA2D5F4B28BAD3B4738472E1EC4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3">
    <w:name w:val="96056012D8214DD78F13FEEC6DD892554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3">
    <w:name w:val="2102D31FC3BE4F79B8C8EE8DEC56CCCE4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2">
    <w:name w:val="26D8C257598548FCAF32D29CCCB7A1644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2">
    <w:name w:val="EFA668E2CF0B4FB38BFE0883E4776DB24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2">
    <w:name w:val="F0E79D6019514306BBD3E64A9CD9CF344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2">
    <w:name w:val="BDBBC7FA640E4BF1911CBC37555FD5C74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2">
    <w:name w:val="DF19F1DD389644248E455804F862D2FE4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2">
    <w:name w:val="C45097628F0047C395A0DB499E7488CF4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2">
    <w:name w:val="2EB4C434D4AD4919A0C501ACD58B317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2">
    <w:name w:val="A350308F8AD9495D93FCFAE8A73F8B1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2">
    <w:name w:val="CF55D62293624720A828019F9BE9A59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1">
    <w:name w:val="1FC1FDE86F5D46FD9F79F0F1E775704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1">
    <w:name w:val="4B937B27D9904D978E22D3D78D888F16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1">
    <w:name w:val="91E198FAB0C74B3A935CCB94008CDD6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1">
    <w:name w:val="B479F84A85B2415CA8A41614E20F38E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1">
    <w:name w:val="950DB68BBB8E4B0885EF41A9CE7EF88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1">
    <w:name w:val="36483A60977B4EE4A9150F6685A6DE3241"/>
    <w:rsid w:val="009D1AB6"/>
    <w:rPr>
      <w:lang w:eastAsia="en-US" w:bidi="en-US"/>
    </w:rPr>
  </w:style>
  <w:style w:type="paragraph" w:customStyle="1" w:styleId="A659CC582DCA4534A253798B1667125241">
    <w:name w:val="A659CC582DCA4534A253798B1667125241"/>
    <w:rsid w:val="009D1AB6"/>
    <w:rPr>
      <w:lang w:eastAsia="en-US" w:bidi="en-US"/>
    </w:rPr>
  </w:style>
  <w:style w:type="paragraph" w:customStyle="1" w:styleId="B66CADAE5663444A9B20C49DEBE3379241">
    <w:name w:val="B66CADAE5663444A9B20C49DEBE33792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1">
    <w:name w:val="58DBD14E9B014B5EAC62F08B81C49F4A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1">
    <w:name w:val="0EDA49318684499691CEAC1A548207C5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1">
    <w:name w:val="2C2E3F808CE04D60A119062FECB3DDB1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4">
    <w:name w:val="C7A6BF380E86415E8E03C9054393A4D52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8">
    <w:name w:val="E68C93C213674010AE93959A65438E724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9">
    <w:name w:val="4BA4D65667CC46968666EA85393D1DA44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4">
    <w:name w:val="5789A1FDB78A4795958165870C484A404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9">
    <w:name w:val="473D956FE512471A8E8F7E4FD363E9FC4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9">
    <w:name w:val="618282E2477048DD93A82DD1B93D9BC74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7">
    <w:name w:val="AE7FA0C391324F868F8DD45E1B8B1BA93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8">
    <w:name w:val="26D9A5914C344C41915DA893FFF925E54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8">
    <w:name w:val="70F9ABCF19C24D38B705CBB07A01CDBF4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8">
    <w:name w:val="0C4B29AF39FF4160860F7D36DF0BB9F24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8">
    <w:name w:val="201A99D18B174BAAAED41B8AF5A952D04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4">
    <w:name w:val="64D495C5D37D464F92959175A3E3BC242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8">
    <w:name w:val="DB06E5AB9D7B46AAA8C84176211937C54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8">
    <w:name w:val="9BB0A4FD1A7A46FCA3FDF939EBD293114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8">
    <w:name w:val="9B873AA5BA6143F1991D624D9BAD94EB4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4">
    <w:name w:val="C3C96F2A1B2042D3A27444B0A7C5EC614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3">
    <w:name w:val="5AEBA84B22EC4710BCB65B1585A6C73B1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4">
    <w:name w:val="9E052620829741458DEE4BD7BCB89C831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4">
    <w:name w:val="71266707A7B444D08519DDC99A696D001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4">
    <w:name w:val="DA713F1A6705478A8E2A7AD989FC48071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4">
    <w:name w:val="8C843136DA5443CF85E8ED99941754721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4">
    <w:name w:val="E1392CA5F10B422CBF26F810A8969F151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4">
    <w:name w:val="9C33CF97756241D28A2955906B14EC3F1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4">
    <w:name w:val="F523346767FE4DDFBF92CC444A9E130C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4">
    <w:name w:val="38AF460A1D074193B8FDB47E16A47B5A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4">
    <w:name w:val="41AD46FCADE544E9AC975A551186687944"/>
    <w:rsid w:val="009D1AB6"/>
    <w:rPr>
      <w:lang w:eastAsia="en-US" w:bidi="en-US"/>
    </w:rPr>
  </w:style>
  <w:style w:type="paragraph" w:customStyle="1" w:styleId="C6FCE31C150144B7B41E5FEE476F955944">
    <w:name w:val="C6FCE31C150144B7B41E5FEE476F95594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4">
    <w:name w:val="3CD2565A79DF4AEC8D967989522B98044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4">
    <w:name w:val="8EB3D8D464D94DD7BEA8B2D4644A43E74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4">
    <w:name w:val="DB02C760BE294C2A8D31838C69133B3F4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4">
    <w:name w:val="B40490C3B19C45708B07EC8E16E1C6D44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4">
    <w:name w:val="CA0FCCB1B0464C369DD449CAE6DC0D944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4">
    <w:name w:val="9267D1452F324EA88D8ACB5AE933F92C4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4">
    <w:name w:val="FBC409DEE1024305BA9E5E451F584BED4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4">
    <w:name w:val="312930A6317642448FDCD489650F45C14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4">
    <w:name w:val="4976B9292EFE44AB9945B811DF2D753A4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4">
    <w:name w:val="EC2A967B3BC34ACD9A1FDB4B904D88C74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4">
    <w:name w:val="DAB069838B9C4913B35FA87E15DDB3844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4">
    <w:name w:val="8D18CEDA2D5F4B28BAD3B4738472E1EC4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4">
    <w:name w:val="96056012D8214DD78F13FEEC6DD892554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4">
    <w:name w:val="2102D31FC3BE4F79B8C8EE8DEC56CCCE4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3">
    <w:name w:val="26D8C257598548FCAF32D29CCCB7A1644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3">
    <w:name w:val="EFA668E2CF0B4FB38BFE0883E4776DB24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3">
    <w:name w:val="F0E79D6019514306BBD3E64A9CD9CF344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3">
    <w:name w:val="BDBBC7FA640E4BF1911CBC37555FD5C74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3">
    <w:name w:val="DF19F1DD389644248E455804F862D2FE4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3">
    <w:name w:val="C45097628F0047C395A0DB499E7488CF4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3">
    <w:name w:val="2EB4C434D4AD4919A0C501ACD58B317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3">
    <w:name w:val="A350308F8AD9495D93FCFAE8A73F8B1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3">
    <w:name w:val="CF55D62293624720A828019F9BE9A59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2">
    <w:name w:val="1FC1FDE86F5D46FD9F79F0F1E775704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2">
    <w:name w:val="4B937B27D9904D978E22D3D78D888F16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2">
    <w:name w:val="91E198FAB0C74B3A935CCB94008CDD6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2">
    <w:name w:val="B479F84A85B2415CA8A41614E20F38E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2">
    <w:name w:val="950DB68BBB8E4B0885EF41A9CE7EF88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2">
    <w:name w:val="36483A60977B4EE4A9150F6685A6DE3242"/>
    <w:rsid w:val="009D1AB6"/>
    <w:rPr>
      <w:lang w:eastAsia="en-US" w:bidi="en-US"/>
    </w:rPr>
  </w:style>
  <w:style w:type="paragraph" w:customStyle="1" w:styleId="A659CC582DCA4534A253798B1667125242">
    <w:name w:val="A659CC582DCA4534A253798B1667125242"/>
    <w:rsid w:val="009D1AB6"/>
    <w:rPr>
      <w:lang w:eastAsia="en-US" w:bidi="en-US"/>
    </w:rPr>
  </w:style>
  <w:style w:type="paragraph" w:customStyle="1" w:styleId="B66CADAE5663444A9B20C49DEBE3379242">
    <w:name w:val="B66CADAE5663444A9B20C49DEBE33792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2">
    <w:name w:val="58DBD14E9B014B5EAC62F08B81C49F4A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2">
    <w:name w:val="0EDA49318684499691CEAC1A548207C5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2">
    <w:name w:val="2C2E3F808CE04D60A119062FECB3DDB1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5">
    <w:name w:val="C7A6BF380E86415E8E03C9054393A4D52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9">
    <w:name w:val="E68C93C213674010AE93959A65438E724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0">
    <w:name w:val="4BA4D65667CC46968666EA85393D1DA45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5">
    <w:name w:val="5789A1FDB78A4795958165870C484A404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0">
    <w:name w:val="473D956FE512471A8E8F7E4FD363E9FC5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0">
    <w:name w:val="618282E2477048DD93A82DD1B93D9BC75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8">
    <w:name w:val="AE7FA0C391324F868F8DD45E1B8B1BA93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9">
    <w:name w:val="26D9A5914C344C41915DA893FFF925E54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9">
    <w:name w:val="70F9ABCF19C24D38B705CBB07A01CDBF4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9">
    <w:name w:val="0C4B29AF39FF4160860F7D36DF0BB9F24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9">
    <w:name w:val="201A99D18B174BAAAED41B8AF5A952D04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5">
    <w:name w:val="64D495C5D37D464F92959175A3E3BC242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9">
    <w:name w:val="DB06E5AB9D7B46AAA8C84176211937C54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9">
    <w:name w:val="9BB0A4FD1A7A46FCA3FDF939EBD293114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9">
    <w:name w:val="9B873AA5BA6143F1991D624D9BAD94EB4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5">
    <w:name w:val="C3C96F2A1B2042D3A27444B0A7C5EC614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4">
    <w:name w:val="5AEBA84B22EC4710BCB65B1585A6C73B1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5">
    <w:name w:val="9E052620829741458DEE4BD7BCB89C831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5">
    <w:name w:val="71266707A7B444D08519DDC99A696D001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5">
    <w:name w:val="DA713F1A6705478A8E2A7AD989FC48071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5">
    <w:name w:val="8C843136DA5443CF85E8ED99941754721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5">
    <w:name w:val="E1392CA5F10B422CBF26F810A8969F151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5">
    <w:name w:val="9C33CF97756241D28A2955906B14EC3F1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5">
    <w:name w:val="F523346767FE4DDFBF92CC444A9E130C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5">
    <w:name w:val="38AF460A1D074193B8FDB47E16A47B5A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5">
    <w:name w:val="41AD46FCADE544E9AC975A551186687945"/>
    <w:rsid w:val="009D1AB6"/>
    <w:rPr>
      <w:lang w:eastAsia="en-US" w:bidi="en-US"/>
    </w:rPr>
  </w:style>
  <w:style w:type="paragraph" w:customStyle="1" w:styleId="C6FCE31C150144B7B41E5FEE476F955945">
    <w:name w:val="C6FCE31C150144B7B41E5FEE476F95594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5">
    <w:name w:val="3CD2565A79DF4AEC8D967989522B98044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5">
    <w:name w:val="8EB3D8D464D94DD7BEA8B2D4644A43E74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5">
    <w:name w:val="DB02C760BE294C2A8D31838C69133B3F4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5">
    <w:name w:val="B40490C3B19C45708B07EC8E16E1C6D44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5">
    <w:name w:val="CA0FCCB1B0464C369DD449CAE6DC0D944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5">
    <w:name w:val="9267D1452F324EA88D8ACB5AE933F92C4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5">
    <w:name w:val="FBC409DEE1024305BA9E5E451F584BED4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5">
    <w:name w:val="312930A6317642448FDCD489650F45C14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5">
    <w:name w:val="4976B9292EFE44AB9945B811DF2D753A4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5">
    <w:name w:val="EC2A967B3BC34ACD9A1FDB4B904D88C74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5">
    <w:name w:val="DAB069838B9C4913B35FA87E15DDB3844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5">
    <w:name w:val="8D18CEDA2D5F4B28BAD3B4738472E1EC4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5">
    <w:name w:val="96056012D8214DD78F13FEEC6DD892554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5">
    <w:name w:val="2102D31FC3BE4F79B8C8EE8DEC56CCCE4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4">
    <w:name w:val="26D8C257598548FCAF32D29CCCB7A1644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4">
    <w:name w:val="EFA668E2CF0B4FB38BFE0883E4776DB24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4">
    <w:name w:val="F0E79D6019514306BBD3E64A9CD9CF344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4">
    <w:name w:val="BDBBC7FA640E4BF1911CBC37555FD5C74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4">
    <w:name w:val="DF19F1DD389644248E455804F862D2FE4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4">
    <w:name w:val="C45097628F0047C395A0DB499E7488CF4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4">
    <w:name w:val="2EB4C434D4AD4919A0C501ACD58B317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4">
    <w:name w:val="A350308F8AD9495D93FCFAE8A73F8B1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4">
    <w:name w:val="CF55D62293624720A828019F9BE9A59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3">
    <w:name w:val="1FC1FDE86F5D46FD9F79F0F1E775704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3">
    <w:name w:val="4B937B27D9904D978E22D3D78D888F16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3">
    <w:name w:val="91E198FAB0C74B3A935CCB94008CDD6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3">
    <w:name w:val="B479F84A85B2415CA8A41614E20F38E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3">
    <w:name w:val="950DB68BBB8E4B0885EF41A9CE7EF88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3">
    <w:name w:val="36483A60977B4EE4A9150F6685A6DE3243"/>
    <w:rsid w:val="009D1AB6"/>
    <w:rPr>
      <w:lang w:eastAsia="en-US" w:bidi="en-US"/>
    </w:rPr>
  </w:style>
  <w:style w:type="paragraph" w:customStyle="1" w:styleId="A659CC582DCA4534A253798B1667125243">
    <w:name w:val="A659CC582DCA4534A253798B1667125243"/>
    <w:rsid w:val="009D1AB6"/>
    <w:rPr>
      <w:lang w:eastAsia="en-US" w:bidi="en-US"/>
    </w:rPr>
  </w:style>
  <w:style w:type="paragraph" w:customStyle="1" w:styleId="B66CADAE5663444A9B20C49DEBE3379243">
    <w:name w:val="B66CADAE5663444A9B20C49DEBE33792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3">
    <w:name w:val="58DBD14E9B014B5EAC62F08B81C49F4A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3">
    <w:name w:val="0EDA49318684499691CEAC1A548207C5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3">
    <w:name w:val="2C2E3F808CE04D60A119062FECB3DDB1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DDEA614B92F47DCB7695376686E229A">
    <w:name w:val="1DDEA614B92F47DCB7695376686E229A"/>
    <w:rsid w:val="009D1AB6"/>
    <w:pPr>
      <w:spacing w:after="160" w:line="259" w:lineRule="auto"/>
    </w:pPr>
  </w:style>
  <w:style w:type="paragraph" w:customStyle="1" w:styleId="C7A6BF380E86415E8E03C9054393A4D526">
    <w:name w:val="C7A6BF380E86415E8E03C9054393A4D52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0">
    <w:name w:val="E68C93C213674010AE93959A65438E725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1">
    <w:name w:val="4BA4D65667CC46968666EA85393D1DA45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6">
    <w:name w:val="5789A1FDB78A4795958165870C484A404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1">
    <w:name w:val="473D956FE512471A8E8F7E4FD363E9FC5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1">
    <w:name w:val="618282E2477048DD93A82DD1B93D9BC75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9">
    <w:name w:val="AE7FA0C391324F868F8DD45E1B8B1BA93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0">
    <w:name w:val="26D9A5914C344C41915DA893FFF925E55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0">
    <w:name w:val="70F9ABCF19C24D38B705CBB07A01CDBF5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0">
    <w:name w:val="0C4B29AF39FF4160860F7D36DF0BB9F25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0">
    <w:name w:val="201A99D18B174BAAAED41B8AF5A952D05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6">
    <w:name w:val="64D495C5D37D464F92959175A3E3BC242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0">
    <w:name w:val="DB06E5AB9D7B46AAA8C84176211937C55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0">
    <w:name w:val="9BB0A4FD1A7A46FCA3FDF939EBD293115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0">
    <w:name w:val="9B873AA5BA6143F1991D624D9BAD94EB5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6">
    <w:name w:val="C3C96F2A1B2042D3A27444B0A7C5EC614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5">
    <w:name w:val="5AEBA84B22EC4710BCB65B1585A6C73B1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6">
    <w:name w:val="9E052620829741458DEE4BD7BCB89C831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6">
    <w:name w:val="71266707A7B444D08519DDC99A696D001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6">
    <w:name w:val="DA713F1A6705478A8E2A7AD989FC48071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6">
    <w:name w:val="8C843136DA5443CF85E8ED99941754721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6">
    <w:name w:val="E1392CA5F10B422CBF26F810A8969F151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6">
    <w:name w:val="9C33CF97756241D28A2955906B14EC3F1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6">
    <w:name w:val="F523346767FE4DDFBF92CC444A9E130C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6">
    <w:name w:val="38AF460A1D074193B8FDB47E16A47B5A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6">
    <w:name w:val="41AD46FCADE544E9AC975A551186687946"/>
    <w:rsid w:val="009D1AB6"/>
    <w:rPr>
      <w:lang w:eastAsia="en-US" w:bidi="en-US"/>
    </w:rPr>
  </w:style>
  <w:style w:type="paragraph" w:customStyle="1" w:styleId="C6FCE31C150144B7B41E5FEE476F955946">
    <w:name w:val="C6FCE31C150144B7B41E5FEE476F95594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6">
    <w:name w:val="3CD2565A79DF4AEC8D967989522B98044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6">
    <w:name w:val="8EB3D8D464D94DD7BEA8B2D4644A43E74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6">
    <w:name w:val="DB02C760BE294C2A8D31838C69133B3F4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6">
    <w:name w:val="B40490C3B19C45708B07EC8E16E1C6D44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6">
    <w:name w:val="CA0FCCB1B0464C369DD449CAE6DC0D944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6">
    <w:name w:val="9267D1452F324EA88D8ACB5AE933F92C4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6">
    <w:name w:val="FBC409DEE1024305BA9E5E451F584BED4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6">
    <w:name w:val="312930A6317642448FDCD489650F45C14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6">
    <w:name w:val="4976B9292EFE44AB9945B811DF2D753A4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6">
    <w:name w:val="EC2A967B3BC34ACD9A1FDB4B904D88C74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6">
    <w:name w:val="DAB069838B9C4913B35FA87E15DDB3844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6">
    <w:name w:val="8D18CEDA2D5F4B28BAD3B4738472E1EC4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6">
    <w:name w:val="96056012D8214DD78F13FEEC6DD892554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6">
    <w:name w:val="2102D31FC3BE4F79B8C8EE8DEC56CCCE4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5">
    <w:name w:val="26D8C257598548FCAF32D29CCCB7A1644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5">
    <w:name w:val="EFA668E2CF0B4FB38BFE0883E4776DB24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5">
    <w:name w:val="F0E79D6019514306BBD3E64A9CD9CF344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5">
    <w:name w:val="BDBBC7FA640E4BF1911CBC37555FD5C74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5">
    <w:name w:val="DF19F1DD389644248E455804F862D2FE4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5">
    <w:name w:val="C45097628F0047C395A0DB499E7488CF4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5">
    <w:name w:val="2EB4C434D4AD4919A0C501ACD58B317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5">
    <w:name w:val="A350308F8AD9495D93FCFAE8A73F8B1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5">
    <w:name w:val="CF55D62293624720A828019F9BE9A59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4">
    <w:name w:val="1FC1FDE86F5D46FD9F79F0F1E775704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4">
    <w:name w:val="4B937B27D9904D978E22D3D78D888F16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4">
    <w:name w:val="91E198FAB0C74B3A935CCB94008CDD6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4">
    <w:name w:val="B479F84A85B2415CA8A41614E20F38E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4">
    <w:name w:val="950DB68BBB8E4B0885EF41A9CE7EF88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4">
    <w:name w:val="36483A60977B4EE4A9150F6685A6DE3244"/>
    <w:rsid w:val="009D1AB6"/>
    <w:rPr>
      <w:lang w:eastAsia="en-US" w:bidi="en-US"/>
    </w:rPr>
  </w:style>
  <w:style w:type="paragraph" w:customStyle="1" w:styleId="A659CC582DCA4534A253798B1667125244">
    <w:name w:val="A659CC582DCA4534A253798B1667125244"/>
    <w:rsid w:val="009D1AB6"/>
    <w:rPr>
      <w:lang w:eastAsia="en-US" w:bidi="en-US"/>
    </w:rPr>
  </w:style>
  <w:style w:type="paragraph" w:customStyle="1" w:styleId="B66CADAE5663444A9B20C49DEBE3379244">
    <w:name w:val="B66CADAE5663444A9B20C49DEBE33792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4">
    <w:name w:val="58DBD14E9B014B5EAC62F08B81C49F4A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4">
    <w:name w:val="0EDA49318684499691CEAC1A548207C5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4">
    <w:name w:val="2C2E3F808CE04D60A119062FECB3DDB1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7">
    <w:name w:val="C7A6BF380E86415E8E03C9054393A4D52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1">
    <w:name w:val="E68C93C213674010AE93959A65438E725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2">
    <w:name w:val="4BA4D65667CC46968666EA85393D1DA45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7">
    <w:name w:val="5789A1FDB78A4795958165870C484A404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2">
    <w:name w:val="473D956FE512471A8E8F7E4FD363E9FC5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2">
    <w:name w:val="618282E2477048DD93A82DD1B93D9BC75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0">
    <w:name w:val="AE7FA0C391324F868F8DD45E1B8B1BA94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1">
    <w:name w:val="26D9A5914C344C41915DA893FFF925E55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1">
    <w:name w:val="70F9ABCF19C24D38B705CBB07A01CDBF5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1">
    <w:name w:val="0C4B29AF39FF4160860F7D36DF0BB9F25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1">
    <w:name w:val="201A99D18B174BAAAED41B8AF5A952D05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7">
    <w:name w:val="64D495C5D37D464F92959175A3E3BC242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1">
    <w:name w:val="DB06E5AB9D7B46AAA8C84176211937C55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1">
    <w:name w:val="9BB0A4FD1A7A46FCA3FDF939EBD293115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1">
    <w:name w:val="9B873AA5BA6143F1991D624D9BAD94EB5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7">
    <w:name w:val="C3C96F2A1B2042D3A27444B0A7C5EC614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6">
    <w:name w:val="5AEBA84B22EC4710BCB65B1585A6C73B1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7">
    <w:name w:val="9E052620829741458DEE4BD7BCB89C831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7">
    <w:name w:val="71266707A7B444D08519DDC99A696D001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7">
    <w:name w:val="DA713F1A6705478A8E2A7AD989FC48071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7">
    <w:name w:val="8C843136DA5443CF85E8ED99941754721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7">
    <w:name w:val="E1392CA5F10B422CBF26F810A8969F151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7">
    <w:name w:val="9C33CF97756241D28A2955906B14EC3F1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7">
    <w:name w:val="F523346767FE4DDFBF92CC444A9E130C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7">
    <w:name w:val="38AF460A1D074193B8FDB47E16A47B5A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7">
    <w:name w:val="41AD46FCADE544E9AC975A551186687947"/>
    <w:rsid w:val="009D1AB6"/>
    <w:rPr>
      <w:lang w:eastAsia="en-US" w:bidi="en-US"/>
    </w:rPr>
  </w:style>
  <w:style w:type="paragraph" w:customStyle="1" w:styleId="C6FCE31C150144B7B41E5FEE476F955947">
    <w:name w:val="C6FCE31C150144B7B41E5FEE476F95594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7">
    <w:name w:val="3CD2565A79DF4AEC8D967989522B98044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7">
    <w:name w:val="8EB3D8D464D94DD7BEA8B2D4644A43E74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7">
    <w:name w:val="DB02C760BE294C2A8D31838C69133B3F4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7">
    <w:name w:val="B40490C3B19C45708B07EC8E16E1C6D44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7">
    <w:name w:val="CA0FCCB1B0464C369DD449CAE6DC0D944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7">
    <w:name w:val="9267D1452F324EA88D8ACB5AE933F92C4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7">
    <w:name w:val="FBC409DEE1024305BA9E5E451F584BED4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7">
    <w:name w:val="312930A6317642448FDCD489650F45C14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7">
    <w:name w:val="4976B9292EFE44AB9945B811DF2D753A4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7">
    <w:name w:val="EC2A967B3BC34ACD9A1FDB4B904D88C74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7">
    <w:name w:val="DAB069838B9C4913B35FA87E15DDB3844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7">
    <w:name w:val="8D18CEDA2D5F4B28BAD3B4738472E1EC4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7">
    <w:name w:val="96056012D8214DD78F13FEEC6DD892554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7">
    <w:name w:val="2102D31FC3BE4F79B8C8EE8DEC56CCCE4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6">
    <w:name w:val="26D8C257598548FCAF32D29CCCB7A1644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6">
    <w:name w:val="EFA668E2CF0B4FB38BFE0883E4776DB24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6">
    <w:name w:val="F0E79D6019514306BBD3E64A9CD9CF344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6">
    <w:name w:val="BDBBC7FA640E4BF1911CBC37555FD5C74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6">
    <w:name w:val="DF19F1DD389644248E455804F862D2FE4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6">
    <w:name w:val="C45097628F0047C395A0DB499E7488CF4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6">
    <w:name w:val="2EB4C434D4AD4919A0C501ACD58B317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6">
    <w:name w:val="A350308F8AD9495D93FCFAE8A73F8B1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6">
    <w:name w:val="CF55D62293624720A828019F9BE9A59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5">
    <w:name w:val="1FC1FDE86F5D46FD9F79F0F1E775704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5">
    <w:name w:val="4B937B27D9904D978E22D3D78D888F16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5">
    <w:name w:val="91E198FAB0C74B3A935CCB94008CDD6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5">
    <w:name w:val="B479F84A85B2415CA8A41614E20F38E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5">
    <w:name w:val="950DB68BBB8E4B0885EF41A9CE7EF88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5">
    <w:name w:val="36483A60977B4EE4A9150F6685A6DE3245"/>
    <w:rsid w:val="009D1AB6"/>
    <w:rPr>
      <w:lang w:eastAsia="en-US" w:bidi="en-US"/>
    </w:rPr>
  </w:style>
  <w:style w:type="paragraph" w:customStyle="1" w:styleId="A659CC582DCA4534A253798B1667125245">
    <w:name w:val="A659CC582DCA4534A253798B1667125245"/>
    <w:rsid w:val="009D1AB6"/>
    <w:rPr>
      <w:lang w:eastAsia="en-US" w:bidi="en-US"/>
    </w:rPr>
  </w:style>
  <w:style w:type="paragraph" w:customStyle="1" w:styleId="B66CADAE5663444A9B20C49DEBE3379245">
    <w:name w:val="B66CADAE5663444A9B20C49DEBE33792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5">
    <w:name w:val="58DBD14E9B014B5EAC62F08B81C49F4A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5">
    <w:name w:val="0EDA49318684499691CEAC1A548207C5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5">
    <w:name w:val="2C2E3F808CE04D60A119062FECB3DDB1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4240F97CD942AA9F7C328C904E4877">
    <w:name w:val="0E4240F97CD942AA9F7C328C904E4877"/>
    <w:rsid w:val="009D1AB6"/>
    <w:pPr>
      <w:spacing w:after="160" w:line="259" w:lineRule="auto"/>
    </w:pPr>
  </w:style>
  <w:style w:type="paragraph" w:customStyle="1" w:styleId="3EDF6216E2F54F1DB529A95A0D547E10">
    <w:name w:val="3EDF6216E2F54F1DB529A95A0D547E10"/>
    <w:rsid w:val="009D1AB6"/>
    <w:pPr>
      <w:spacing w:after="160" w:line="259" w:lineRule="auto"/>
    </w:pPr>
  </w:style>
  <w:style w:type="paragraph" w:customStyle="1" w:styleId="F7B6E6BBC0F04ABB9E3B77A372ABAF54">
    <w:name w:val="F7B6E6BBC0F04ABB9E3B77A372ABAF54"/>
    <w:rsid w:val="009D1AB6"/>
    <w:pPr>
      <w:spacing w:after="160" w:line="259" w:lineRule="auto"/>
    </w:pPr>
  </w:style>
  <w:style w:type="paragraph" w:customStyle="1" w:styleId="F4746D87451A4D6FADF8AB007B4D8F1E">
    <w:name w:val="F4746D87451A4D6FADF8AB007B4D8F1E"/>
    <w:rsid w:val="009D1AB6"/>
    <w:pPr>
      <w:spacing w:after="160" w:line="259" w:lineRule="auto"/>
    </w:pPr>
  </w:style>
  <w:style w:type="paragraph" w:customStyle="1" w:styleId="88CEE765965F4BE186C40F5717702568">
    <w:name w:val="88CEE765965F4BE186C40F5717702568"/>
    <w:rsid w:val="009D1AB6"/>
    <w:pPr>
      <w:spacing w:after="160" w:line="259" w:lineRule="auto"/>
    </w:pPr>
  </w:style>
  <w:style w:type="paragraph" w:customStyle="1" w:styleId="6DDC512450FD4166BA0CFFBB3EB08711">
    <w:name w:val="6DDC512450FD4166BA0CFFBB3EB08711"/>
    <w:rsid w:val="009D1AB6"/>
    <w:pPr>
      <w:spacing w:after="160" w:line="259" w:lineRule="auto"/>
    </w:pPr>
  </w:style>
  <w:style w:type="paragraph" w:customStyle="1" w:styleId="589DFB62357D4BE58EEFA055A6DD5F90">
    <w:name w:val="589DFB62357D4BE58EEFA055A6DD5F90"/>
    <w:rsid w:val="009D1AB6"/>
    <w:pPr>
      <w:spacing w:after="160" w:line="259" w:lineRule="auto"/>
    </w:pPr>
  </w:style>
  <w:style w:type="paragraph" w:customStyle="1" w:styleId="8A49B1C146324B9D9A9543BB7C75A5CB">
    <w:name w:val="8A49B1C146324B9D9A9543BB7C75A5CB"/>
    <w:rsid w:val="009D1AB6"/>
    <w:pPr>
      <w:spacing w:after="160" w:line="259" w:lineRule="auto"/>
    </w:pPr>
  </w:style>
  <w:style w:type="paragraph" w:customStyle="1" w:styleId="772AC732EA52442AB5170B3A29AE2B4C">
    <w:name w:val="772AC732EA52442AB5170B3A29AE2B4C"/>
    <w:rsid w:val="009D1AB6"/>
    <w:pPr>
      <w:spacing w:after="160" w:line="259" w:lineRule="auto"/>
    </w:pPr>
  </w:style>
  <w:style w:type="paragraph" w:customStyle="1" w:styleId="6CF62B996A9E41699CD06CC9C51B8E6F">
    <w:name w:val="6CF62B996A9E41699CD06CC9C51B8E6F"/>
    <w:rsid w:val="009D1AB6"/>
    <w:pPr>
      <w:spacing w:after="160" w:line="259" w:lineRule="auto"/>
    </w:pPr>
  </w:style>
  <w:style w:type="paragraph" w:customStyle="1" w:styleId="50B6CBDB837C47B7B822B8706E8117AD">
    <w:name w:val="50B6CBDB837C47B7B822B8706E8117AD"/>
    <w:rsid w:val="009D1AB6"/>
    <w:pPr>
      <w:spacing w:after="160" w:line="259" w:lineRule="auto"/>
    </w:pPr>
  </w:style>
  <w:style w:type="paragraph" w:customStyle="1" w:styleId="4B2692F1A85C454392FE3AEE71A805B2">
    <w:name w:val="4B2692F1A85C454392FE3AEE71A805B2"/>
    <w:rsid w:val="009D1AB6"/>
    <w:pPr>
      <w:spacing w:after="160" w:line="259" w:lineRule="auto"/>
    </w:pPr>
  </w:style>
  <w:style w:type="paragraph" w:customStyle="1" w:styleId="ADA25FD1D32541509510D6163934DCCB">
    <w:name w:val="ADA25FD1D32541509510D6163934DCCB"/>
    <w:rsid w:val="009D1AB6"/>
    <w:pPr>
      <w:spacing w:after="160" w:line="259" w:lineRule="auto"/>
    </w:pPr>
  </w:style>
  <w:style w:type="paragraph" w:customStyle="1" w:styleId="56444AE8FC9B44C683784F5A357AA40E">
    <w:name w:val="56444AE8FC9B44C683784F5A357AA40E"/>
    <w:rsid w:val="009D1AB6"/>
    <w:pPr>
      <w:spacing w:after="160" w:line="259" w:lineRule="auto"/>
    </w:pPr>
  </w:style>
  <w:style w:type="paragraph" w:customStyle="1" w:styleId="674C4BD65E7547E5AC7E907E1F383E85">
    <w:name w:val="674C4BD65E7547E5AC7E907E1F383E85"/>
    <w:rsid w:val="009D1AB6"/>
    <w:pPr>
      <w:spacing w:after="160" w:line="259" w:lineRule="auto"/>
    </w:pPr>
  </w:style>
  <w:style w:type="paragraph" w:customStyle="1" w:styleId="1F1A6D454F3F468CABA6B8B920750FE4">
    <w:name w:val="1F1A6D454F3F468CABA6B8B920750FE4"/>
    <w:rsid w:val="009D1AB6"/>
    <w:pPr>
      <w:spacing w:after="160" w:line="259" w:lineRule="auto"/>
    </w:pPr>
  </w:style>
  <w:style w:type="paragraph" w:customStyle="1" w:styleId="A625343CE4D54A1D9079F1A6DD6201EB">
    <w:name w:val="A625343CE4D54A1D9079F1A6DD6201EB"/>
    <w:rsid w:val="009D1AB6"/>
    <w:pPr>
      <w:spacing w:after="160" w:line="259" w:lineRule="auto"/>
    </w:p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C7A6BF380E86415E8E03C9054393A4D528">
    <w:name w:val="C7A6BF380E86415E8E03C9054393A4D52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2">
    <w:name w:val="E68C93C213674010AE93959A65438E725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3">
    <w:name w:val="4BA4D65667CC46968666EA85393D1DA45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8">
    <w:name w:val="5789A1FDB78A4795958165870C484A404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3">
    <w:name w:val="473D956FE512471A8E8F7E4FD363E9FC5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3">
    <w:name w:val="618282E2477048DD93A82DD1B93D9BC75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1">
    <w:name w:val="AE7FA0C391324F868F8DD45E1B8B1BA94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2">
    <w:name w:val="26D9A5914C344C41915DA893FFF925E55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2">
    <w:name w:val="70F9ABCF19C24D38B705CBB07A01CDBF5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2">
    <w:name w:val="0C4B29AF39FF4160860F7D36DF0BB9F25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2">
    <w:name w:val="201A99D18B174BAAAED41B8AF5A952D05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8">
    <w:name w:val="64D495C5D37D464F92959175A3E3BC242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2">
    <w:name w:val="DB06E5AB9D7B46AAA8C84176211937C55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2">
    <w:name w:val="9BB0A4FD1A7A46FCA3FDF939EBD293115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2">
    <w:name w:val="9B873AA5BA6143F1991D624D9BAD94EB5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8">
    <w:name w:val="C3C96F2A1B2042D3A27444B0A7C5EC614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7">
    <w:name w:val="5AEBA84B22EC4710BCB65B1585A6C73B1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8">
    <w:name w:val="9E052620829741458DEE4BD7BCB89C831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8">
    <w:name w:val="71266707A7B444D08519DDC99A696D001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8">
    <w:name w:val="DA713F1A6705478A8E2A7AD989FC48071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8">
    <w:name w:val="8C843136DA5443CF85E8ED99941754721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8">
    <w:name w:val="E1392CA5F10B422CBF26F810A8969F151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8">
    <w:name w:val="9C33CF97756241D28A2955906B14EC3F1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8">
    <w:name w:val="F523346767FE4DDFBF92CC444A9E130C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8">
    <w:name w:val="38AF460A1D074193B8FDB47E16A47B5A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8">
    <w:name w:val="41AD46FCADE544E9AC975A551186687948"/>
    <w:rsid w:val="009D1AB6"/>
    <w:rPr>
      <w:lang w:eastAsia="en-US" w:bidi="en-US"/>
    </w:rPr>
  </w:style>
  <w:style w:type="paragraph" w:customStyle="1" w:styleId="C6FCE31C150144B7B41E5FEE476F955948">
    <w:name w:val="C6FCE31C150144B7B41E5FEE476F95594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8">
    <w:name w:val="3CD2565A79DF4AEC8D967989522B98044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8">
    <w:name w:val="8EB3D8D464D94DD7BEA8B2D4644A43E74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8">
    <w:name w:val="DB02C760BE294C2A8D31838C69133B3F4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8">
    <w:name w:val="B40490C3B19C45708B07EC8E16E1C6D44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8">
    <w:name w:val="CA0FCCB1B0464C369DD449CAE6DC0D944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8">
    <w:name w:val="9267D1452F324EA88D8ACB5AE933F92C4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8">
    <w:name w:val="FBC409DEE1024305BA9E5E451F584BED4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8">
    <w:name w:val="312930A6317642448FDCD489650F45C14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8">
    <w:name w:val="4976B9292EFE44AB9945B811DF2D753A4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8">
    <w:name w:val="EC2A967B3BC34ACD9A1FDB4B904D88C74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8">
    <w:name w:val="DAB069838B9C4913B35FA87E15DDB3844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8">
    <w:name w:val="8D18CEDA2D5F4B28BAD3B4738472E1EC4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8">
    <w:name w:val="96056012D8214DD78F13FEEC6DD892554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8">
    <w:name w:val="2102D31FC3BE4F79B8C8EE8DEC56CCCE4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7">
    <w:name w:val="26D8C257598548FCAF32D29CCCB7A1644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7">
    <w:name w:val="EFA668E2CF0B4FB38BFE0883E4776DB24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7">
    <w:name w:val="F0E79D6019514306BBD3E64A9CD9CF344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7">
    <w:name w:val="BDBBC7FA640E4BF1911CBC37555FD5C74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7">
    <w:name w:val="DF19F1DD389644248E455804F862D2FE4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7">
    <w:name w:val="C45097628F0047C395A0DB499E7488CF4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7">
    <w:name w:val="2EB4C434D4AD4919A0C501ACD58B317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7">
    <w:name w:val="A350308F8AD9495D93FCFAE8A73F8B1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7">
    <w:name w:val="CF55D62293624720A828019F9BE9A59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6">
    <w:name w:val="1FC1FDE86F5D46FD9F79F0F1E775704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6">
    <w:name w:val="4B937B27D9904D978E22D3D78D888F16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6">
    <w:name w:val="91E198FAB0C74B3A935CCB94008CDD6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6">
    <w:name w:val="B479F84A85B2415CA8A41614E20F38E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6">
    <w:name w:val="950DB68BBB8E4B0885EF41A9CE7EF88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6">
    <w:name w:val="36483A60977B4EE4A9150F6685A6DE3246"/>
    <w:rsid w:val="009D1AB6"/>
    <w:rPr>
      <w:lang w:eastAsia="en-US" w:bidi="en-US"/>
    </w:rPr>
  </w:style>
  <w:style w:type="paragraph" w:customStyle="1" w:styleId="A659CC582DCA4534A253798B1667125246">
    <w:name w:val="A659CC582DCA4534A253798B1667125246"/>
    <w:rsid w:val="009D1AB6"/>
    <w:rPr>
      <w:lang w:eastAsia="en-US" w:bidi="en-US"/>
    </w:rPr>
  </w:style>
  <w:style w:type="paragraph" w:customStyle="1" w:styleId="B66CADAE5663444A9B20C49DEBE3379246">
    <w:name w:val="B66CADAE5663444A9B20C49DEBE33792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6">
    <w:name w:val="58DBD14E9B014B5EAC62F08B81C49F4A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6">
    <w:name w:val="0EDA49318684499691CEAC1A548207C5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6">
    <w:name w:val="2C2E3F808CE04D60A119062FECB3DDB1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9">
    <w:name w:val="C7A6BF380E86415E8E03C9054393A4D52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3">
    <w:name w:val="E68C93C213674010AE93959A65438E725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4">
    <w:name w:val="4BA4D65667CC46968666EA85393D1DA45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9">
    <w:name w:val="5789A1FDB78A4795958165870C484A404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4">
    <w:name w:val="473D956FE512471A8E8F7E4FD363E9FC5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4">
    <w:name w:val="618282E2477048DD93A82DD1B93D9BC75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2">
    <w:name w:val="AE7FA0C391324F868F8DD45E1B8B1BA94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3">
    <w:name w:val="26D9A5914C344C41915DA893FFF925E55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3">
    <w:name w:val="70F9ABCF19C24D38B705CBB07A01CDBF5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3">
    <w:name w:val="0C4B29AF39FF4160860F7D36DF0BB9F25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3">
    <w:name w:val="201A99D18B174BAAAED41B8AF5A952D05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9">
    <w:name w:val="64D495C5D37D464F92959175A3E3BC242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3">
    <w:name w:val="DB06E5AB9D7B46AAA8C84176211937C55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3">
    <w:name w:val="9BB0A4FD1A7A46FCA3FDF939EBD293115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3">
    <w:name w:val="9B873AA5BA6143F1991D624D9BAD94EB5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9">
    <w:name w:val="C3C96F2A1B2042D3A27444B0A7C5EC614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8">
    <w:name w:val="5AEBA84B22EC4710BCB65B1585A6C73B1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9">
    <w:name w:val="9E052620829741458DEE4BD7BCB89C831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9">
    <w:name w:val="71266707A7B444D08519DDC99A696D001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9">
    <w:name w:val="DA713F1A6705478A8E2A7AD989FC48071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9">
    <w:name w:val="8C843136DA5443CF85E8ED99941754721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9">
    <w:name w:val="E1392CA5F10B422CBF26F810A8969F151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9">
    <w:name w:val="9C33CF97756241D28A2955906B14EC3F1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9">
    <w:name w:val="F523346767FE4DDFBF92CC444A9E130C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9">
    <w:name w:val="38AF460A1D074193B8FDB47E16A47B5A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9">
    <w:name w:val="41AD46FCADE544E9AC975A551186687949"/>
    <w:rsid w:val="009D1AB6"/>
    <w:rPr>
      <w:lang w:eastAsia="en-US" w:bidi="en-US"/>
    </w:rPr>
  </w:style>
  <w:style w:type="paragraph" w:customStyle="1" w:styleId="C6FCE31C150144B7B41E5FEE476F955949">
    <w:name w:val="C6FCE31C150144B7B41E5FEE476F95594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9">
    <w:name w:val="3CD2565A79DF4AEC8D967989522B98044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9">
    <w:name w:val="8EB3D8D464D94DD7BEA8B2D4644A43E74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9">
    <w:name w:val="DB02C760BE294C2A8D31838C69133B3F4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9">
    <w:name w:val="B40490C3B19C45708B07EC8E16E1C6D44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9">
    <w:name w:val="CA0FCCB1B0464C369DD449CAE6DC0D944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9">
    <w:name w:val="9267D1452F324EA88D8ACB5AE933F92C4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9">
    <w:name w:val="FBC409DEE1024305BA9E5E451F584BED4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9">
    <w:name w:val="312930A6317642448FDCD489650F45C14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9">
    <w:name w:val="4976B9292EFE44AB9945B811DF2D753A4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9">
    <w:name w:val="EC2A967B3BC34ACD9A1FDB4B904D88C74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9">
    <w:name w:val="DAB069838B9C4913B35FA87E15DDB3844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9">
    <w:name w:val="8D18CEDA2D5F4B28BAD3B4738472E1EC4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9">
    <w:name w:val="96056012D8214DD78F13FEEC6DD892554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9">
    <w:name w:val="2102D31FC3BE4F79B8C8EE8DEC56CCCE4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8">
    <w:name w:val="26D8C257598548FCAF32D29CCCB7A1644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8">
    <w:name w:val="EFA668E2CF0B4FB38BFE0883E4776DB24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8">
    <w:name w:val="F0E79D6019514306BBD3E64A9CD9CF344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8">
    <w:name w:val="BDBBC7FA640E4BF1911CBC37555FD5C74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8">
    <w:name w:val="DF19F1DD389644248E455804F862D2FE4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8">
    <w:name w:val="C45097628F0047C395A0DB499E7488CF4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8">
    <w:name w:val="2EB4C434D4AD4919A0C501ACD58B317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8">
    <w:name w:val="A350308F8AD9495D93FCFAE8A73F8B1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8">
    <w:name w:val="CF55D62293624720A828019F9BE9A59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7">
    <w:name w:val="1FC1FDE86F5D46FD9F79F0F1E775704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7">
    <w:name w:val="4B937B27D9904D978E22D3D78D888F16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7">
    <w:name w:val="91E198FAB0C74B3A935CCB94008CDD6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7">
    <w:name w:val="B479F84A85B2415CA8A41614E20F38E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7">
    <w:name w:val="950DB68BBB8E4B0885EF41A9CE7EF88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7">
    <w:name w:val="36483A60977B4EE4A9150F6685A6DE3247"/>
    <w:rsid w:val="009D1AB6"/>
    <w:rPr>
      <w:lang w:eastAsia="en-US" w:bidi="en-US"/>
    </w:rPr>
  </w:style>
  <w:style w:type="paragraph" w:customStyle="1" w:styleId="A659CC582DCA4534A253798B1667125247">
    <w:name w:val="A659CC582DCA4534A253798B1667125247"/>
    <w:rsid w:val="009D1AB6"/>
    <w:rPr>
      <w:lang w:eastAsia="en-US" w:bidi="en-US"/>
    </w:rPr>
  </w:style>
  <w:style w:type="paragraph" w:customStyle="1" w:styleId="B66CADAE5663444A9B20C49DEBE3379247">
    <w:name w:val="B66CADAE5663444A9B20C49DEBE33792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7">
    <w:name w:val="58DBD14E9B014B5EAC62F08B81C49F4A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7">
    <w:name w:val="0EDA49318684499691CEAC1A548207C5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7">
    <w:name w:val="2C2E3F808CE04D60A119062FECB3DDB1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0">
    <w:name w:val="C7A6BF380E86415E8E03C9054393A4D53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4">
    <w:name w:val="E68C93C213674010AE93959A65438E725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5">
    <w:name w:val="4BA4D65667CC46968666EA85393D1DA45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0">
    <w:name w:val="5789A1FDB78A4795958165870C484A405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5">
    <w:name w:val="473D956FE512471A8E8F7E4FD363E9FC5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5">
    <w:name w:val="618282E2477048DD93A82DD1B93D9BC75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3">
    <w:name w:val="AE7FA0C391324F868F8DD45E1B8B1BA94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4">
    <w:name w:val="26D9A5914C344C41915DA893FFF925E55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4">
    <w:name w:val="70F9ABCF19C24D38B705CBB07A01CDBF5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4">
    <w:name w:val="0C4B29AF39FF4160860F7D36DF0BB9F25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4">
    <w:name w:val="201A99D18B174BAAAED41B8AF5A952D05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0">
    <w:name w:val="64D495C5D37D464F92959175A3E3BC243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4">
    <w:name w:val="DB06E5AB9D7B46AAA8C84176211937C55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4">
    <w:name w:val="9BB0A4FD1A7A46FCA3FDF939EBD293115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4">
    <w:name w:val="9B873AA5BA6143F1991D624D9BAD94EB5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0">
    <w:name w:val="C3C96F2A1B2042D3A27444B0A7C5EC615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9">
    <w:name w:val="5AEBA84B22EC4710BCB65B1585A6C73B1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0">
    <w:name w:val="9E052620829741458DEE4BD7BCB89C832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0">
    <w:name w:val="71266707A7B444D08519DDC99A696D002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0">
    <w:name w:val="DA713F1A6705478A8E2A7AD989FC48072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0">
    <w:name w:val="8C843136DA5443CF85E8ED99941754722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0">
    <w:name w:val="E1392CA5F10B422CBF26F810A8969F152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0">
    <w:name w:val="9C33CF97756241D28A2955906B14EC3F2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0">
    <w:name w:val="F523346767FE4DDFBF92CC444A9E130C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0">
    <w:name w:val="38AF460A1D074193B8FDB47E16A47B5A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0">
    <w:name w:val="41AD46FCADE544E9AC975A551186687950"/>
    <w:rsid w:val="009D1AB6"/>
    <w:rPr>
      <w:lang w:eastAsia="en-US" w:bidi="en-US"/>
    </w:rPr>
  </w:style>
  <w:style w:type="paragraph" w:customStyle="1" w:styleId="C6FCE31C150144B7B41E5FEE476F955950">
    <w:name w:val="C6FCE31C150144B7B41E5FEE476F95595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0">
    <w:name w:val="3CD2565A79DF4AEC8D967989522B98045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0">
    <w:name w:val="8EB3D8D464D94DD7BEA8B2D4644A43E75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0">
    <w:name w:val="DB02C760BE294C2A8D31838C69133B3F5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0">
    <w:name w:val="B40490C3B19C45708B07EC8E16E1C6D45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0">
    <w:name w:val="CA0FCCB1B0464C369DD449CAE6DC0D945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0">
    <w:name w:val="9267D1452F324EA88D8ACB5AE933F92C5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0">
    <w:name w:val="FBC409DEE1024305BA9E5E451F584BED5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0">
    <w:name w:val="312930A6317642448FDCD489650F45C15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0">
    <w:name w:val="4976B9292EFE44AB9945B811DF2D753A5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0">
    <w:name w:val="EC2A967B3BC34ACD9A1FDB4B904D88C75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0">
    <w:name w:val="DAB069838B9C4913B35FA87E15DDB3845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0">
    <w:name w:val="8D18CEDA2D5F4B28BAD3B4738472E1EC5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0">
    <w:name w:val="96056012D8214DD78F13FEEC6DD892555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0">
    <w:name w:val="2102D31FC3BE4F79B8C8EE8DEC56CCCE5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9">
    <w:name w:val="26D8C257598548FCAF32D29CCCB7A1644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9">
    <w:name w:val="EFA668E2CF0B4FB38BFE0883E4776DB24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9">
    <w:name w:val="F0E79D6019514306BBD3E64A9CD9CF344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9">
    <w:name w:val="BDBBC7FA640E4BF1911CBC37555FD5C74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9">
    <w:name w:val="DF19F1DD389644248E455804F862D2FE4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9">
    <w:name w:val="C45097628F0047C395A0DB499E7488CF4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9">
    <w:name w:val="2EB4C434D4AD4919A0C501ACD58B317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9">
    <w:name w:val="A350308F8AD9495D93FCFAE8A73F8B1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9">
    <w:name w:val="CF55D62293624720A828019F9BE9A59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8">
    <w:name w:val="1FC1FDE86F5D46FD9F79F0F1E775704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8">
    <w:name w:val="4B937B27D9904D978E22D3D78D888F16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8">
    <w:name w:val="91E198FAB0C74B3A935CCB94008CDD6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8">
    <w:name w:val="B479F84A85B2415CA8A41614E20F38E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8">
    <w:name w:val="950DB68BBB8E4B0885EF41A9CE7EF88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8">
    <w:name w:val="36483A60977B4EE4A9150F6685A6DE3248"/>
    <w:rsid w:val="009D1AB6"/>
    <w:rPr>
      <w:lang w:eastAsia="en-US" w:bidi="en-US"/>
    </w:rPr>
  </w:style>
  <w:style w:type="paragraph" w:customStyle="1" w:styleId="A659CC582DCA4534A253798B1667125248">
    <w:name w:val="A659CC582DCA4534A253798B1667125248"/>
    <w:rsid w:val="009D1AB6"/>
    <w:rPr>
      <w:lang w:eastAsia="en-US" w:bidi="en-US"/>
    </w:rPr>
  </w:style>
  <w:style w:type="paragraph" w:customStyle="1" w:styleId="B66CADAE5663444A9B20C49DEBE3379248">
    <w:name w:val="B66CADAE5663444A9B20C49DEBE33792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8">
    <w:name w:val="58DBD14E9B014B5EAC62F08B81C49F4A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8">
    <w:name w:val="0EDA49318684499691CEAC1A548207C5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8">
    <w:name w:val="2C2E3F808CE04D60A119062FECB3DDB1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1">
    <w:name w:val="C7A6BF380E86415E8E03C9054393A4D53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5">
    <w:name w:val="E68C93C213674010AE93959A65438E725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6">
    <w:name w:val="4BA4D65667CC46968666EA85393D1DA45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1">
    <w:name w:val="5789A1FDB78A4795958165870C484A405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6">
    <w:name w:val="473D956FE512471A8E8F7E4FD363E9FC5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6">
    <w:name w:val="618282E2477048DD93A82DD1B93D9BC75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4">
    <w:name w:val="AE7FA0C391324F868F8DD45E1B8B1BA94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5">
    <w:name w:val="26D9A5914C344C41915DA893FFF925E55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5">
    <w:name w:val="70F9ABCF19C24D38B705CBB07A01CDBF5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5">
    <w:name w:val="0C4B29AF39FF4160860F7D36DF0BB9F25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5">
    <w:name w:val="201A99D18B174BAAAED41B8AF5A952D05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1">
    <w:name w:val="64D495C5D37D464F92959175A3E3BC243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5">
    <w:name w:val="DB06E5AB9D7B46AAA8C84176211937C55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5">
    <w:name w:val="9BB0A4FD1A7A46FCA3FDF939EBD293115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5">
    <w:name w:val="9B873AA5BA6143F1991D624D9BAD94EB5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1">
    <w:name w:val="C3C96F2A1B2042D3A27444B0A7C5EC615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0">
    <w:name w:val="5AEBA84B22EC4710BCB65B1585A6C73B2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1">
    <w:name w:val="9E052620829741458DEE4BD7BCB89C832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1">
    <w:name w:val="71266707A7B444D08519DDC99A696D002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1">
    <w:name w:val="DA713F1A6705478A8E2A7AD989FC48072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1">
    <w:name w:val="8C843136DA5443CF85E8ED9994175472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1">
    <w:name w:val="E1392CA5F10B422CBF26F810A8969F152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1">
    <w:name w:val="9C33CF97756241D28A2955906B14EC3F2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1">
    <w:name w:val="F523346767FE4DDFBF92CC444A9E130C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1">
    <w:name w:val="38AF460A1D074193B8FDB47E16A47B5A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1">
    <w:name w:val="41AD46FCADE544E9AC975A551186687951"/>
    <w:rsid w:val="009D1AB6"/>
    <w:rPr>
      <w:lang w:eastAsia="en-US" w:bidi="en-US"/>
    </w:rPr>
  </w:style>
  <w:style w:type="paragraph" w:customStyle="1" w:styleId="C6FCE31C150144B7B41E5FEE476F955951">
    <w:name w:val="C6FCE31C150144B7B41E5FEE476F95595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1">
    <w:name w:val="3CD2565A79DF4AEC8D967989522B98045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1">
    <w:name w:val="8EB3D8D464D94DD7BEA8B2D4644A43E75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1">
    <w:name w:val="DB02C760BE294C2A8D31838C69133B3F5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1">
    <w:name w:val="B40490C3B19C45708B07EC8E16E1C6D45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1">
    <w:name w:val="CA0FCCB1B0464C369DD449CAE6DC0D945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1">
    <w:name w:val="9267D1452F324EA88D8ACB5AE933F92C5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1">
    <w:name w:val="FBC409DEE1024305BA9E5E451F584BED5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1">
    <w:name w:val="312930A6317642448FDCD489650F45C15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1">
    <w:name w:val="4976B9292EFE44AB9945B811DF2D753A5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1">
    <w:name w:val="EC2A967B3BC34ACD9A1FDB4B904D88C75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1">
    <w:name w:val="DAB069838B9C4913B35FA87E15DDB3845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1">
    <w:name w:val="8D18CEDA2D5F4B28BAD3B4738472E1EC5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1">
    <w:name w:val="96056012D8214DD78F13FEEC6DD892555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1">
    <w:name w:val="2102D31FC3BE4F79B8C8EE8DEC56CCCE5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0">
    <w:name w:val="26D8C257598548FCAF32D29CCCB7A1645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0">
    <w:name w:val="EFA668E2CF0B4FB38BFE0883E4776DB25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0">
    <w:name w:val="F0E79D6019514306BBD3E64A9CD9CF345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0">
    <w:name w:val="BDBBC7FA640E4BF1911CBC37555FD5C75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0">
    <w:name w:val="DF19F1DD389644248E455804F862D2FE5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0">
    <w:name w:val="C45097628F0047C395A0DB499E7488CF5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0">
    <w:name w:val="2EB4C434D4AD4919A0C501ACD58B317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0">
    <w:name w:val="A350308F8AD9495D93FCFAE8A73F8B1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0">
    <w:name w:val="CF55D62293624720A828019F9BE9A59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9">
    <w:name w:val="1FC1FDE86F5D46FD9F79F0F1E775704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9">
    <w:name w:val="4B937B27D9904D978E22D3D78D888F16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9">
    <w:name w:val="91E198FAB0C74B3A935CCB94008CDD6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9">
    <w:name w:val="B479F84A85B2415CA8A41614E20F38E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9">
    <w:name w:val="950DB68BBB8E4B0885EF41A9CE7EF88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9">
    <w:name w:val="36483A60977B4EE4A9150F6685A6DE3249"/>
    <w:rsid w:val="009D1AB6"/>
    <w:rPr>
      <w:lang w:eastAsia="en-US" w:bidi="en-US"/>
    </w:rPr>
  </w:style>
  <w:style w:type="paragraph" w:customStyle="1" w:styleId="A659CC582DCA4534A253798B1667125249">
    <w:name w:val="A659CC582DCA4534A253798B1667125249"/>
    <w:rsid w:val="009D1AB6"/>
    <w:rPr>
      <w:lang w:eastAsia="en-US" w:bidi="en-US"/>
    </w:rPr>
  </w:style>
  <w:style w:type="paragraph" w:customStyle="1" w:styleId="B66CADAE5663444A9B20C49DEBE3379249">
    <w:name w:val="B66CADAE5663444A9B20C49DEBE33792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9">
    <w:name w:val="58DBD14E9B014B5EAC62F08B81C49F4A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9">
    <w:name w:val="0EDA49318684499691CEAC1A548207C5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9">
    <w:name w:val="2C2E3F808CE04D60A119062FECB3DDB1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2">
    <w:name w:val="C7A6BF380E86415E8E03C9054393A4D53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6">
    <w:name w:val="E68C93C213674010AE93959A65438E725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7">
    <w:name w:val="4BA4D65667CC46968666EA85393D1DA45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2">
    <w:name w:val="5789A1FDB78A4795958165870C484A405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7">
    <w:name w:val="473D956FE512471A8E8F7E4FD363E9FC5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7">
    <w:name w:val="618282E2477048DD93A82DD1B93D9BC75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5">
    <w:name w:val="AE7FA0C391324F868F8DD45E1B8B1BA94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6">
    <w:name w:val="26D9A5914C344C41915DA893FFF925E55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6">
    <w:name w:val="70F9ABCF19C24D38B705CBB07A01CDBF5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6">
    <w:name w:val="0C4B29AF39FF4160860F7D36DF0BB9F25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6">
    <w:name w:val="201A99D18B174BAAAED41B8AF5A952D05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2">
    <w:name w:val="64D495C5D37D464F92959175A3E3BC243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6">
    <w:name w:val="DB06E5AB9D7B46AAA8C84176211937C55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6">
    <w:name w:val="9BB0A4FD1A7A46FCA3FDF939EBD293115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6">
    <w:name w:val="9B873AA5BA6143F1991D624D9BAD94EB5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2">
    <w:name w:val="C3C96F2A1B2042D3A27444B0A7C5EC615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1">
    <w:name w:val="5AEBA84B22EC4710BCB65B1585A6C73B2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2">
    <w:name w:val="9E052620829741458DEE4BD7BCB89C832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2">
    <w:name w:val="71266707A7B444D08519DDC99A696D002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2">
    <w:name w:val="DA713F1A6705478A8E2A7AD989FC48072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2">
    <w:name w:val="8C843136DA5443CF85E8ED9994175472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2">
    <w:name w:val="E1392CA5F10B422CBF26F810A8969F152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2">
    <w:name w:val="9C33CF97756241D28A2955906B14EC3F2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2">
    <w:name w:val="F523346767FE4DDFBF92CC444A9E130C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2">
    <w:name w:val="38AF460A1D074193B8FDB47E16A47B5A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2">
    <w:name w:val="41AD46FCADE544E9AC975A551186687952"/>
    <w:rsid w:val="009D1AB6"/>
    <w:rPr>
      <w:lang w:eastAsia="en-US" w:bidi="en-US"/>
    </w:rPr>
  </w:style>
  <w:style w:type="paragraph" w:customStyle="1" w:styleId="C6FCE31C150144B7B41E5FEE476F955952">
    <w:name w:val="C6FCE31C150144B7B41E5FEE476F95595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2">
    <w:name w:val="3CD2565A79DF4AEC8D967989522B98045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2">
    <w:name w:val="8EB3D8D464D94DD7BEA8B2D4644A43E75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2">
    <w:name w:val="DB02C760BE294C2A8D31838C69133B3F5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2">
    <w:name w:val="B40490C3B19C45708B07EC8E16E1C6D45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2">
    <w:name w:val="CA0FCCB1B0464C369DD449CAE6DC0D945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2">
    <w:name w:val="9267D1452F324EA88D8ACB5AE933F92C5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2">
    <w:name w:val="FBC409DEE1024305BA9E5E451F584BED5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2">
    <w:name w:val="312930A6317642448FDCD489650F45C15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2">
    <w:name w:val="4976B9292EFE44AB9945B811DF2D753A5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2">
    <w:name w:val="EC2A967B3BC34ACD9A1FDB4B904D88C75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2">
    <w:name w:val="DAB069838B9C4913B35FA87E15DDB3845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2">
    <w:name w:val="8D18CEDA2D5F4B28BAD3B4738472E1EC5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2">
    <w:name w:val="96056012D8214DD78F13FEEC6DD892555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2">
    <w:name w:val="2102D31FC3BE4F79B8C8EE8DEC56CCCE5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1">
    <w:name w:val="26D8C257598548FCAF32D29CCCB7A1645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1">
    <w:name w:val="EFA668E2CF0B4FB38BFE0883E4776DB25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1">
    <w:name w:val="F0E79D6019514306BBD3E64A9CD9CF345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1">
    <w:name w:val="BDBBC7FA640E4BF1911CBC37555FD5C75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1">
    <w:name w:val="DF19F1DD389644248E455804F862D2FE5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1">
    <w:name w:val="C45097628F0047C395A0DB499E7488CF5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1">
    <w:name w:val="2EB4C434D4AD4919A0C501ACD58B317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1">
    <w:name w:val="A350308F8AD9495D93FCFAE8A73F8B1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1">
    <w:name w:val="CF55D62293624720A828019F9BE9A59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0">
    <w:name w:val="1FC1FDE86F5D46FD9F79F0F1E775704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0">
    <w:name w:val="4B937B27D9904D978E22D3D78D888F16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0">
    <w:name w:val="91E198FAB0C74B3A935CCB94008CDD6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0">
    <w:name w:val="B479F84A85B2415CA8A41614E20F38E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0">
    <w:name w:val="950DB68BBB8E4B0885EF41A9CE7EF88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0">
    <w:name w:val="36483A60977B4EE4A9150F6685A6DE3250"/>
    <w:rsid w:val="009D1AB6"/>
    <w:rPr>
      <w:lang w:eastAsia="en-US" w:bidi="en-US"/>
    </w:rPr>
  </w:style>
  <w:style w:type="paragraph" w:customStyle="1" w:styleId="A659CC582DCA4534A253798B1667125250">
    <w:name w:val="A659CC582DCA4534A253798B1667125250"/>
    <w:rsid w:val="009D1AB6"/>
    <w:rPr>
      <w:lang w:eastAsia="en-US" w:bidi="en-US"/>
    </w:rPr>
  </w:style>
  <w:style w:type="paragraph" w:customStyle="1" w:styleId="B66CADAE5663444A9B20C49DEBE3379250">
    <w:name w:val="B66CADAE5663444A9B20C49DEBE33792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0">
    <w:name w:val="58DBD14E9B014B5EAC62F08B81C49F4A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0">
    <w:name w:val="0EDA49318684499691CEAC1A548207C5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0">
    <w:name w:val="2C2E3F808CE04D60A119062FECB3DDB1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3">
    <w:name w:val="C7A6BF380E86415E8E03C9054393A4D53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7">
    <w:name w:val="E68C93C213674010AE93959A65438E725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8">
    <w:name w:val="4BA4D65667CC46968666EA85393D1DA45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3">
    <w:name w:val="5789A1FDB78A4795958165870C484A405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8">
    <w:name w:val="473D956FE512471A8E8F7E4FD363E9FC5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8">
    <w:name w:val="618282E2477048DD93A82DD1B93D9BC75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6">
    <w:name w:val="AE7FA0C391324F868F8DD45E1B8B1BA94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7">
    <w:name w:val="26D9A5914C344C41915DA893FFF925E55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7">
    <w:name w:val="70F9ABCF19C24D38B705CBB07A01CDBF5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7">
    <w:name w:val="0C4B29AF39FF4160860F7D36DF0BB9F25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7">
    <w:name w:val="201A99D18B174BAAAED41B8AF5A952D05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3">
    <w:name w:val="64D495C5D37D464F92959175A3E3BC243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7">
    <w:name w:val="DB06E5AB9D7B46AAA8C84176211937C55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7">
    <w:name w:val="9BB0A4FD1A7A46FCA3FDF939EBD293115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7">
    <w:name w:val="9B873AA5BA6143F1991D624D9BAD94EB5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3">
    <w:name w:val="C3C96F2A1B2042D3A27444B0A7C5EC615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2">
    <w:name w:val="5AEBA84B22EC4710BCB65B1585A6C73B2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3">
    <w:name w:val="9E052620829741458DEE4BD7BCB89C832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3">
    <w:name w:val="71266707A7B444D08519DDC99A696D002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3">
    <w:name w:val="DA713F1A6705478A8E2A7AD989FC48072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3">
    <w:name w:val="8C843136DA5443CF85E8ED9994175472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3">
    <w:name w:val="E1392CA5F10B422CBF26F810A8969F152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3">
    <w:name w:val="9C33CF97756241D28A2955906B14EC3F2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3">
    <w:name w:val="F523346767FE4DDFBF92CC444A9E130C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3">
    <w:name w:val="38AF460A1D074193B8FDB47E16A47B5A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3">
    <w:name w:val="41AD46FCADE544E9AC975A551186687953"/>
    <w:rsid w:val="009D1AB6"/>
    <w:rPr>
      <w:lang w:eastAsia="en-US" w:bidi="en-US"/>
    </w:rPr>
  </w:style>
  <w:style w:type="paragraph" w:customStyle="1" w:styleId="C6FCE31C150144B7B41E5FEE476F955953">
    <w:name w:val="C6FCE31C150144B7B41E5FEE476F95595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3">
    <w:name w:val="3CD2565A79DF4AEC8D967989522B98045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3">
    <w:name w:val="8EB3D8D464D94DD7BEA8B2D4644A43E75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3">
    <w:name w:val="DB02C760BE294C2A8D31838C69133B3F5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3">
    <w:name w:val="B40490C3B19C45708B07EC8E16E1C6D45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3">
    <w:name w:val="CA0FCCB1B0464C369DD449CAE6DC0D945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3">
    <w:name w:val="9267D1452F324EA88D8ACB5AE933F92C5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3">
    <w:name w:val="FBC409DEE1024305BA9E5E451F584BED5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3">
    <w:name w:val="312930A6317642448FDCD489650F45C15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3">
    <w:name w:val="4976B9292EFE44AB9945B811DF2D753A5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3">
    <w:name w:val="EC2A967B3BC34ACD9A1FDB4B904D88C75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3">
    <w:name w:val="DAB069838B9C4913B35FA87E15DDB3845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3">
    <w:name w:val="8D18CEDA2D5F4B28BAD3B4738472E1EC5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3">
    <w:name w:val="96056012D8214DD78F13FEEC6DD892555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3">
    <w:name w:val="2102D31FC3BE4F79B8C8EE8DEC56CCCE5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2">
    <w:name w:val="26D8C257598548FCAF32D29CCCB7A1645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2">
    <w:name w:val="EFA668E2CF0B4FB38BFE0883E4776DB25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2">
    <w:name w:val="F0E79D6019514306BBD3E64A9CD9CF345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2">
    <w:name w:val="BDBBC7FA640E4BF1911CBC37555FD5C75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2">
    <w:name w:val="DF19F1DD389644248E455804F862D2FE5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2">
    <w:name w:val="C45097628F0047C395A0DB499E7488CF5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2">
    <w:name w:val="2EB4C434D4AD4919A0C501ACD58B317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2">
    <w:name w:val="A350308F8AD9495D93FCFAE8A73F8B1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2">
    <w:name w:val="CF55D62293624720A828019F9BE9A59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1">
    <w:name w:val="1FC1FDE86F5D46FD9F79F0F1E775704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1">
    <w:name w:val="4B937B27D9904D978E22D3D78D888F16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1">
    <w:name w:val="91E198FAB0C74B3A935CCB94008CDD6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1">
    <w:name w:val="B479F84A85B2415CA8A41614E20F38E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1">
    <w:name w:val="950DB68BBB8E4B0885EF41A9CE7EF88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1">
    <w:name w:val="36483A60977B4EE4A9150F6685A6DE3251"/>
    <w:rsid w:val="009D1AB6"/>
    <w:rPr>
      <w:lang w:eastAsia="en-US" w:bidi="en-US"/>
    </w:rPr>
  </w:style>
  <w:style w:type="paragraph" w:customStyle="1" w:styleId="A659CC582DCA4534A253798B1667125251">
    <w:name w:val="A659CC582DCA4534A253798B1667125251"/>
    <w:rsid w:val="009D1AB6"/>
    <w:rPr>
      <w:lang w:eastAsia="en-US" w:bidi="en-US"/>
    </w:rPr>
  </w:style>
  <w:style w:type="paragraph" w:customStyle="1" w:styleId="B66CADAE5663444A9B20C49DEBE3379251">
    <w:name w:val="B66CADAE5663444A9B20C49DEBE33792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1">
    <w:name w:val="58DBD14E9B014B5EAC62F08B81C49F4A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1">
    <w:name w:val="0EDA49318684499691CEAC1A548207C5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1">
    <w:name w:val="2C2E3F808CE04D60A119062FECB3DDB1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4">
    <w:name w:val="C7A6BF380E86415E8E03C9054393A4D53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8">
    <w:name w:val="E68C93C213674010AE93959A65438E725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9">
    <w:name w:val="4BA4D65667CC46968666EA85393D1DA45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4">
    <w:name w:val="5789A1FDB78A4795958165870C484A405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9">
    <w:name w:val="473D956FE512471A8E8F7E4FD363E9FC5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9">
    <w:name w:val="618282E2477048DD93A82DD1B93D9BC75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7">
    <w:name w:val="AE7FA0C391324F868F8DD45E1B8B1BA94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8">
    <w:name w:val="26D9A5914C344C41915DA893FFF925E55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8">
    <w:name w:val="70F9ABCF19C24D38B705CBB07A01CDBF5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8">
    <w:name w:val="0C4B29AF39FF4160860F7D36DF0BB9F25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8">
    <w:name w:val="201A99D18B174BAAAED41B8AF5A952D05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4">
    <w:name w:val="64D495C5D37D464F92959175A3E3BC243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8">
    <w:name w:val="DB06E5AB9D7B46AAA8C84176211937C55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8">
    <w:name w:val="9BB0A4FD1A7A46FCA3FDF939EBD293115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8">
    <w:name w:val="9B873AA5BA6143F1991D624D9BAD94EB58"/>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4">
    <w:name w:val="30D706C927C5447397CE8B7115404D67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4">
    <w:name w:val="C3C96F2A1B2042D3A27444B0A7C5EC615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3">
    <w:name w:val="5AEBA84B22EC4710BCB65B1585A6C73B2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4">
    <w:name w:val="9E052620829741458DEE4BD7BCB89C832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4">
    <w:name w:val="71266707A7B444D08519DDC99A696D002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4">
    <w:name w:val="DA713F1A6705478A8E2A7AD989FC48072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4">
    <w:name w:val="8C843136DA5443CF85E8ED9994175472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4">
    <w:name w:val="E1392CA5F10B422CBF26F810A8969F152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4">
    <w:name w:val="9C33CF97756241D28A2955906B14EC3F2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4">
    <w:name w:val="F523346767FE4DDFBF92CC444A9E130C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4">
    <w:name w:val="38AF460A1D074193B8FDB47E16A47B5A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4">
    <w:name w:val="41AD46FCADE544E9AC975A551186687954"/>
    <w:rsid w:val="009D1AB6"/>
    <w:rPr>
      <w:lang w:eastAsia="en-US" w:bidi="en-US"/>
    </w:rPr>
  </w:style>
  <w:style w:type="paragraph" w:customStyle="1" w:styleId="C6FCE31C150144B7B41E5FEE476F955954">
    <w:name w:val="C6FCE31C150144B7B41E5FEE476F95595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4">
    <w:name w:val="3CD2565A79DF4AEC8D967989522B98045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4">
    <w:name w:val="8EB3D8D464D94DD7BEA8B2D4644A43E75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4">
    <w:name w:val="DB02C760BE294C2A8D31838C69133B3F5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4">
    <w:name w:val="B40490C3B19C45708B07EC8E16E1C6D45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4">
    <w:name w:val="CA0FCCB1B0464C369DD449CAE6DC0D945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4">
    <w:name w:val="9267D1452F324EA88D8ACB5AE933F92C5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4">
    <w:name w:val="FBC409DEE1024305BA9E5E451F584BED5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4">
    <w:name w:val="312930A6317642448FDCD489650F45C15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4">
    <w:name w:val="4976B9292EFE44AB9945B811DF2D753A5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4">
    <w:name w:val="EC2A967B3BC34ACD9A1FDB4B904D88C75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4">
    <w:name w:val="DAB069838B9C4913B35FA87E15DDB3845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4">
    <w:name w:val="8D18CEDA2D5F4B28BAD3B4738472E1EC5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4">
    <w:name w:val="96056012D8214DD78F13FEEC6DD892555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4">
    <w:name w:val="2102D31FC3BE4F79B8C8EE8DEC56CCCE5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3">
    <w:name w:val="26D8C257598548FCAF32D29CCCB7A1645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3">
    <w:name w:val="EFA668E2CF0B4FB38BFE0883E4776DB25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3">
    <w:name w:val="F0E79D6019514306BBD3E64A9CD9CF345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3">
    <w:name w:val="BDBBC7FA640E4BF1911CBC37555FD5C75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3">
    <w:name w:val="DF19F1DD389644248E455804F862D2FE5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3">
    <w:name w:val="C45097628F0047C395A0DB499E7488CF5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3">
    <w:name w:val="2EB4C434D4AD4919A0C501ACD58B317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3">
    <w:name w:val="A350308F8AD9495D93FCFAE8A73F8B1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3">
    <w:name w:val="CF55D62293624720A828019F9BE9A59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2">
    <w:name w:val="1FC1FDE86F5D46FD9F79F0F1E775704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2">
    <w:name w:val="4B937B27D9904D978E22D3D78D888F16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2">
    <w:name w:val="91E198FAB0C74B3A935CCB94008CDD6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2">
    <w:name w:val="B479F84A85B2415CA8A41614E20F38E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2">
    <w:name w:val="950DB68BBB8E4B0885EF41A9CE7EF88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2">
    <w:name w:val="36483A60977B4EE4A9150F6685A6DE3252"/>
    <w:rsid w:val="009D1AB6"/>
    <w:rPr>
      <w:lang w:eastAsia="en-US" w:bidi="en-US"/>
    </w:rPr>
  </w:style>
  <w:style w:type="paragraph" w:customStyle="1" w:styleId="A659CC582DCA4534A253798B1667125252">
    <w:name w:val="A659CC582DCA4534A253798B1667125252"/>
    <w:rsid w:val="009D1AB6"/>
    <w:rPr>
      <w:lang w:eastAsia="en-US" w:bidi="en-US"/>
    </w:rPr>
  </w:style>
  <w:style w:type="paragraph" w:customStyle="1" w:styleId="B66CADAE5663444A9B20C49DEBE3379252">
    <w:name w:val="B66CADAE5663444A9B20C49DEBE33792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2">
    <w:name w:val="58DBD14E9B014B5EAC62F08B81C49F4A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2">
    <w:name w:val="0EDA49318684499691CEAC1A548207C5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2">
    <w:name w:val="2C2E3F808CE04D60A119062FECB3DDB1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5">
    <w:name w:val="C7A6BF380E86415E8E03C9054393A4D53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9">
    <w:name w:val="E68C93C213674010AE93959A65438E725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0">
    <w:name w:val="4BA4D65667CC46968666EA85393D1DA46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5">
    <w:name w:val="5789A1FDB78A4795958165870C484A405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0">
    <w:name w:val="473D956FE512471A8E8F7E4FD363E9FC6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0">
    <w:name w:val="618282E2477048DD93A82DD1B93D9BC76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8">
    <w:name w:val="AE7FA0C391324F868F8DD45E1B8B1BA94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9">
    <w:name w:val="26D9A5914C344C41915DA893FFF925E55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9">
    <w:name w:val="70F9ABCF19C24D38B705CBB07A01CDBF5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9">
    <w:name w:val="0C4B29AF39FF4160860F7D36DF0BB9F25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9">
    <w:name w:val="201A99D18B174BAAAED41B8AF5A952D05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5">
    <w:name w:val="64D495C5D37D464F92959175A3E3BC243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9">
    <w:name w:val="DB06E5AB9D7B46AAA8C84176211937C55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9">
    <w:name w:val="9BB0A4FD1A7A46FCA3FDF939EBD293115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9">
    <w:name w:val="9B873AA5BA6143F1991D624D9BAD94EB59"/>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5">
    <w:name w:val="30D706C927C5447397CE8B7115404D67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5">
    <w:name w:val="C3C96F2A1B2042D3A27444B0A7C5EC615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4">
    <w:name w:val="5AEBA84B22EC4710BCB65B1585A6C73B2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5">
    <w:name w:val="9E052620829741458DEE4BD7BCB89C832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5">
    <w:name w:val="71266707A7B444D08519DDC99A696D002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5">
    <w:name w:val="DA713F1A6705478A8E2A7AD989FC48072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5">
    <w:name w:val="8C843136DA5443CF85E8ED9994175472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5">
    <w:name w:val="E1392CA5F10B422CBF26F810A8969F152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5">
    <w:name w:val="9C33CF97756241D28A2955906B14EC3F25"/>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5">
    <w:name w:val="41AD46FCADE544E9AC975A551186687955"/>
    <w:rsid w:val="009D1AB6"/>
    <w:rPr>
      <w:lang w:eastAsia="en-US" w:bidi="en-US"/>
    </w:rPr>
  </w:style>
  <w:style w:type="paragraph" w:customStyle="1" w:styleId="C6FCE31C150144B7B41E5FEE476F955955">
    <w:name w:val="C6FCE31C150144B7B41E5FEE476F95595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5">
    <w:name w:val="3CD2565A79DF4AEC8D967989522B98045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5">
    <w:name w:val="8EB3D8D464D94DD7BEA8B2D4644A43E75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5">
    <w:name w:val="DB02C760BE294C2A8D31838C69133B3F5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5">
    <w:name w:val="B40490C3B19C45708B07EC8E16E1C6D45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5">
    <w:name w:val="CA0FCCB1B0464C369DD449CAE6DC0D945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5">
    <w:name w:val="9267D1452F324EA88D8ACB5AE933F92C5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5">
    <w:name w:val="FBC409DEE1024305BA9E5E451F584BED5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5">
    <w:name w:val="312930A6317642448FDCD489650F45C15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5">
    <w:name w:val="4976B9292EFE44AB9945B811DF2D753A5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5">
    <w:name w:val="EC2A967B3BC34ACD9A1FDB4B904D88C75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5">
    <w:name w:val="DAB069838B9C4913B35FA87E15DDB3845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5">
    <w:name w:val="8D18CEDA2D5F4B28BAD3B4738472E1EC5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5">
    <w:name w:val="96056012D8214DD78F13FEEC6DD892555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5">
    <w:name w:val="2102D31FC3BE4F79B8C8EE8DEC56CCCE5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4">
    <w:name w:val="26D8C257598548FCAF32D29CCCB7A1645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4">
    <w:name w:val="EFA668E2CF0B4FB38BFE0883E4776DB25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4">
    <w:name w:val="F0E79D6019514306BBD3E64A9CD9CF345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4">
    <w:name w:val="BDBBC7FA640E4BF1911CBC37555FD5C75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4">
    <w:name w:val="DF19F1DD389644248E455804F862D2FE5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4">
    <w:name w:val="C45097628F0047C395A0DB499E7488CF5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4">
    <w:name w:val="2EB4C434D4AD4919A0C501ACD58B317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4">
    <w:name w:val="A350308F8AD9495D93FCFAE8A73F8B1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4">
    <w:name w:val="CF55D62293624720A828019F9BE9A59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3">
    <w:name w:val="1FC1FDE86F5D46FD9F79F0F1E775704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3">
    <w:name w:val="4B937B27D9904D978E22D3D78D888F16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3">
    <w:name w:val="91E198FAB0C74B3A935CCB94008CDD6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3">
    <w:name w:val="B479F84A85B2415CA8A41614E20F38E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3">
    <w:name w:val="950DB68BBB8E4B0885EF41A9CE7EF88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3">
    <w:name w:val="36483A60977B4EE4A9150F6685A6DE3253"/>
    <w:rsid w:val="009D1AB6"/>
    <w:rPr>
      <w:lang w:eastAsia="en-US" w:bidi="en-US"/>
    </w:rPr>
  </w:style>
  <w:style w:type="paragraph" w:customStyle="1" w:styleId="A659CC582DCA4534A253798B1667125253">
    <w:name w:val="A659CC582DCA4534A253798B1667125253"/>
    <w:rsid w:val="009D1AB6"/>
    <w:rPr>
      <w:lang w:eastAsia="en-US" w:bidi="en-US"/>
    </w:rPr>
  </w:style>
  <w:style w:type="paragraph" w:customStyle="1" w:styleId="B66CADAE5663444A9B20C49DEBE3379253">
    <w:name w:val="B66CADAE5663444A9B20C49DEBE33792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3">
    <w:name w:val="58DBD14E9B014B5EAC62F08B81C49F4A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3">
    <w:name w:val="0EDA49318684499691CEAC1A548207C5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3">
    <w:name w:val="2C2E3F808CE04D60A119062FECB3DDB1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6">
    <w:name w:val="C7A6BF380E86415E8E03C9054393A4D53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0">
    <w:name w:val="E68C93C213674010AE93959A65438E726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1">
    <w:name w:val="4BA4D65667CC46968666EA85393D1DA46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6">
    <w:name w:val="5789A1FDB78A4795958165870C484A405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1">
    <w:name w:val="473D956FE512471A8E8F7E4FD363E9FC6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1">
    <w:name w:val="618282E2477048DD93A82DD1B93D9BC76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9">
    <w:name w:val="AE7FA0C391324F868F8DD45E1B8B1BA94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0">
    <w:name w:val="26D9A5914C344C41915DA893FFF925E56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0">
    <w:name w:val="70F9ABCF19C24D38B705CBB07A01CDBF6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0">
    <w:name w:val="0C4B29AF39FF4160860F7D36DF0BB9F26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0">
    <w:name w:val="201A99D18B174BAAAED41B8AF5A952D06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6">
    <w:name w:val="64D495C5D37D464F92959175A3E3BC243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0">
    <w:name w:val="DB06E5AB9D7B46AAA8C84176211937C56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0">
    <w:name w:val="9BB0A4FD1A7A46FCA3FDF939EBD293116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0">
    <w:name w:val="9B873AA5BA6143F1991D624D9BAD94EB60"/>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6">
    <w:name w:val="30D706C927C5447397CE8B7115404D67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6">
    <w:name w:val="C3C96F2A1B2042D3A27444B0A7C5EC615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5">
    <w:name w:val="5AEBA84B22EC4710BCB65B1585A6C73B2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6">
    <w:name w:val="9E052620829741458DEE4BD7BCB89C832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6">
    <w:name w:val="71266707A7B444D08519DDC99A696D002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6">
    <w:name w:val="DA713F1A6705478A8E2A7AD989FC48072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6">
    <w:name w:val="8C843136DA5443CF85E8ED9994175472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6">
    <w:name w:val="E1392CA5F10B422CBF26F810A8969F152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6">
    <w:name w:val="9C33CF97756241D28A2955906B14EC3F26"/>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6">
    <w:name w:val="41AD46FCADE544E9AC975A551186687956"/>
    <w:rsid w:val="009D1AB6"/>
    <w:rPr>
      <w:lang w:eastAsia="en-US" w:bidi="en-US"/>
    </w:rPr>
  </w:style>
  <w:style w:type="paragraph" w:customStyle="1" w:styleId="C6FCE31C150144B7B41E5FEE476F955956">
    <w:name w:val="C6FCE31C150144B7B41E5FEE476F95595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6">
    <w:name w:val="3CD2565A79DF4AEC8D967989522B98045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6">
    <w:name w:val="8EB3D8D464D94DD7BEA8B2D4644A43E75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6">
    <w:name w:val="DB02C760BE294C2A8D31838C69133B3F5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6">
    <w:name w:val="B40490C3B19C45708B07EC8E16E1C6D45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6">
    <w:name w:val="CA0FCCB1B0464C369DD449CAE6DC0D945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6">
    <w:name w:val="9267D1452F324EA88D8ACB5AE933F92C5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6">
    <w:name w:val="FBC409DEE1024305BA9E5E451F584BED5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6">
    <w:name w:val="312930A6317642448FDCD489650F45C15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6">
    <w:name w:val="4976B9292EFE44AB9945B811DF2D753A5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6">
    <w:name w:val="EC2A967B3BC34ACD9A1FDB4B904D88C75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6">
    <w:name w:val="DAB069838B9C4913B35FA87E15DDB3845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6">
    <w:name w:val="8D18CEDA2D5F4B28BAD3B4738472E1EC5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6">
    <w:name w:val="96056012D8214DD78F13FEEC6DD892555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6">
    <w:name w:val="2102D31FC3BE4F79B8C8EE8DEC56CCCE5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5">
    <w:name w:val="26D8C257598548FCAF32D29CCCB7A1645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5">
    <w:name w:val="EFA668E2CF0B4FB38BFE0883E4776DB25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5">
    <w:name w:val="F0E79D6019514306BBD3E64A9CD9CF345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5">
    <w:name w:val="BDBBC7FA640E4BF1911CBC37555FD5C75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5">
    <w:name w:val="DF19F1DD389644248E455804F862D2FE5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5">
    <w:name w:val="C45097628F0047C395A0DB499E7488CF5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5">
    <w:name w:val="2EB4C434D4AD4919A0C501ACD58B317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5">
    <w:name w:val="A350308F8AD9495D93FCFAE8A73F8B1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5">
    <w:name w:val="CF55D62293624720A828019F9BE9A59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4">
    <w:name w:val="1FC1FDE86F5D46FD9F79F0F1E775704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4">
    <w:name w:val="4B937B27D9904D978E22D3D78D888F16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4">
    <w:name w:val="91E198FAB0C74B3A935CCB94008CDD6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4">
    <w:name w:val="B479F84A85B2415CA8A41614E20F38E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4">
    <w:name w:val="950DB68BBB8E4B0885EF41A9CE7EF88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4">
    <w:name w:val="36483A60977B4EE4A9150F6685A6DE3254"/>
    <w:rsid w:val="009D1AB6"/>
    <w:rPr>
      <w:lang w:eastAsia="en-US" w:bidi="en-US"/>
    </w:rPr>
  </w:style>
  <w:style w:type="paragraph" w:customStyle="1" w:styleId="A659CC582DCA4534A253798B1667125254">
    <w:name w:val="A659CC582DCA4534A253798B1667125254"/>
    <w:rsid w:val="009D1AB6"/>
    <w:rPr>
      <w:lang w:eastAsia="en-US" w:bidi="en-US"/>
    </w:rPr>
  </w:style>
  <w:style w:type="paragraph" w:customStyle="1" w:styleId="B66CADAE5663444A9B20C49DEBE3379254">
    <w:name w:val="B66CADAE5663444A9B20C49DEBE33792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4">
    <w:name w:val="58DBD14E9B014B5EAC62F08B81C49F4A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4">
    <w:name w:val="0EDA49318684499691CEAC1A548207C5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4">
    <w:name w:val="2C2E3F808CE04D60A119062FECB3DDB1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C2FD37015F7452D9FE1E759672E821B">
    <w:name w:val="FC2FD37015F7452D9FE1E759672E821B"/>
    <w:rsid w:val="009D1AB6"/>
    <w:pPr>
      <w:spacing w:after="160" w:line="259" w:lineRule="auto"/>
    </w:pPr>
  </w:style>
  <w:style w:type="paragraph" w:customStyle="1" w:styleId="C7A6BF380E86415E8E03C9054393A4D537">
    <w:name w:val="C7A6BF380E86415E8E03C9054393A4D53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1">
    <w:name w:val="E68C93C213674010AE93959A65438E726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2">
    <w:name w:val="4BA4D65667CC46968666EA85393D1DA46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7">
    <w:name w:val="5789A1FDB78A4795958165870C484A405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2">
    <w:name w:val="473D956FE512471A8E8F7E4FD363E9FC6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2">
    <w:name w:val="618282E2477048DD93A82DD1B93D9BC76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0">
    <w:name w:val="AE7FA0C391324F868F8DD45E1B8B1BA95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1">
    <w:name w:val="26D9A5914C344C41915DA893FFF925E56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1">
    <w:name w:val="70F9ABCF19C24D38B705CBB07A01CDBF6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1">
    <w:name w:val="0C4B29AF39FF4160860F7D36DF0BB9F26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1">
    <w:name w:val="201A99D18B174BAAAED41B8AF5A952D06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7">
    <w:name w:val="64D495C5D37D464F92959175A3E3BC243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1">
    <w:name w:val="DB06E5AB9D7B46AAA8C84176211937C56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1">
    <w:name w:val="9BB0A4FD1A7A46FCA3FDF939EBD293116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1">
    <w:name w:val="9B873AA5BA6143F1991D624D9BAD94EB61"/>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7">
    <w:name w:val="30D706C927C5447397CE8B7115404D67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7">
    <w:name w:val="C3C96F2A1B2042D3A27444B0A7C5EC615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6">
    <w:name w:val="5AEBA84B22EC4710BCB65B1585A6C73B2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7">
    <w:name w:val="9E052620829741458DEE4BD7BCB89C832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7">
    <w:name w:val="71266707A7B444D08519DDC99A696D002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7">
    <w:name w:val="DA713F1A6705478A8E2A7AD989FC48072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7">
    <w:name w:val="8C843136DA5443CF85E8ED9994175472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7">
    <w:name w:val="E1392CA5F10B422CBF26F810A8969F152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7">
    <w:name w:val="9C33CF97756241D28A2955906B14EC3F27"/>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7">
    <w:name w:val="41AD46FCADE544E9AC975A551186687957"/>
    <w:rsid w:val="009D1AB6"/>
    <w:rPr>
      <w:lang w:eastAsia="en-US" w:bidi="en-US"/>
    </w:rPr>
  </w:style>
  <w:style w:type="paragraph" w:customStyle="1" w:styleId="C6FCE31C150144B7B41E5FEE476F955957">
    <w:name w:val="C6FCE31C150144B7B41E5FEE476F95595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7">
    <w:name w:val="3CD2565A79DF4AEC8D967989522B98045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7">
    <w:name w:val="8EB3D8D464D94DD7BEA8B2D4644A43E757"/>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1">
    <w:name w:val="FC2FD37015F7452D9FE1E759672E821B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7">
    <w:name w:val="B40490C3B19C45708B07EC8E16E1C6D45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7">
    <w:name w:val="CA0FCCB1B0464C369DD449CAE6DC0D945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7">
    <w:name w:val="9267D1452F324EA88D8ACB5AE933F92C5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7">
    <w:name w:val="FBC409DEE1024305BA9E5E451F584BED5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7">
    <w:name w:val="312930A6317642448FDCD489650F45C15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7">
    <w:name w:val="4976B9292EFE44AB9945B811DF2D753A5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7">
    <w:name w:val="EC2A967B3BC34ACD9A1FDB4B904D88C75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7">
    <w:name w:val="DAB069838B9C4913B35FA87E15DDB3845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7">
    <w:name w:val="8D18CEDA2D5F4B28BAD3B4738472E1EC5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7">
    <w:name w:val="96056012D8214DD78F13FEEC6DD892555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7">
    <w:name w:val="2102D31FC3BE4F79B8C8EE8DEC56CCCE5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6">
    <w:name w:val="26D8C257598548FCAF32D29CCCB7A1645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6">
    <w:name w:val="EFA668E2CF0B4FB38BFE0883E4776DB25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6">
    <w:name w:val="F0E79D6019514306BBD3E64A9CD9CF345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6">
    <w:name w:val="BDBBC7FA640E4BF1911CBC37555FD5C75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6">
    <w:name w:val="DF19F1DD389644248E455804F862D2FE5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6">
    <w:name w:val="C45097628F0047C395A0DB499E7488CF5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6">
    <w:name w:val="2EB4C434D4AD4919A0C501ACD58B317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6">
    <w:name w:val="A350308F8AD9495D93FCFAE8A73F8B1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6">
    <w:name w:val="CF55D62293624720A828019F9BE9A59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5">
    <w:name w:val="1FC1FDE86F5D46FD9F79F0F1E775704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5">
    <w:name w:val="4B937B27D9904D978E22D3D78D888F16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5">
    <w:name w:val="91E198FAB0C74B3A935CCB94008CDD6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5">
    <w:name w:val="B479F84A85B2415CA8A41614E20F38E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5">
    <w:name w:val="950DB68BBB8E4B0885EF41A9CE7EF88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5">
    <w:name w:val="36483A60977B4EE4A9150F6685A6DE3255"/>
    <w:rsid w:val="009D1AB6"/>
    <w:rPr>
      <w:lang w:eastAsia="en-US" w:bidi="en-US"/>
    </w:rPr>
  </w:style>
  <w:style w:type="paragraph" w:customStyle="1" w:styleId="A659CC582DCA4534A253798B1667125255">
    <w:name w:val="A659CC582DCA4534A253798B1667125255"/>
    <w:rsid w:val="009D1AB6"/>
    <w:rPr>
      <w:lang w:eastAsia="en-US" w:bidi="en-US"/>
    </w:rPr>
  </w:style>
  <w:style w:type="paragraph" w:customStyle="1" w:styleId="B66CADAE5663444A9B20C49DEBE3379255">
    <w:name w:val="B66CADAE5663444A9B20C49DEBE33792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5">
    <w:name w:val="58DBD14E9B014B5EAC62F08B81C49F4A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5">
    <w:name w:val="0EDA49318684499691CEAC1A548207C5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5">
    <w:name w:val="2C2E3F808CE04D60A119062FECB3DDB1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8">
    <w:name w:val="C7A6BF380E86415E8E03C9054393A4D53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2">
    <w:name w:val="E68C93C213674010AE93959A65438E726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3">
    <w:name w:val="4BA4D65667CC46968666EA85393D1DA46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8">
    <w:name w:val="5789A1FDB78A4795958165870C484A405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3">
    <w:name w:val="473D956FE512471A8E8F7E4FD363E9FC6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3">
    <w:name w:val="618282E2477048DD93A82DD1B93D9BC76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1">
    <w:name w:val="AE7FA0C391324F868F8DD45E1B8B1BA95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2">
    <w:name w:val="26D9A5914C344C41915DA893FFF925E56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2">
    <w:name w:val="70F9ABCF19C24D38B705CBB07A01CDBF6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2">
    <w:name w:val="0C4B29AF39FF4160860F7D36DF0BB9F26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2">
    <w:name w:val="201A99D18B174BAAAED41B8AF5A952D06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8">
    <w:name w:val="64D495C5D37D464F92959175A3E3BC243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2">
    <w:name w:val="DB06E5AB9D7B46AAA8C84176211937C56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2">
    <w:name w:val="9BB0A4FD1A7A46FCA3FDF939EBD293116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2">
    <w:name w:val="9B873AA5BA6143F1991D624D9BAD94EB62"/>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8">
    <w:name w:val="30D706C927C5447397CE8B7115404D67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8">
    <w:name w:val="C3C96F2A1B2042D3A27444B0A7C5EC615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7">
    <w:name w:val="5AEBA84B22EC4710BCB65B1585A6C73B2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8">
    <w:name w:val="9E052620829741458DEE4BD7BCB89C832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8">
    <w:name w:val="71266707A7B444D08519DDC99A696D002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8">
    <w:name w:val="DA713F1A6705478A8E2A7AD989FC48072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8">
    <w:name w:val="8C843136DA5443CF85E8ED9994175472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8">
    <w:name w:val="E1392CA5F10B422CBF26F810A8969F152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8">
    <w:name w:val="9C33CF97756241D28A2955906B14EC3F28"/>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8">
    <w:name w:val="41AD46FCADE544E9AC975A551186687958"/>
    <w:rsid w:val="009D1AB6"/>
    <w:rPr>
      <w:lang w:eastAsia="en-US" w:bidi="en-US"/>
    </w:rPr>
  </w:style>
  <w:style w:type="paragraph" w:customStyle="1" w:styleId="C6FCE31C150144B7B41E5FEE476F955958">
    <w:name w:val="C6FCE31C150144B7B41E5FEE476F95595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8">
    <w:name w:val="3CD2565A79DF4AEC8D967989522B98045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8">
    <w:name w:val="8EB3D8D464D94DD7BEA8B2D4644A43E758"/>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2">
    <w:name w:val="FC2FD37015F7452D9FE1E759672E821B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8">
    <w:name w:val="B40490C3B19C45708B07EC8E16E1C6D45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8">
    <w:name w:val="CA0FCCB1B0464C369DD449CAE6DC0D945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8">
    <w:name w:val="9267D1452F324EA88D8ACB5AE933F92C5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8">
    <w:name w:val="FBC409DEE1024305BA9E5E451F584BED5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8">
    <w:name w:val="312930A6317642448FDCD489650F45C15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8">
    <w:name w:val="4976B9292EFE44AB9945B811DF2D753A5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8">
    <w:name w:val="EC2A967B3BC34ACD9A1FDB4B904D88C75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8">
    <w:name w:val="DAB069838B9C4913B35FA87E15DDB3845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8">
    <w:name w:val="8D18CEDA2D5F4B28BAD3B4738472E1EC5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8">
    <w:name w:val="96056012D8214DD78F13FEEC6DD892555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8">
    <w:name w:val="2102D31FC3BE4F79B8C8EE8DEC56CCCE5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7">
    <w:name w:val="26D8C257598548FCAF32D29CCCB7A1645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7">
    <w:name w:val="EFA668E2CF0B4FB38BFE0883E4776DB25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7">
    <w:name w:val="F0E79D6019514306BBD3E64A9CD9CF345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7">
    <w:name w:val="BDBBC7FA640E4BF1911CBC37555FD5C75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7">
    <w:name w:val="DF19F1DD389644248E455804F862D2FE5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7">
    <w:name w:val="C45097628F0047C395A0DB499E7488CF5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7">
    <w:name w:val="2EB4C434D4AD4919A0C501ACD58B317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7">
    <w:name w:val="A350308F8AD9495D93FCFAE8A73F8B1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7">
    <w:name w:val="CF55D62293624720A828019F9BE9A59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6">
    <w:name w:val="1FC1FDE86F5D46FD9F79F0F1E775704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6">
    <w:name w:val="4B937B27D9904D978E22D3D78D888F16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6">
    <w:name w:val="91E198FAB0C74B3A935CCB94008CDD6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6">
    <w:name w:val="B479F84A85B2415CA8A41614E20F38E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6">
    <w:name w:val="950DB68BBB8E4B0885EF41A9CE7EF88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6">
    <w:name w:val="36483A60977B4EE4A9150F6685A6DE3256"/>
    <w:rsid w:val="009D1AB6"/>
    <w:rPr>
      <w:lang w:eastAsia="en-US" w:bidi="en-US"/>
    </w:rPr>
  </w:style>
  <w:style w:type="paragraph" w:customStyle="1" w:styleId="A659CC582DCA4534A253798B1667125256">
    <w:name w:val="A659CC582DCA4534A253798B1667125256"/>
    <w:rsid w:val="009D1AB6"/>
    <w:rPr>
      <w:lang w:eastAsia="en-US" w:bidi="en-US"/>
    </w:rPr>
  </w:style>
  <w:style w:type="paragraph" w:customStyle="1" w:styleId="B66CADAE5663444A9B20C49DEBE3379256">
    <w:name w:val="B66CADAE5663444A9B20C49DEBE33792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6">
    <w:name w:val="58DBD14E9B014B5EAC62F08B81C49F4A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6">
    <w:name w:val="0EDA49318684499691CEAC1A548207C5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6">
    <w:name w:val="2C2E3F808CE04D60A119062FECB3DDB1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A4F8E854CAA4B4F86525D9F55322038">
    <w:name w:val="CA4F8E854CAA4B4F86525D9F55322038"/>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C7A6BF380E86415E8E03C9054393A4D539">
    <w:name w:val="C7A6BF380E86415E8E03C9054393A4D53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3">
    <w:name w:val="E68C93C213674010AE93959A65438E726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4">
    <w:name w:val="4BA4D65667CC46968666EA85393D1DA46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9">
    <w:name w:val="5789A1FDB78A4795958165870C484A405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4">
    <w:name w:val="473D956FE512471A8E8F7E4FD363E9FC6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4">
    <w:name w:val="618282E2477048DD93A82DD1B93D9BC76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2">
    <w:name w:val="AE7FA0C391324F868F8DD45E1B8B1BA95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3">
    <w:name w:val="26D9A5914C344C41915DA893FFF925E56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3">
    <w:name w:val="70F9ABCF19C24D38B705CBB07A01CDBF6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3">
    <w:name w:val="0C4B29AF39FF4160860F7D36DF0BB9F26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3">
    <w:name w:val="201A99D18B174BAAAED41B8AF5A952D06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9">
    <w:name w:val="64D495C5D37D464F92959175A3E3BC243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3">
    <w:name w:val="DB06E5AB9D7B46AAA8C84176211937C56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3">
    <w:name w:val="9BB0A4FD1A7A46FCA3FDF939EBD293116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3">
    <w:name w:val="9B873AA5BA6143F1991D624D9BAD94EB6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9">
    <w:name w:val="30D706C927C5447397CE8B7115404D67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9">
    <w:name w:val="C3C96F2A1B2042D3A27444B0A7C5EC615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8">
    <w:name w:val="5AEBA84B22EC4710BCB65B1585A6C73B2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9">
    <w:name w:val="9E052620829741458DEE4BD7BCB89C832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9">
    <w:name w:val="71266707A7B444D08519DDC99A696D002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9">
    <w:name w:val="DA713F1A6705478A8E2A7AD989FC48072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9">
    <w:name w:val="8C843136DA5443CF85E8ED9994175472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9">
    <w:name w:val="E1392CA5F10B422CBF26F810A8969F152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9">
    <w:name w:val="9C33CF97756241D28A2955906B14EC3F29"/>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9">
    <w:name w:val="41AD46FCADE544E9AC975A551186687959"/>
    <w:rsid w:val="009D1AB6"/>
    <w:rPr>
      <w:lang w:eastAsia="en-US" w:bidi="en-US"/>
    </w:rPr>
  </w:style>
  <w:style w:type="paragraph" w:customStyle="1" w:styleId="CA4F8E854CAA4B4F86525D9F553220381">
    <w:name w:val="CA4F8E854CAA4B4F86525D9F553220381"/>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59">
    <w:name w:val="C6FCE31C150144B7B41E5FEE476F95595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9">
    <w:name w:val="8EB3D8D464D94DD7BEA8B2D4644A43E759"/>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3">
    <w:name w:val="FC2FD37015F7452D9FE1E759672E821B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9">
    <w:name w:val="B40490C3B19C45708B07EC8E16E1C6D45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9">
    <w:name w:val="CA0FCCB1B0464C369DD449CAE6DC0D945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9">
    <w:name w:val="9267D1452F324EA88D8ACB5AE933F92C5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9">
    <w:name w:val="312930A6317642448FDCD489650F45C15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9">
    <w:name w:val="4976B9292EFE44AB9945B811DF2D753A5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9">
    <w:name w:val="EC2A967B3BC34ACD9A1FDB4B904D88C75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9">
    <w:name w:val="DAB069838B9C4913B35FA87E15DDB3845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9">
    <w:name w:val="8D18CEDA2D5F4B28BAD3B4738472E1EC5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9">
    <w:name w:val="96056012D8214DD78F13FEEC6DD892555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9">
    <w:name w:val="2102D31FC3BE4F79B8C8EE8DEC56CCCE5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8">
    <w:name w:val="26D8C257598548FCAF32D29CCCB7A1645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8">
    <w:name w:val="EFA668E2CF0B4FB38BFE0883E4776DB25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8">
    <w:name w:val="F0E79D6019514306BBD3E64A9CD9CF345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8">
    <w:name w:val="BDBBC7FA640E4BF1911CBC37555FD5C75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8">
    <w:name w:val="DF19F1DD389644248E455804F862D2FE5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8">
    <w:name w:val="C45097628F0047C395A0DB499E7488CF5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8">
    <w:name w:val="2EB4C434D4AD4919A0C501ACD58B317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8">
    <w:name w:val="A350308F8AD9495D93FCFAE8A73F8B1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8">
    <w:name w:val="CF55D62293624720A828019F9BE9A59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7">
    <w:name w:val="1FC1FDE86F5D46FD9F79F0F1E775704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7">
    <w:name w:val="4B937B27D9904D978E22D3D78D888F16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7">
    <w:name w:val="91E198FAB0C74B3A935CCB94008CDD6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7">
    <w:name w:val="B479F84A85B2415CA8A41614E20F38E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7">
    <w:name w:val="950DB68BBB8E4B0885EF41A9CE7EF88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7">
    <w:name w:val="36483A60977B4EE4A9150F6685A6DE3257"/>
    <w:rsid w:val="009D1AB6"/>
    <w:rPr>
      <w:lang w:eastAsia="en-US" w:bidi="en-US"/>
    </w:rPr>
  </w:style>
  <w:style w:type="paragraph" w:customStyle="1" w:styleId="A659CC582DCA4534A253798B1667125257">
    <w:name w:val="A659CC582DCA4534A253798B1667125257"/>
    <w:rsid w:val="009D1AB6"/>
    <w:rPr>
      <w:lang w:eastAsia="en-US" w:bidi="en-US"/>
    </w:rPr>
  </w:style>
  <w:style w:type="paragraph" w:customStyle="1" w:styleId="B66CADAE5663444A9B20C49DEBE3379257">
    <w:name w:val="B66CADAE5663444A9B20C49DEBE33792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7">
    <w:name w:val="58DBD14E9B014B5EAC62F08B81C49F4A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7">
    <w:name w:val="0EDA49318684499691CEAC1A548207C5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7">
    <w:name w:val="2C2E3F808CE04D60A119062FECB3DDB1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BDA83797E7A4604A3C586A0A9EB0912">
    <w:name w:val="9BDA83797E7A4604A3C586A0A9EB0912"/>
    <w:rsid w:val="009D1AB6"/>
    <w:pPr>
      <w:spacing w:after="160" w:line="259" w:lineRule="auto"/>
    </w:pPr>
  </w:style>
  <w:style w:type="paragraph" w:customStyle="1" w:styleId="8AA1A88BE6C54A9CA30A32B3D9128F27">
    <w:name w:val="8AA1A88BE6C54A9CA30A32B3D9128F27"/>
    <w:rsid w:val="009D1AB6"/>
    <w:pPr>
      <w:spacing w:after="160" w:line="259" w:lineRule="auto"/>
    </w:pPr>
  </w:style>
  <w:style w:type="paragraph" w:customStyle="1" w:styleId="038878AC1AAE4063BA09AAF49359526C">
    <w:name w:val="038878AC1AAE4063BA09AAF49359526C"/>
    <w:rsid w:val="009D1AB6"/>
    <w:pPr>
      <w:spacing w:after="160" w:line="259" w:lineRule="auto"/>
    </w:pPr>
  </w:style>
  <w:style w:type="paragraph" w:customStyle="1" w:styleId="FCD9BD27EE074BFEBA2D72A2322C7484">
    <w:name w:val="FCD9BD27EE074BFEBA2D72A2322C7484"/>
    <w:rsid w:val="009D1AB6"/>
    <w:pPr>
      <w:spacing w:after="160" w:line="259" w:lineRule="auto"/>
    </w:pPr>
  </w:style>
  <w:style w:type="paragraph" w:customStyle="1" w:styleId="C7A6BF380E86415E8E03C9054393A4D540">
    <w:name w:val="C7A6BF380E86415E8E03C9054393A4D54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4">
    <w:name w:val="E68C93C213674010AE93959A65438E726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5">
    <w:name w:val="4BA4D65667CC46968666EA85393D1DA46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0">
    <w:name w:val="5789A1FDB78A4795958165870C484A406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5">
    <w:name w:val="473D956FE512471A8E8F7E4FD363E9FC6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5">
    <w:name w:val="618282E2477048DD93A82DD1B93D9BC76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3">
    <w:name w:val="AE7FA0C391324F868F8DD45E1B8B1BA95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4">
    <w:name w:val="26D9A5914C344C41915DA893FFF925E56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4">
    <w:name w:val="70F9ABCF19C24D38B705CBB07A01CDBF6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4">
    <w:name w:val="0C4B29AF39FF4160860F7D36DF0BB9F26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4">
    <w:name w:val="201A99D18B174BAAAED41B8AF5A952D06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0">
    <w:name w:val="64D495C5D37D464F92959175A3E3BC244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4">
    <w:name w:val="DB06E5AB9D7B46AAA8C84176211937C56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4">
    <w:name w:val="9BB0A4FD1A7A46FCA3FDF939EBD293116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4">
    <w:name w:val="9B873AA5BA6143F1991D624D9BAD94EB6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0">
    <w:name w:val="30D706C927C5447397CE8B7115404D671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0">
    <w:name w:val="C3C96F2A1B2042D3A27444B0A7C5EC616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9">
    <w:name w:val="5AEBA84B22EC4710BCB65B1585A6C73B2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0">
    <w:name w:val="9E052620829741458DEE4BD7BCB89C833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0">
    <w:name w:val="71266707A7B444D08519DDC99A696D003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0">
    <w:name w:val="DA713F1A6705478A8E2A7AD989FC48073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0">
    <w:name w:val="8C843136DA5443CF85E8ED99941754723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0">
    <w:name w:val="E1392CA5F10B422CBF26F810A8969F153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0">
    <w:name w:val="9C33CF97756241D28A2955906B14EC3F30"/>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0">
    <w:name w:val="41AD46FCADE544E9AC975A551186687960"/>
    <w:rsid w:val="009D1AB6"/>
    <w:rPr>
      <w:lang w:eastAsia="en-US" w:bidi="en-US"/>
    </w:rPr>
  </w:style>
  <w:style w:type="paragraph" w:customStyle="1" w:styleId="CA4F8E854CAA4B4F86525D9F553220382">
    <w:name w:val="CA4F8E854CAA4B4F86525D9F553220382"/>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0">
    <w:name w:val="C6FCE31C150144B7B41E5FEE476F95596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0">
    <w:name w:val="8EB3D8D464D94DD7BEA8B2D4644A43E760"/>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4">
    <w:name w:val="FC2FD37015F7452D9FE1E759672E821B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0">
    <w:name w:val="B40490C3B19C45708B07EC8E16E1C6D46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0">
    <w:name w:val="CA0FCCB1B0464C369DD449CAE6DC0D946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0">
    <w:name w:val="9267D1452F324EA88D8ACB5AE933F92C6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0">
    <w:name w:val="312930A6317642448FDCD489650F45C160"/>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1">
    <w:name w:val="9BDA83797E7A4604A3C586A0A9EB09121"/>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0">
    <w:name w:val="4976B9292EFE44AB9945B811DF2D753A6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0">
    <w:name w:val="DAB069838B9C4913B35FA87E15DDB38460"/>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1">
    <w:name w:val="038878AC1AAE4063BA09AAF49359526C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0">
    <w:name w:val="96056012D8214DD78F13FEEC6DD892556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0">
    <w:name w:val="2102D31FC3BE4F79B8C8EE8DEC56CCCE6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9">
    <w:name w:val="26D8C257598548FCAF32D29CCCB7A16459"/>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1">
    <w:name w:val="FCD9BD27EE074BFEBA2D72A2322C74841"/>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
    <w:name w:val="731B94F46939457594A07403F0C12126"/>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
    <w:name w:val="A786BC63816940B0A35DF258D522AC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59">
    <w:name w:val="F0E79D6019514306BBD3E64A9CD9CF345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9">
    <w:name w:val="BDBBC7FA640E4BF1911CBC37555FD5C75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9">
    <w:name w:val="DF19F1DD389644248E455804F862D2FE5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9">
    <w:name w:val="C45097628F0047C395A0DB499E7488CF5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9">
    <w:name w:val="2EB4C434D4AD4919A0C501ACD58B317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9">
    <w:name w:val="A350308F8AD9495D93FCFAE8A73F8B1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9">
    <w:name w:val="CF55D62293624720A828019F9BE9A59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8">
    <w:name w:val="1FC1FDE86F5D46FD9F79F0F1E775704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8">
    <w:name w:val="4B937B27D9904D978E22D3D78D888F16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8">
    <w:name w:val="91E198FAB0C74B3A935CCB94008CDD6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8">
    <w:name w:val="B479F84A85B2415CA8A41614E20F38E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8">
    <w:name w:val="950DB68BBB8E4B0885EF41A9CE7EF88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8">
    <w:name w:val="36483A60977B4EE4A9150F6685A6DE3258"/>
    <w:rsid w:val="009D1AB6"/>
    <w:rPr>
      <w:lang w:eastAsia="en-US" w:bidi="en-US"/>
    </w:rPr>
  </w:style>
  <w:style w:type="paragraph" w:customStyle="1" w:styleId="A659CC582DCA4534A253798B1667125258">
    <w:name w:val="A659CC582DCA4534A253798B1667125258"/>
    <w:rsid w:val="009D1AB6"/>
    <w:rPr>
      <w:lang w:eastAsia="en-US" w:bidi="en-US"/>
    </w:rPr>
  </w:style>
  <w:style w:type="paragraph" w:customStyle="1" w:styleId="B66CADAE5663444A9B20C49DEBE3379258">
    <w:name w:val="B66CADAE5663444A9B20C49DEBE33792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8">
    <w:name w:val="58DBD14E9B014B5EAC62F08B81C49F4A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8">
    <w:name w:val="0EDA49318684499691CEAC1A548207C5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8">
    <w:name w:val="2C2E3F808CE04D60A119062FECB3DDB1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1">
    <w:name w:val="C7A6BF380E86415E8E03C9054393A4D54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5">
    <w:name w:val="E68C93C213674010AE93959A65438E726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6">
    <w:name w:val="4BA4D65667CC46968666EA85393D1DA46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1">
    <w:name w:val="5789A1FDB78A4795958165870C484A406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6">
    <w:name w:val="473D956FE512471A8E8F7E4FD363E9FC6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6">
    <w:name w:val="618282E2477048DD93A82DD1B93D9BC76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4">
    <w:name w:val="AE7FA0C391324F868F8DD45E1B8B1BA95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5">
    <w:name w:val="26D9A5914C344C41915DA893FFF925E56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5">
    <w:name w:val="70F9ABCF19C24D38B705CBB07A01CDBF6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5">
    <w:name w:val="0C4B29AF39FF4160860F7D36DF0BB9F26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5">
    <w:name w:val="201A99D18B174BAAAED41B8AF5A952D06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1">
    <w:name w:val="64D495C5D37D464F92959175A3E3BC24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5">
    <w:name w:val="DB06E5AB9D7B46AAA8C84176211937C56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5">
    <w:name w:val="9BB0A4FD1A7A46FCA3FDF939EBD293116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5">
    <w:name w:val="9B873AA5BA6143F1991D624D9BAD94EB6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1">
    <w:name w:val="30D706C927C5447397CE8B7115404D671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1">
    <w:name w:val="C3C96F2A1B2042D3A27444B0A7C5EC616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0">
    <w:name w:val="5AEBA84B22EC4710BCB65B1585A6C73B3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1">
    <w:name w:val="9E052620829741458DEE4BD7BCB89C83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1">
    <w:name w:val="71266707A7B444D08519DDC99A696D003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1">
    <w:name w:val="DA713F1A6705478A8E2A7AD989FC48073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1">
    <w:name w:val="8C843136DA5443CF85E8ED99941754723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1">
    <w:name w:val="E1392CA5F10B422CBF26F810A8969F153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1">
    <w:name w:val="9C33CF97756241D28A2955906B14EC3F31"/>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1">
    <w:name w:val="41AD46FCADE544E9AC975A551186687961"/>
    <w:rsid w:val="009D1AB6"/>
    <w:rPr>
      <w:lang w:eastAsia="en-US" w:bidi="en-US"/>
    </w:rPr>
  </w:style>
  <w:style w:type="paragraph" w:customStyle="1" w:styleId="CA4F8E854CAA4B4F86525D9F553220383">
    <w:name w:val="CA4F8E854CAA4B4F86525D9F553220383"/>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1">
    <w:name w:val="C6FCE31C150144B7B41E5FEE476F95596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1">
    <w:name w:val="8EB3D8D464D94DD7BEA8B2D4644A43E761"/>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5">
    <w:name w:val="FC2FD37015F7452D9FE1E759672E821B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1">
    <w:name w:val="B40490C3B19C45708B07EC8E16E1C6D46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1">
    <w:name w:val="CA0FCCB1B0464C369DD449CAE6DC0D946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1">
    <w:name w:val="9267D1452F324EA88D8ACB5AE933F92C6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1">
    <w:name w:val="312930A6317642448FDCD489650F45C161"/>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2">
    <w:name w:val="9BDA83797E7A4604A3C586A0A9EB09122"/>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1">
    <w:name w:val="4976B9292EFE44AB9945B811DF2D753A6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1">
    <w:name w:val="DAB069838B9C4913B35FA87E15DDB38461"/>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2">
    <w:name w:val="038878AC1AAE4063BA09AAF49359526C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1">
    <w:name w:val="96056012D8214DD78F13FEEC6DD892556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1">
    <w:name w:val="2102D31FC3BE4F79B8C8EE8DEC56CCCE6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0">
    <w:name w:val="26D8C257598548FCAF32D29CCCB7A16460"/>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2">
    <w:name w:val="FCD9BD27EE074BFEBA2D72A2322C74842"/>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1">
    <w:name w:val="731B94F46939457594A07403F0C121261"/>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1">
    <w:name w:val="A786BC63816940B0A35DF258D522AC221"/>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0">
    <w:name w:val="F0E79D6019514306BBD3E64A9CD9CF346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0">
    <w:name w:val="BDBBC7FA640E4BF1911CBC37555FD5C76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0">
    <w:name w:val="DF19F1DD389644248E455804F862D2FE6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0">
    <w:name w:val="C45097628F0047C395A0DB499E7488CF6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0">
    <w:name w:val="2EB4C434D4AD4919A0C501ACD58B317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0">
    <w:name w:val="A350308F8AD9495D93FCFAE8A73F8B1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0">
    <w:name w:val="CF55D62293624720A828019F9BE9A59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9">
    <w:name w:val="1FC1FDE86F5D46FD9F79F0F1E775704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9">
    <w:name w:val="4B937B27D9904D978E22D3D78D888F16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9">
    <w:name w:val="91E198FAB0C74B3A935CCB94008CDD6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9">
    <w:name w:val="B479F84A85B2415CA8A41614E20F38E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9">
    <w:name w:val="950DB68BBB8E4B0885EF41A9CE7EF88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9">
    <w:name w:val="36483A60977B4EE4A9150F6685A6DE3259"/>
    <w:rsid w:val="009D1AB6"/>
    <w:rPr>
      <w:lang w:eastAsia="en-US" w:bidi="en-US"/>
    </w:rPr>
  </w:style>
  <w:style w:type="paragraph" w:customStyle="1" w:styleId="A659CC582DCA4534A253798B1667125259">
    <w:name w:val="A659CC582DCA4534A253798B1667125259"/>
    <w:rsid w:val="009D1AB6"/>
    <w:rPr>
      <w:lang w:eastAsia="en-US" w:bidi="en-US"/>
    </w:rPr>
  </w:style>
  <w:style w:type="paragraph" w:customStyle="1" w:styleId="B66CADAE5663444A9B20C49DEBE3379259">
    <w:name w:val="B66CADAE5663444A9B20C49DEBE33792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9">
    <w:name w:val="58DBD14E9B014B5EAC62F08B81C49F4A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9">
    <w:name w:val="0EDA49318684499691CEAC1A548207C5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9">
    <w:name w:val="2C2E3F808CE04D60A119062FECB3DDB1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2">
    <w:name w:val="C7A6BF380E86415E8E03C9054393A4D54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6">
    <w:name w:val="E68C93C213674010AE93959A65438E726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7">
    <w:name w:val="4BA4D65667CC46968666EA85393D1DA46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2">
    <w:name w:val="5789A1FDB78A4795958165870C484A406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7">
    <w:name w:val="473D956FE512471A8E8F7E4FD363E9FC6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7">
    <w:name w:val="618282E2477048DD93A82DD1B93D9BC76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5">
    <w:name w:val="AE7FA0C391324F868F8DD45E1B8B1BA95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6">
    <w:name w:val="26D9A5914C344C41915DA893FFF925E56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6">
    <w:name w:val="70F9ABCF19C24D38B705CBB07A01CDBF6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6">
    <w:name w:val="0C4B29AF39FF4160860F7D36DF0BB9F26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6">
    <w:name w:val="201A99D18B174BAAAED41B8AF5A952D06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2">
    <w:name w:val="64D495C5D37D464F92959175A3E3BC24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6">
    <w:name w:val="DB06E5AB9D7B46AAA8C84176211937C56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6">
    <w:name w:val="9BB0A4FD1A7A46FCA3FDF939EBD293116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6">
    <w:name w:val="9B873AA5BA6143F1991D624D9BAD94EB6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2">
    <w:name w:val="30D706C927C5447397CE8B7115404D671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2">
    <w:name w:val="C3C96F2A1B2042D3A27444B0A7C5EC616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1">
    <w:name w:val="5AEBA84B22EC4710BCB65B1585A6C73B3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2">
    <w:name w:val="9E052620829741458DEE4BD7BCB89C83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2">
    <w:name w:val="71266707A7B444D08519DDC99A696D003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2">
    <w:name w:val="DA713F1A6705478A8E2A7AD989FC48073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2">
    <w:name w:val="8C843136DA5443CF85E8ED99941754723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2">
    <w:name w:val="E1392CA5F10B422CBF26F810A8969F153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2">
    <w:name w:val="9C33CF97756241D28A2955906B14EC3F32"/>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2">
    <w:name w:val="41AD46FCADE544E9AC975A551186687962"/>
    <w:rsid w:val="009D1AB6"/>
    <w:rPr>
      <w:lang w:eastAsia="en-US" w:bidi="en-US"/>
    </w:rPr>
  </w:style>
  <w:style w:type="paragraph" w:customStyle="1" w:styleId="CA4F8E854CAA4B4F86525D9F553220384">
    <w:name w:val="CA4F8E854CAA4B4F86525D9F553220384"/>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2">
    <w:name w:val="C6FCE31C150144B7B41E5FEE476F95596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2">
    <w:name w:val="8EB3D8D464D94DD7BEA8B2D4644A43E762"/>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6">
    <w:name w:val="FC2FD37015F7452D9FE1E759672E821B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2">
    <w:name w:val="B40490C3B19C45708B07EC8E16E1C6D46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2">
    <w:name w:val="CA0FCCB1B0464C369DD449CAE6DC0D946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2">
    <w:name w:val="9267D1452F324EA88D8ACB5AE933F92C6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2">
    <w:name w:val="312930A6317642448FDCD489650F45C162"/>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3">
    <w:name w:val="9BDA83797E7A4604A3C586A0A9EB09123"/>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2">
    <w:name w:val="4976B9292EFE44AB9945B811DF2D753A6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2">
    <w:name w:val="DAB069838B9C4913B35FA87E15DDB38462"/>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3">
    <w:name w:val="038878AC1AAE4063BA09AAF49359526C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2">
    <w:name w:val="96056012D8214DD78F13FEEC6DD892556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2">
    <w:name w:val="2102D31FC3BE4F79B8C8EE8DEC56CCCE6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1">
    <w:name w:val="26D8C257598548FCAF32D29CCCB7A16461"/>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3">
    <w:name w:val="FCD9BD27EE074BFEBA2D72A2322C74843"/>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2">
    <w:name w:val="731B94F46939457594A07403F0C121262"/>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2">
    <w:name w:val="A786BC63816940B0A35DF258D522AC2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1">
    <w:name w:val="C45097628F0047C395A0DB499E7488CF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0">
    <w:name w:val="4B937B27D9904D978E22D3D78D888F16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0">
    <w:name w:val="91E198FAB0C74B3A935CCB94008CDD6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0">
    <w:name w:val="B479F84A85B2415CA8A41614E20F38E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0">
    <w:name w:val="950DB68BBB8E4B0885EF41A9CE7EF88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0">
    <w:name w:val="36483A60977B4EE4A9150F6685A6DE3260"/>
    <w:rsid w:val="009D1AB6"/>
    <w:rPr>
      <w:lang w:eastAsia="en-US" w:bidi="en-US"/>
    </w:rPr>
  </w:style>
  <w:style w:type="paragraph" w:customStyle="1" w:styleId="A659CC582DCA4534A253798B1667125260">
    <w:name w:val="A659CC582DCA4534A253798B1667125260"/>
    <w:rsid w:val="009D1AB6"/>
    <w:rPr>
      <w:lang w:eastAsia="en-US" w:bidi="en-US"/>
    </w:rPr>
  </w:style>
  <w:style w:type="paragraph" w:customStyle="1" w:styleId="B66CADAE5663444A9B20C49DEBE3379260">
    <w:name w:val="B66CADAE5663444A9B20C49DEBE33792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0">
    <w:name w:val="58DBD14E9B014B5EAC62F08B81C49F4A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0">
    <w:name w:val="0EDA49318684499691CEAC1A548207C5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8">
    <w:name w:val="473D956FE512471A8E8F7E4FD363E9FC6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8">
    <w:name w:val="618282E2477048DD93A82DD1B93D9BC76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6">
    <w:name w:val="AE7FA0C391324F868F8DD45E1B8B1BA95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7">
    <w:name w:val="26D9A5914C344C41915DA893FFF925E56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7">
    <w:name w:val="70F9ABCF19C24D38B705CBB07A01CDBF6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7">
    <w:name w:val="0C4B29AF39FF4160860F7D36DF0BB9F26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7">
    <w:name w:val="201A99D18B174BAAAED41B8AF5A952D06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3">
    <w:name w:val="64D495C5D37D464F92959175A3E3BC24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7">
    <w:name w:val="DB06E5AB9D7B46AAA8C84176211937C56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7">
    <w:name w:val="9BB0A4FD1A7A46FCA3FDF939EBD293116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7">
    <w:name w:val="9B873AA5BA6143F1991D624D9BAD94EB67"/>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3">
    <w:name w:val="30D706C927C5447397CE8B7115404D671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3">
    <w:name w:val="C3C96F2A1B2042D3A27444B0A7C5EC616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2">
    <w:name w:val="5AEBA84B22EC4710BCB65B1585A6C73B3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3">
    <w:name w:val="9E052620829741458DEE4BD7BCB89C83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3">
    <w:name w:val="71266707A7B444D08519DDC99A696D003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3">
    <w:name w:val="DA713F1A6705478A8E2A7AD989FC48073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3">
    <w:name w:val="8C843136DA5443CF85E8ED99941754723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3">
    <w:name w:val="E1392CA5F10B422CBF26F810A8969F153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3">
    <w:name w:val="9C33CF97756241D28A2955906B14EC3F33"/>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3">
    <w:name w:val="41AD46FCADE544E9AC975A551186687963"/>
    <w:rsid w:val="009D1AB6"/>
    <w:rPr>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7">
    <w:name w:val="FC2FD37015F7452D9FE1E759672E821B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3">
    <w:name w:val="B40490C3B19C45708B07EC8E16E1C6D4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3">
    <w:name w:val="312930A6317642448FDCD489650F45C163"/>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3">
    <w:name w:val="4976B9292EFE44AB9945B811DF2D753A6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3">
    <w:name w:val="DAB069838B9C4913B35FA87E15DDB38463"/>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4">
    <w:name w:val="038878AC1AAE4063BA09AAF49359526C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3">
    <w:name w:val="96056012D8214DD78F13FEEC6DD892556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3">
    <w:name w:val="2102D31FC3BE4F79B8C8EE8DEC56CCCE6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2">
    <w:name w:val="26D8C257598548FCAF32D29CCCB7A16462"/>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926C-3ACB-4AC7-9FC5-7C388F07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4</TotalTime>
  <Pages>29</Pages>
  <Words>4807</Words>
  <Characters>27405</Characters>
  <Application>Microsoft Office Word</Application>
  <DocSecurity>0</DocSecurity>
  <Lines>228</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user</cp:lastModifiedBy>
  <cp:revision>4</cp:revision>
  <cp:lastPrinted>2021-03-31T19:14:00Z</cp:lastPrinted>
  <dcterms:created xsi:type="dcterms:W3CDTF">2022-03-18T09:20:00Z</dcterms:created>
  <dcterms:modified xsi:type="dcterms:W3CDTF">2022-10-24T11:03:00Z</dcterms:modified>
</cp:coreProperties>
</file>